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941F5B" w14:textId="2EBD7004" w:rsidR="007A0068" w:rsidRDefault="008B6956" w:rsidP="000D5616">
      <w:pPr>
        <w:pStyle w:val="af0"/>
      </w:pPr>
      <w:r w:rsidRPr="000D5616">
        <w:t xml:space="preserve">Презентация проекта автомобиля-вездехода с квантовым </w:t>
      </w:r>
      <w:r w:rsidR="000D5616" w:rsidRPr="000D5616">
        <w:t>двигател</w:t>
      </w:r>
      <w:r w:rsidR="000D5616">
        <w:t>е</w:t>
      </w:r>
      <w:r w:rsidR="000D5616" w:rsidRPr="000D5616">
        <w:t>м</w:t>
      </w:r>
      <w:r w:rsidRPr="000D5616">
        <w:t xml:space="preserve"> (КвД)</w:t>
      </w:r>
    </w:p>
    <w:p w14:paraId="27EEA727" w14:textId="13E25732" w:rsidR="001B1048" w:rsidRDefault="001B1048" w:rsidP="001B1048"/>
    <w:p w14:paraId="098F5D03" w14:textId="0EB29585" w:rsidR="001B1048" w:rsidRPr="00D8051B" w:rsidRDefault="001B1048" w:rsidP="001B1048">
      <w:r w:rsidRPr="000D5616">
        <w:rPr>
          <w:lang w:eastAsia="ru-RU"/>
        </w:rPr>
        <mc:AlternateContent>
          <mc:Choice Requires="wpg">
            <w:drawing>
              <wp:anchor distT="0" distB="0" distL="0" distR="0" simplePos="0" relativeHeight="4294966344" behindDoc="0" locked="0" layoutInCell="1" allowOverlap="1" wp14:anchorId="731A0FD6" wp14:editId="2B0DA0FF">
                <wp:simplePos x="0" y="0"/>
                <wp:positionH relativeFrom="page">
                  <wp:posOffset>1224280</wp:posOffset>
                </wp:positionH>
                <wp:positionV relativeFrom="paragraph">
                  <wp:posOffset>779780</wp:posOffset>
                </wp:positionV>
                <wp:extent cx="5770245" cy="2026285"/>
                <wp:effectExtent l="0" t="0" r="20955" b="5715"/>
                <wp:wrapTopAndBottom/>
                <wp:docPr id="166" name="Group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0245" cy="2026285"/>
                          <a:chOff x="2838" y="225"/>
                          <a:chExt cx="6964" cy="2448"/>
                        </a:xfrm>
                      </wpg:grpSpPr>
                      <wps:wsp>
                        <wps:cNvPr id="167" name="Freeform 218"/>
                        <wps:cNvSpPr>
                          <a:spLocks/>
                        </wps:cNvSpPr>
                        <wps:spPr bwMode="auto">
                          <a:xfrm>
                            <a:off x="7522" y="1041"/>
                            <a:ext cx="603" cy="135"/>
                          </a:xfrm>
                          <a:custGeom>
                            <a:avLst/>
                            <a:gdLst>
                              <a:gd name="T0" fmla="+- 0 7657 7522"/>
                              <a:gd name="T1" fmla="*/ T0 w 603"/>
                              <a:gd name="T2" fmla="+- 0 1041 1041"/>
                              <a:gd name="T3" fmla="*/ 1041 h 135"/>
                              <a:gd name="T4" fmla="+- 0 7522 7522"/>
                              <a:gd name="T5" fmla="*/ T4 w 603"/>
                              <a:gd name="T6" fmla="+- 0 1109 1041"/>
                              <a:gd name="T7" fmla="*/ 1109 h 135"/>
                              <a:gd name="T8" fmla="+- 0 7657 7522"/>
                              <a:gd name="T9" fmla="*/ T8 w 603"/>
                              <a:gd name="T10" fmla="+- 0 1176 1041"/>
                              <a:gd name="T11" fmla="*/ 1176 h 135"/>
                              <a:gd name="T12" fmla="+- 0 7657 7522"/>
                              <a:gd name="T13" fmla="*/ T12 w 603"/>
                              <a:gd name="T14" fmla="+- 0 1131 1041"/>
                              <a:gd name="T15" fmla="*/ 1131 h 135"/>
                              <a:gd name="T16" fmla="+- 0 7634 7522"/>
                              <a:gd name="T17" fmla="*/ T16 w 603"/>
                              <a:gd name="T18" fmla="+- 0 1131 1041"/>
                              <a:gd name="T19" fmla="*/ 1131 h 135"/>
                              <a:gd name="T20" fmla="+- 0 7634 7522"/>
                              <a:gd name="T21" fmla="*/ T20 w 603"/>
                              <a:gd name="T22" fmla="+- 0 1086 1041"/>
                              <a:gd name="T23" fmla="*/ 1086 h 135"/>
                              <a:gd name="T24" fmla="+- 0 7657 7522"/>
                              <a:gd name="T25" fmla="*/ T24 w 603"/>
                              <a:gd name="T26" fmla="+- 0 1086 1041"/>
                              <a:gd name="T27" fmla="*/ 1086 h 135"/>
                              <a:gd name="T28" fmla="+- 0 7657 7522"/>
                              <a:gd name="T29" fmla="*/ T28 w 603"/>
                              <a:gd name="T30" fmla="+- 0 1041 1041"/>
                              <a:gd name="T31" fmla="*/ 1041 h 135"/>
                              <a:gd name="T32" fmla="+- 0 7657 7522"/>
                              <a:gd name="T33" fmla="*/ T32 w 603"/>
                              <a:gd name="T34" fmla="+- 0 1086 1041"/>
                              <a:gd name="T35" fmla="*/ 1086 h 135"/>
                              <a:gd name="T36" fmla="+- 0 7634 7522"/>
                              <a:gd name="T37" fmla="*/ T36 w 603"/>
                              <a:gd name="T38" fmla="+- 0 1086 1041"/>
                              <a:gd name="T39" fmla="*/ 1086 h 135"/>
                              <a:gd name="T40" fmla="+- 0 7634 7522"/>
                              <a:gd name="T41" fmla="*/ T40 w 603"/>
                              <a:gd name="T42" fmla="+- 0 1131 1041"/>
                              <a:gd name="T43" fmla="*/ 1131 h 135"/>
                              <a:gd name="T44" fmla="+- 0 7657 7522"/>
                              <a:gd name="T45" fmla="*/ T44 w 603"/>
                              <a:gd name="T46" fmla="+- 0 1131 1041"/>
                              <a:gd name="T47" fmla="*/ 1131 h 135"/>
                              <a:gd name="T48" fmla="+- 0 7657 7522"/>
                              <a:gd name="T49" fmla="*/ T48 w 603"/>
                              <a:gd name="T50" fmla="+- 0 1086 1041"/>
                              <a:gd name="T51" fmla="*/ 1086 h 135"/>
                              <a:gd name="T52" fmla="+- 0 8125 7522"/>
                              <a:gd name="T53" fmla="*/ T52 w 603"/>
                              <a:gd name="T54" fmla="+- 0 1086 1041"/>
                              <a:gd name="T55" fmla="*/ 1086 h 135"/>
                              <a:gd name="T56" fmla="+- 0 7657 7522"/>
                              <a:gd name="T57" fmla="*/ T56 w 603"/>
                              <a:gd name="T58" fmla="+- 0 1086 1041"/>
                              <a:gd name="T59" fmla="*/ 1086 h 135"/>
                              <a:gd name="T60" fmla="+- 0 7657 7522"/>
                              <a:gd name="T61" fmla="*/ T60 w 603"/>
                              <a:gd name="T62" fmla="+- 0 1131 1041"/>
                              <a:gd name="T63" fmla="*/ 1131 h 135"/>
                              <a:gd name="T64" fmla="+- 0 8125 7522"/>
                              <a:gd name="T65" fmla="*/ T64 w 603"/>
                              <a:gd name="T66" fmla="+- 0 1131 1041"/>
                              <a:gd name="T67" fmla="*/ 1131 h 135"/>
                              <a:gd name="T68" fmla="+- 0 8125 7522"/>
                              <a:gd name="T69" fmla="*/ T68 w 603"/>
                              <a:gd name="T70" fmla="+- 0 1086 1041"/>
                              <a:gd name="T71" fmla="*/ 1086 h 1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603" h="135">
                                <a:moveTo>
                                  <a:pt x="135" y="0"/>
                                </a:moveTo>
                                <a:lnTo>
                                  <a:pt x="0" y="68"/>
                                </a:lnTo>
                                <a:lnTo>
                                  <a:pt x="135" y="135"/>
                                </a:lnTo>
                                <a:lnTo>
                                  <a:pt x="135" y="90"/>
                                </a:lnTo>
                                <a:lnTo>
                                  <a:pt x="112" y="90"/>
                                </a:lnTo>
                                <a:lnTo>
                                  <a:pt x="112" y="45"/>
                                </a:lnTo>
                                <a:lnTo>
                                  <a:pt x="135" y="45"/>
                                </a:lnTo>
                                <a:lnTo>
                                  <a:pt x="135" y="0"/>
                                </a:lnTo>
                                <a:close/>
                                <a:moveTo>
                                  <a:pt x="135" y="45"/>
                                </a:moveTo>
                                <a:lnTo>
                                  <a:pt x="112" y="45"/>
                                </a:lnTo>
                                <a:lnTo>
                                  <a:pt x="112" y="90"/>
                                </a:lnTo>
                                <a:lnTo>
                                  <a:pt x="135" y="90"/>
                                </a:lnTo>
                                <a:lnTo>
                                  <a:pt x="135" y="45"/>
                                </a:lnTo>
                                <a:close/>
                                <a:moveTo>
                                  <a:pt x="603" y="45"/>
                                </a:moveTo>
                                <a:lnTo>
                                  <a:pt x="135" y="45"/>
                                </a:lnTo>
                                <a:lnTo>
                                  <a:pt x="135" y="90"/>
                                </a:lnTo>
                                <a:lnTo>
                                  <a:pt x="603" y="90"/>
                                </a:lnTo>
                                <a:lnTo>
                                  <a:pt x="603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Freeform 217"/>
                        <wps:cNvSpPr>
                          <a:spLocks/>
                        </wps:cNvSpPr>
                        <wps:spPr bwMode="auto">
                          <a:xfrm>
                            <a:off x="4352" y="1073"/>
                            <a:ext cx="1272" cy="464"/>
                          </a:xfrm>
                          <a:custGeom>
                            <a:avLst/>
                            <a:gdLst>
                              <a:gd name="T0" fmla="+- 0 5624 4352"/>
                              <a:gd name="T1" fmla="*/ T0 w 1272"/>
                              <a:gd name="T2" fmla="+- 0 1073 1073"/>
                              <a:gd name="T3" fmla="*/ 1073 h 464"/>
                              <a:gd name="T4" fmla="+- 0 4352 4352"/>
                              <a:gd name="T5" fmla="*/ T4 w 1272"/>
                              <a:gd name="T6" fmla="+- 0 1336 1073"/>
                              <a:gd name="T7" fmla="*/ 1336 h 464"/>
                              <a:gd name="T8" fmla="+- 0 4352 4352"/>
                              <a:gd name="T9" fmla="*/ T8 w 1272"/>
                              <a:gd name="T10" fmla="+- 0 1460 1073"/>
                              <a:gd name="T11" fmla="*/ 1460 h 464"/>
                              <a:gd name="T12" fmla="+- 0 5591 4352"/>
                              <a:gd name="T13" fmla="*/ T12 w 1272"/>
                              <a:gd name="T14" fmla="+- 0 1537 1073"/>
                              <a:gd name="T15" fmla="*/ 1537 h 464"/>
                              <a:gd name="T16" fmla="+- 0 5624 4352"/>
                              <a:gd name="T17" fmla="*/ T16 w 1272"/>
                              <a:gd name="T18" fmla="+- 0 1073 1073"/>
                              <a:gd name="T19" fmla="*/ 1073 h 4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272" h="464">
                                <a:moveTo>
                                  <a:pt x="1272" y="0"/>
                                </a:moveTo>
                                <a:lnTo>
                                  <a:pt x="0" y="263"/>
                                </a:lnTo>
                                <a:lnTo>
                                  <a:pt x="0" y="387"/>
                                </a:lnTo>
                                <a:lnTo>
                                  <a:pt x="1239" y="464"/>
                                </a:lnTo>
                                <a:lnTo>
                                  <a:pt x="12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CC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Freeform 216"/>
                        <wps:cNvSpPr>
                          <a:spLocks/>
                        </wps:cNvSpPr>
                        <wps:spPr bwMode="auto">
                          <a:xfrm>
                            <a:off x="4352" y="1073"/>
                            <a:ext cx="1272" cy="464"/>
                          </a:xfrm>
                          <a:custGeom>
                            <a:avLst/>
                            <a:gdLst>
                              <a:gd name="T0" fmla="+- 0 4352 4352"/>
                              <a:gd name="T1" fmla="*/ T0 w 1272"/>
                              <a:gd name="T2" fmla="+- 0 1336 1073"/>
                              <a:gd name="T3" fmla="*/ 1336 h 464"/>
                              <a:gd name="T4" fmla="+- 0 5624 4352"/>
                              <a:gd name="T5" fmla="*/ T4 w 1272"/>
                              <a:gd name="T6" fmla="+- 0 1073 1073"/>
                              <a:gd name="T7" fmla="*/ 1073 h 464"/>
                              <a:gd name="T8" fmla="+- 0 5591 4352"/>
                              <a:gd name="T9" fmla="*/ T8 w 1272"/>
                              <a:gd name="T10" fmla="+- 0 1537 1073"/>
                              <a:gd name="T11" fmla="*/ 1537 h 464"/>
                              <a:gd name="T12" fmla="+- 0 4352 4352"/>
                              <a:gd name="T13" fmla="*/ T12 w 1272"/>
                              <a:gd name="T14" fmla="+- 0 1460 1073"/>
                              <a:gd name="T15" fmla="*/ 1460 h 464"/>
                              <a:gd name="T16" fmla="+- 0 4352 4352"/>
                              <a:gd name="T17" fmla="*/ T16 w 1272"/>
                              <a:gd name="T18" fmla="+- 0 1336 1073"/>
                              <a:gd name="T19" fmla="*/ 1336 h 4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272" h="464">
                                <a:moveTo>
                                  <a:pt x="0" y="263"/>
                                </a:moveTo>
                                <a:lnTo>
                                  <a:pt x="1272" y="0"/>
                                </a:lnTo>
                                <a:lnTo>
                                  <a:pt x="1239" y="464"/>
                                </a:lnTo>
                                <a:lnTo>
                                  <a:pt x="0" y="387"/>
                                </a:lnTo>
                                <a:lnTo>
                                  <a:pt x="0" y="26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0" name="Picture 2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46" y="258"/>
                            <a:ext cx="3251" cy="1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1" name="Freeform 214"/>
                        <wps:cNvSpPr>
                          <a:spLocks/>
                        </wps:cNvSpPr>
                        <wps:spPr bwMode="auto">
                          <a:xfrm>
                            <a:off x="5546" y="258"/>
                            <a:ext cx="3251" cy="1735"/>
                          </a:xfrm>
                          <a:custGeom>
                            <a:avLst/>
                            <a:gdLst>
                              <a:gd name="T0" fmla="+- 0 5995 5546"/>
                              <a:gd name="T1" fmla="*/ T0 w 3251"/>
                              <a:gd name="T2" fmla="+- 0 258 258"/>
                              <a:gd name="T3" fmla="*/ 258 h 1735"/>
                              <a:gd name="T4" fmla="+- 0 5923 5546"/>
                              <a:gd name="T5" fmla="*/ T4 w 3251"/>
                              <a:gd name="T6" fmla="+- 0 264 258"/>
                              <a:gd name="T7" fmla="*/ 264 h 1735"/>
                              <a:gd name="T8" fmla="+- 0 5853 5546"/>
                              <a:gd name="T9" fmla="*/ T8 w 3251"/>
                              <a:gd name="T10" fmla="+- 0 281 258"/>
                              <a:gd name="T11" fmla="*/ 281 h 1735"/>
                              <a:gd name="T12" fmla="+- 0 5789 5546"/>
                              <a:gd name="T13" fmla="*/ T12 w 3251"/>
                              <a:gd name="T14" fmla="+- 0 308 258"/>
                              <a:gd name="T15" fmla="*/ 308 h 1735"/>
                              <a:gd name="T16" fmla="+- 0 5730 5546"/>
                              <a:gd name="T17" fmla="*/ T16 w 3251"/>
                              <a:gd name="T18" fmla="+- 0 345 258"/>
                              <a:gd name="T19" fmla="*/ 345 h 1735"/>
                              <a:gd name="T20" fmla="+- 0 5678 5546"/>
                              <a:gd name="T21" fmla="*/ T20 w 3251"/>
                              <a:gd name="T22" fmla="+- 0 389 258"/>
                              <a:gd name="T23" fmla="*/ 389 h 1735"/>
                              <a:gd name="T24" fmla="+- 0 5633 5546"/>
                              <a:gd name="T25" fmla="*/ T24 w 3251"/>
                              <a:gd name="T26" fmla="+- 0 442 258"/>
                              <a:gd name="T27" fmla="*/ 442 h 1735"/>
                              <a:gd name="T28" fmla="+- 0 5596 5546"/>
                              <a:gd name="T29" fmla="*/ T28 w 3251"/>
                              <a:gd name="T30" fmla="+- 0 501 258"/>
                              <a:gd name="T31" fmla="*/ 501 h 1735"/>
                              <a:gd name="T32" fmla="+- 0 5569 5546"/>
                              <a:gd name="T33" fmla="*/ T32 w 3251"/>
                              <a:gd name="T34" fmla="+- 0 565 258"/>
                              <a:gd name="T35" fmla="*/ 565 h 1735"/>
                              <a:gd name="T36" fmla="+- 0 5552 5546"/>
                              <a:gd name="T37" fmla="*/ T36 w 3251"/>
                              <a:gd name="T38" fmla="+- 0 634 258"/>
                              <a:gd name="T39" fmla="*/ 634 h 1735"/>
                              <a:gd name="T40" fmla="+- 0 5546 5546"/>
                              <a:gd name="T41" fmla="*/ T40 w 3251"/>
                              <a:gd name="T42" fmla="+- 0 707 258"/>
                              <a:gd name="T43" fmla="*/ 707 h 1735"/>
                              <a:gd name="T44" fmla="+- 0 5546 5546"/>
                              <a:gd name="T45" fmla="*/ T44 w 3251"/>
                              <a:gd name="T46" fmla="+- 0 1543 258"/>
                              <a:gd name="T47" fmla="*/ 1543 h 1735"/>
                              <a:gd name="T48" fmla="+- 0 5552 5546"/>
                              <a:gd name="T49" fmla="*/ T48 w 3251"/>
                              <a:gd name="T50" fmla="+- 0 1616 258"/>
                              <a:gd name="T51" fmla="*/ 1616 h 1735"/>
                              <a:gd name="T52" fmla="+- 0 5569 5546"/>
                              <a:gd name="T53" fmla="*/ T52 w 3251"/>
                              <a:gd name="T54" fmla="+- 0 1685 258"/>
                              <a:gd name="T55" fmla="*/ 1685 h 1735"/>
                              <a:gd name="T56" fmla="+- 0 5596 5546"/>
                              <a:gd name="T57" fmla="*/ T56 w 3251"/>
                              <a:gd name="T58" fmla="+- 0 1750 258"/>
                              <a:gd name="T59" fmla="*/ 1750 h 1735"/>
                              <a:gd name="T60" fmla="+- 0 5633 5546"/>
                              <a:gd name="T61" fmla="*/ T60 w 3251"/>
                              <a:gd name="T62" fmla="+- 0 1809 258"/>
                              <a:gd name="T63" fmla="*/ 1809 h 1735"/>
                              <a:gd name="T64" fmla="+- 0 5678 5546"/>
                              <a:gd name="T65" fmla="*/ T64 w 3251"/>
                              <a:gd name="T66" fmla="+- 0 1861 258"/>
                              <a:gd name="T67" fmla="*/ 1861 h 1735"/>
                              <a:gd name="T68" fmla="+- 0 5730 5546"/>
                              <a:gd name="T69" fmla="*/ T68 w 3251"/>
                              <a:gd name="T70" fmla="+- 0 1906 258"/>
                              <a:gd name="T71" fmla="*/ 1906 h 1735"/>
                              <a:gd name="T72" fmla="+- 0 5789 5546"/>
                              <a:gd name="T73" fmla="*/ T72 w 3251"/>
                              <a:gd name="T74" fmla="+- 0 1943 258"/>
                              <a:gd name="T75" fmla="*/ 1943 h 1735"/>
                              <a:gd name="T76" fmla="+- 0 5853 5546"/>
                              <a:gd name="T77" fmla="*/ T76 w 3251"/>
                              <a:gd name="T78" fmla="+- 0 1970 258"/>
                              <a:gd name="T79" fmla="*/ 1970 h 1735"/>
                              <a:gd name="T80" fmla="+- 0 5923 5546"/>
                              <a:gd name="T81" fmla="*/ T80 w 3251"/>
                              <a:gd name="T82" fmla="+- 0 1987 258"/>
                              <a:gd name="T83" fmla="*/ 1987 h 1735"/>
                              <a:gd name="T84" fmla="+- 0 5995 5546"/>
                              <a:gd name="T85" fmla="*/ T84 w 3251"/>
                              <a:gd name="T86" fmla="+- 0 1993 258"/>
                              <a:gd name="T87" fmla="*/ 1993 h 1735"/>
                              <a:gd name="T88" fmla="+- 0 8348 5546"/>
                              <a:gd name="T89" fmla="*/ T88 w 3251"/>
                              <a:gd name="T90" fmla="+- 0 1993 258"/>
                              <a:gd name="T91" fmla="*/ 1993 h 1735"/>
                              <a:gd name="T92" fmla="+- 0 8420 5546"/>
                              <a:gd name="T93" fmla="*/ T92 w 3251"/>
                              <a:gd name="T94" fmla="+- 0 1987 258"/>
                              <a:gd name="T95" fmla="*/ 1987 h 1735"/>
                              <a:gd name="T96" fmla="+- 0 8490 5546"/>
                              <a:gd name="T97" fmla="*/ T96 w 3251"/>
                              <a:gd name="T98" fmla="+- 0 1970 258"/>
                              <a:gd name="T99" fmla="*/ 1970 h 1735"/>
                              <a:gd name="T100" fmla="+- 0 8554 5546"/>
                              <a:gd name="T101" fmla="*/ T100 w 3251"/>
                              <a:gd name="T102" fmla="+- 0 1943 258"/>
                              <a:gd name="T103" fmla="*/ 1943 h 1735"/>
                              <a:gd name="T104" fmla="+- 0 8613 5546"/>
                              <a:gd name="T105" fmla="*/ T104 w 3251"/>
                              <a:gd name="T106" fmla="+- 0 1906 258"/>
                              <a:gd name="T107" fmla="*/ 1906 h 1735"/>
                              <a:gd name="T108" fmla="+- 0 8665 5546"/>
                              <a:gd name="T109" fmla="*/ T108 w 3251"/>
                              <a:gd name="T110" fmla="+- 0 1861 258"/>
                              <a:gd name="T111" fmla="*/ 1861 h 1735"/>
                              <a:gd name="T112" fmla="+- 0 8710 5546"/>
                              <a:gd name="T113" fmla="*/ T112 w 3251"/>
                              <a:gd name="T114" fmla="+- 0 1809 258"/>
                              <a:gd name="T115" fmla="*/ 1809 h 1735"/>
                              <a:gd name="T116" fmla="+- 0 8747 5546"/>
                              <a:gd name="T117" fmla="*/ T116 w 3251"/>
                              <a:gd name="T118" fmla="+- 0 1750 258"/>
                              <a:gd name="T119" fmla="*/ 1750 h 1735"/>
                              <a:gd name="T120" fmla="+- 0 8774 5546"/>
                              <a:gd name="T121" fmla="*/ T120 w 3251"/>
                              <a:gd name="T122" fmla="+- 0 1685 258"/>
                              <a:gd name="T123" fmla="*/ 1685 h 1735"/>
                              <a:gd name="T124" fmla="+- 0 8791 5546"/>
                              <a:gd name="T125" fmla="*/ T124 w 3251"/>
                              <a:gd name="T126" fmla="+- 0 1616 258"/>
                              <a:gd name="T127" fmla="*/ 1616 h 1735"/>
                              <a:gd name="T128" fmla="+- 0 8797 5546"/>
                              <a:gd name="T129" fmla="*/ T128 w 3251"/>
                              <a:gd name="T130" fmla="+- 0 1543 258"/>
                              <a:gd name="T131" fmla="*/ 1543 h 1735"/>
                              <a:gd name="T132" fmla="+- 0 8797 5546"/>
                              <a:gd name="T133" fmla="*/ T132 w 3251"/>
                              <a:gd name="T134" fmla="+- 0 707 258"/>
                              <a:gd name="T135" fmla="*/ 707 h 1735"/>
                              <a:gd name="T136" fmla="+- 0 8791 5546"/>
                              <a:gd name="T137" fmla="*/ T136 w 3251"/>
                              <a:gd name="T138" fmla="+- 0 634 258"/>
                              <a:gd name="T139" fmla="*/ 634 h 1735"/>
                              <a:gd name="T140" fmla="+- 0 8774 5546"/>
                              <a:gd name="T141" fmla="*/ T140 w 3251"/>
                              <a:gd name="T142" fmla="+- 0 565 258"/>
                              <a:gd name="T143" fmla="*/ 565 h 1735"/>
                              <a:gd name="T144" fmla="+- 0 8747 5546"/>
                              <a:gd name="T145" fmla="*/ T144 w 3251"/>
                              <a:gd name="T146" fmla="+- 0 501 258"/>
                              <a:gd name="T147" fmla="*/ 501 h 1735"/>
                              <a:gd name="T148" fmla="+- 0 8710 5546"/>
                              <a:gd name="T149" fmla="*/ T148 w 3251"/>
                              <a:gd name="T150" fmla="+- 0 442 258"/>
                              <a:gd name="T151" fmla="*/ 442 h 1735"/>
                              <a:gd name="T152" fmla="+- 0 8665 5546"/>
                              <a:gd name="T153" fmla="*/ T152 w 3251"/>
                              <a:gd name="T154" fmla="+- 0 389 258"/>
                              <a:gd name="T155" fmla="*/ 389 h 1735"/>
                              <a:gd name="T156" fmla="+- 0 8613 5546"/>
                              <a:gd name="T157" fmla="*/ T156 w 3251"/>
                              <a:gd name="T158" fmla="+- 0 345 258"/>
                              <a:gd name="T159" fmla="*/ 345 h 1735"/>
                              <a:gd name="T160" fmla="+- 0 8554 5546"/>
                              <a:gd name="T161" fmla="*/ T160 w 3251"/>
                              <a:gd name="T162" fmla="+- 0 308 258"/>
                              <a:gd name="T163" fmla="*/ 308 h 1735"/>
                              <a:gd name="T164" fmla="+- 0 8490 5546"/>
                              <a:gd name="T165" fmla="*/ T164 w 3251"/>
                              <a:gd name="T166" fmla="+- 0 281 258"/>
                              <a:gd name="T167" fmla="*/ 281 h 1735"/>
                              <a:gd name="T168" fmla="+- 0 8420 5546"/>
                              <a:gd name="T169" fmla="*/ T168 w 3251"/>
                              <a:gd name="T170" fmla="+- 0 264 258"/>
                              <a:gd name="T171" fmla="*/ 264 h 1735"/>
                              <a:gd name="T172" fmla="+- 0 8348 5546"/>
                              <a:gd name="T173" fmla="*/ T172 w 3251"/>
                              <a:gd name="T174" fmla="+- 0 258 258"/>
                              <a:gd name="T175" fmla="*/ 258 h 1735"/>
                              <a:gd name="T176" fmla="+- 0 5995 5546"/>
                              <a:gd name="T177" fmla="*/ T176 w 3251"/>
                              <a:gd name="T178" fmla="+- 0 258 258"/>
                              <a:gd name="T179" fmla="*/ 258 h 17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3251" h="1735">
                                <a:moveTo>
                                  <a:pt x="449" y="0"/>
                                </a:moveTo>
                                <a:lnTo>
                                  <a:pt x="377" y="6"/>
                                </a:lnTo>
                                <a:lnTo>
                                  <a:pt x="307" y="23"/>
                                </a:lnTo>
                                <a:lnTo>
                                  <a:pt x="243" y="50"/>
                                </a:lnTo>
                                <a:lnTo>
                                  <a:pt x="184" y="87"/>
                                </a:lnTo>
                                <a:lnTo>
                                  <a:pt x="132" y="131"/>
                                </a:lnTo>
                                <a:lnTo>
                                  <a:pt x="87" y="184"/>
                                </a:lnTo>
                                <a:lnTo>
                                  <a:pt x="50" y="243"/>
                                </a:lnTo>
                                <a:lnTo>
                                  <a:pt x="23" y="307"/>
                                </a:lnTo>
                                <a:lnTo>
                                  <a:pt x="6" y="376"/>
                                </a:lnTo>
                                <a:lnTo>
                                  <a:pt x="0" y="449"/>
                                </a:lnTo>
                                <a:lnTo>
                                  <a:pt x="0" y="1285"/>
                                </a:lnTo>
                                <a:lnTo>
                                  <a:pt x="6" y="1358"/>
                                </a:lnTo>
                                <a:lnTo>
                                  <a:pt x="23" y="1427"/>
                                </a:lnTo>
                                <a:lnTo>
                                  <a:pt x="50" y="1492"/>
                                </a:lnTo>
                                <a:lnTo>
                                  <a:pt x="87" y="1551"/>
                                </a:lnTo>
                                <a:lnTo>
                                  <a:pt x="132" y="1603"/>
                                </a:lnTo>
                                <a:lnTo>
                                  <a:pt x="184" y="1648"/>
                                </a:lnTo>
                                <a:lnTo>
                                  <a:pt x="243" y="1685"/>
                                </a:lnTo>
                                <a:lnTo>
                                  <a:pt x="307" y="1712"/>
                                </a:lnTo>
                                <a:lnTo>
                                  <a:pt x="377" y="1729"/>
                                </a:lnTo>
                                <a:lnTo>
                                  <a:pt x="449" y="1735"/>
                                </a:lnTo>
                                <a:lnTo>
                                  <a:pt x="2802" y="1735"/>
                                </a:lnTo>
                                <a:lnTo>
                                  <a:pt x="2874" y="1729"/>
                                </a:lnTo>
                                <a:lnTo>
                                  <a:pt x="2944" y="1712"/>
                                </a:lnTo>
                                <a:lnTo>
                                  <a:pt x="3008" y="1685"/>
                                </a:lnTo>
                                <a:lnTo>
                                  <a:pt x="3067" y="1648"/>
                                </a:lnTo>
                                <a:lnTo>
                                  <a:pt x="3119" y="1603"/>
                                </a:lnTo>
                                <a:lnTo>
                                  <a:pt x="3164" y="1551"/>
                                </a:lnTo>
                                <a:lnTo>
                                  <a:pt x="3201" y="1492"/>
                                </a:lnTo>
                                <a:lnTo>
                                  <a:pt x="3228" y="1427"/>
                                </a:lnTo>
                                <a:lnTo>
                                  <a:pt x="3245" y="1358"/>
                                </a:lnTo>
                                <a:lnTo>
                                  <a:pt x="3251" y="1285"/>
                                </a:lnTo>
                                <a:lnTo>
                                  <a:pt x="3251" y="449"/>
                                </a:lnTo>
                                <a:lnTo>
                                  <a:pt x="3245" y="376"/>
                                </a:lnTo>
                                <a:lnTo>
                                  <a:pt x="3228" y="307"/>
                                </a:lnTo>
                                <a:lnTo>
                                  <a:pt x="3201" y="243"/>
                                </a:lnTo>
                                <a:lnTo>
                                  <a:pt x="3164" y="184"/>
                                </a:lnTo>
                                <a:lnTo>
                                  <a:pt x="3119" y="131"/>
                                </a:lnTo>
                                <a:lnTo>
                                  <a:pt x="3067" y="87"/>
                                </a:lnTo>
                                <a:lnTo>
                                  <a:pt x="3008" y="50"/>
                                </a:lnTo>
                                <a:lnTo>
                                  <a:pt x="2944" y="23"/>
                                </a:lnTo>
                                <a:lnTo>
                                  <a:pt x="2874" y="6"/>
                                </a:lnTo>
                                <a:lnTo>
                                  <a:pt x="2802" y="0"/>
                                </a:lnTo>
                                <a:lnTo>
                                  <a:pt x="44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2" name="Picture 2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87" y="1853"/>
                            <a:ext cx="921" cy="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3" name="Picture 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27" y="1793"/>
                            <a:ext cx="1041" cy="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4" name="Freeform 211"/>
                        <wps:cNvSpPr>
                          <a:spLocks/>
                        </wps:cNvSpPr>
                        <wps:spPr bwMode="auto">
                          <a:xfrm>
                            <a:off x="4276" y="1912"/>
                            <a:ext cx="806" cy="676"/>
                          </a:xfrm>
                          <a:custGeom>
                            <a:avLst/>
                            <a:gdLst>
                              <a:gd name="T0" fmla="+- 0 4461 4276"/>
                              <a:gd name="T1" fmla="*/ T0 w 806"/>
                              <a:gd name="T2" fmla="+- 0 1966 1912"/>
                              <a:gd name="T3" fmla="*/ 1966 h 676"/>
                              <a:gd name="T4" fmla="+- 0 4297 4276"/>
                              <a:gd name="T5" fmla="*/ T4 w 806"/>
                              <a:gd name="T6" fmla="+- 0 2144 1912"/>
                              <a:gd name="T7" fmla="*/ 2144 h 676"/>
                              <a:gd name="T8" fmla="+- 0 4308 4276"/>
                              <a:gd name="T9" fmla="*/ T8 w 806"/>
                              <a:gd name="T10" fmla="+- 0 2384 1912"/>
                              <a:gd name="T11" fmla="*/ 2384 h 676"/>
                              <a:gd name="T12" fmla="+- 0 4489 4276"/>
                              <a:gd name="T13" fmla="*/ T12 w 806"/>
                              <a:gd name="T14" fmla="+- 0 2550 1912"/>
                              <a:gd name="T15" fmla="*/ 2550 h 676"/>
                              <a:gd name="T16" fmla="+- 0 4793 4276"/>
                              <a:gd name="T17" fmla="*/ T16 w 806"/>
                              <a:gd name="T18" fmla="+- 0 2576 1912"/>
                              <a:gd name="T19" fmla="*/ 2576 h 676"/>
                              <a:gd name="T20" fmla="+- 0 4437 4276"/>
                              <a:gd name="T21" fmla="*/ T20 w 806"/>
                              <a:gd name="T22" fmla="+- 0 2498 1912"/>
                              <a:gd name="T23" fmla="*/ 2498 h 676"/>
                              <a:gd name="T24" fmla="+- 0 4304 4276"/>
                              <a:gd name="T25" fmla="*/ T24 w 806"/>
                              <a:gd name="T26" fmla="+- 0 2314 1912"/>
                              <a:gd name="T27" fmla="*/ 2314 h 676"/>
                              <a:gd name="T28" fmla="+- 0 4329 4276"/>
                              <a:gd name="T29" fmla="*/ T28 w 806"/>
                              <a:gd name="T30" fmla="+- 0 2122 1912"/>
                              <a:gd name="T31" fmla="*/ 2122 h 676"/>
                              <a:gd name="T32" fmla="+- 0 4501 4276"/>
                              <a:gd name="T33" fmla="*/ T32 w 806"/>
                              <a:gd name="T34" fmla="+- 0 1968 1912"/>
                              <a:gd name="T35" fmla="*/ 1968 h 676"/>
                              <a:gd name="T36" fmla="+- 0 4798 4276"/>
                              <a:gd name="T37" fmla="*/ T36 w 806"/>
                              <a:gd name="T38" fmla="+- 0 1926 1912"/>
                              <a:gd name="T39" fmla="*/ 1926 h 676"/>
                              <a:gd name="T40" fmla="+- 0 4756 4276"/>
                              <a:gd name="T41" fmla="*/ T40 w 806"/>
                              <a:gd name="T42" fmla="+- 0 1938 1912"/>
                              <a:gd name="T43" fmla="*/ 1938 h 676"/>
                              <a:gd name="T44" fmla="+- 0 4973 4276"/>
                              <a:gd name="T45" fmla="*/ T44 w 806"/>
                              <a:gd name="T46" fmla="+- 0 2046 1912"/>
                              <a:gd name="T47" fmla="*/ 2046 h 676"/>
                              <a:gd name="T48" fmla="+- 0 5062 4276"/>
                              <a:gd name="T49" fmla="*/ T48 w 806"/>
                              <a:gd name="T50" fmla="+- 0 2254 1912"/>
                              <a:gd name="T51" fmla="*/ 2254 h 676"/>
                              <a:gd name="T52" fmla="+- 0 4970 4276"/>
                              <a:gd name="T53" fmla="*/ T52 w 806"/>
                              <a:gd name="T54" fmla="+- 0 2458 1912"/>
                              <a:gd name="T55" fmla="*/ 2458 h 676"/>
                              <a:gd name="T56" fmla="+- 0 4753 4276"/>
                              <a:gd name="T57" fmla="*/ T56 w 806"/>
                              <a:gd name="T58" fmla="+- 0 2564 1912"/>
                              <a:gd name="T59" fmla="*/ 2564 h 676"/>
                              <a:gd name="T60" fmla="+- 0 4957 4276"/>
                              <a:gd name="T61" fmla="*/ T60 w 806"/>
                              <a:gd name="T62" fmla="+- 0 2496 1912"/>
                              <a:gd name="T63" fmla="*/ 2496 h 676"/>
                              <a:gd name="T64" fmla="+- 0 5079 4276"/>
                              <a:gd name="T65" fmla="*/ T64 w 806"/>
                              <a:gd name="T66" fmla="+- 0 2290 1912"/>
                              <a:gd name="T67" fmla="*/ 2290 h 676"/>
                              <a:gd name="T68" fmla="+- 0 5012 4276"/>
                              <a:gd name="T69" fmla="*/ T68 w 806"/>
                              <a:gd name="T70" fmla="+- 0 2058 1912"/>
                              <a:gd name="T71" fmla="*/ 2058 h 676"/>
                              <a:gd name="T72" fmla="+- 0 4816 4276"/>
                              <a:gd name="T73" fmla="*/ T72 w 806"/>
                              <a:gd name="T74" fmla="+- 0 1932 1912"/>
                              <a:gd name="T75" fmla="*/ 1932 h 676"/>
                              <a:gd name="T76" fmla="+- 0 4450 4276"/>
                              <a:gd name="T77" fmla="*/ T76 w 806"/>
                              <a:gd name="T78" fmla="+- 0 2018 1912"/>
                              <a:gd name="T79" fmla="*/ 2018 h 676"/>
                              <a:gd name="T80" fmla="+- 0 4324 4276"/>
                              <a:gd name="T81" fmla="*/ T80 w 806"/>
                              <a:gd name="T82" fmla="+- 0 2188 1912"/>
                              <a:gd name="T83" fmla="*/ 2188 h 676"/>
                              <a:gd name="T84" fmla="+- 0 4345 4276"/>
                              <a:gd name="T85" fmla="*/ T84 w 806"/>
                              <a:gd name="T86" fmla="+- 0 2368 1912"/>
                              <a:gd name="T87" fmla="*/ 2368 h 676"/>
                              <a:gd name="T88" fmla="+- 0 4507 4276"/>
                              <a:gd name="T89" fmla="*/ T88 w 806"/>
                              <a:gd name="T90" fmla="+- 0 2514 1912"/>
                              <a:gd name="T91" fmla="*/ 2514 h 676"/>
                              <a:gd name="T92" fmla="+- 0 4785 4276"/>
                              <a:gd name="T93" fmla="*/ T92 w 806"/>
                              <a:gd name="T94" fmla="+- 0 2536 1912"/>
                              <a:gd name="T95" fmla="*/ 2536 h 676"/>
                              <a:gd name="T96" fmla="+- 0 4553 4276"/>
                              <a:gd name="T97" fmla="*/ T96 w 806"/>
                              <a:gd name="T98" fmla="+- 0 2488 1912"/>
                              <a:gd name="T99" fmla="*/ 2488 h 676"/>
                              <a:gd name="T100" fmla="+- 0 4395 4276"/>
                              <a:gd name="T101" fmla="*/ T100 w 806"/>
                              <a:gd name="T102" fmla="+- 0 2374 1912"/>
                              <a:gd name="T103" fmla="*/ 2374 h 676"/>
                              <a:gd name="T104" fmla="+- 0 4358 4276"/>
                              <a:gd name="T105" fmla="*/ T104 w 806"/>
                              <a:gd name="T106" fmla="+- 0 2226 1912"/>
                              <a:gd name="T107" fmla="*/ 2226 h 676"/>
                              <a:gd name="T108" fmla="+- 0 4448 4276"/>
                              <a:gd name="T109" fmla="*/ T108 w 806"/>
                              <a:gd name="T110" fmla="+- 0 2070 1912"/>
                              <a:gd name="T111" fmla="*/ 2070 h 676"/>
                              <a:gd name="T112" fmla="+- 0 4645 4276"/>
                              <a:gd name="T113" fmla="*/ T112 w 806"/>
                              <a:gd name="T114" fmla="+- 0 1994 1912"/>
                              <a:gd name="T115" fmla="*/ 1994 h 676"/>
                              <a:gd name="T116" fmla="+- 0 4717 4276"/>
                              <a:gd name="T117" fmla="*/ T116 w 806"/>
                              <a:gd name="T118" fmla="+- 0 1954 1912"/>
                              <a:gd name="T119" fmla="*/ 1954 h 676"/>
                              <a:gd name="T120" fmla="+- 0 4805 4276"/>
                              <a:gd name="T121" fmla="*/ T120 w 806"/>
                              <a:gd name="T122" fmla="+- 0 2012 1912"/>
                              <a:gd name="T123" fmla="*/ 2012 h 676"/>
                              <a:gd name="T124" fmla="+- 0 4963 4276"/>
                              <a:gd name="T125" fmla="*/ T124 w 806"/>
                              <a:gd name="T126" fmla="+- 0 2128 1912"/>
                              <a:gd name="T127" fmla="*/ 2128 h 676"/>
                              <a:gd name="T128" fmla="+- 0 5001 4276"/>
                              <a:gd name="T129" fmla="*/ T128 w 806"/>
                              <a:gd name="T130" fmla="+- 0 2276 1912"/>
                              <a:gd name="T131" fmla="*/ 2276 h 676"/>
                              <a:gd name="T132" fmla="+- 0 4910 4276"/>
                              <a:gd name="T133" fmla="*/ T132 w 806"/>
                              <a:gd name="T134" fmla="+- 0 2432 1912"/>
                              <a:gd name="T135" fmla="*/ 2432 h 676"/>
                              <a:gd name="T136" fmla="+- 0 4713 4276"/>
                              <a:gd name="T137" fmla="*/ T136 w 806"/>
                              <a:gd name="T138" fmla="+- 0 2508 1912"/>
                              <a:gd name="T139" fmla="*/ 2508 h 676"/>
                              <a:gd name="T140" fmla="+- 0 4997 4276"/>
                              <a:gd name="T141" fmla="*/ T140 w 806"/>
                              <a:gd name="T142" fmla="+- 0 2396 1912"/>
                              <a:gd name="T143" fmla="*/ 2396 h 676"/>
                              <a:gd name="T144" fmla="+- 0 5040 4276"/>
                              <a:gd name="T145" fmla="*/ T144 w 806"/>
                              <a:gd name="T146" fmla="+- 0 2220 1912"/>
                              <a:gd name="T147" fmla="*/ 2220 h 676"/>
                              <a:gd name="T148" fmla="+- 0 4935 4276"/>
                              <a:gd name="T149" fmla="*/ T148 w 806"/>
                              <a:gd name="T150" fmla="+- 0 2038 1912"/>
                              <a:gd name="T151" fmla="*/ 2038 h 676"/>
                              <a:gd name="T152" fmla="+- 0 4585 4276"/>
                              <a:gd name="T153" fmla="*/ T152 w 806"/>
                              <a:gd name="T154" fmla="+- 0 2024 1912"/>
                              <a:gd name="T155" fmla="*/ 2024 h 676"/>
                              <a:gd name="T156" fmla="+- 0 4424 4276"/>
                              <a:gd name="T157" fmla="*/ T156 w 806"/>
                              <a:gd name="T158" fmla="+- 0 2122 1912"/>
                              <a:gd name="T159" fmla="*/ 2122 h 676"/>
                              <a:gd name="T160" fmla="+- 0 4378 4276"/>
                              <a:gd name="T161" fmla="*/ T160 w 806"/>
                              <a:gd name="T162" fmla="+- 0 2276 1912"/>
                              <a:gd name="T163" fmla="*/ 2276 h 676"/>
                              <a:gd name="T164" fmla="+- 0 4463 4276"/>
                              <a:gd name="T165" fmla="*/ T164 w 806"/>
                              <a:gd name="T166" fmla="+- 0 2418 1912"/>
                              <a:gd name="T167" fmla="*/ 2418 h 676"/>
                              <a:gd name="T168" fmla="+- 0 4649 4276"/>
                              <a:gd name="T169" fmla="*/ T168 w 806"/>
                              <a:gd name="T170" fmla="+- 0 2488 1912"/>
                              <a:gd name="T171" fmla="*/ 2488 h 676"/>
                              <a:gd name="T172" fmla="+- 0 4594 4276"/>
                              <a:gd name="T173" fmla="*/ T172 w 806"/>
                              <a:gd name="T174" fmla="+- 0 2460 1912"/>
                              <a:gd name="T175" fmla="*/ 2460 h 676"/>
                              <a:gd name="T176" fmla="+- 0 4429 4276"/>
                              <a:gd name="T177" fmla="*/ T176 w 806"/>
                              <a:gd name="T178" fmla="+- 0 2352 1912"/>
                              <a:gd name="T179" fmla="*/ 2352 h 676"/>
                              <a:gd name="T180" fmla="+- 0 4400 4276"/>
                              <a:gd name="T181" fmla="*/ T180 w 806"/>
                              <a:gd name="T182" fmla="+- 0 2212 1912"/>
                              <a:gd name="T183" fmla="*/ 2212 h 676"/>
                              <a:gd name="T184" fmla="+- 0 4492 4276"/>
                              <a:gd name="T185" fmla="*/ T184 w 806"/>
                              <a:gd name="T186" fmla="+- 0 2086 1912"/>
                              <a:gd name="T187" fmla="*/ 2086 h 676"/>
                              <a:gd name="T188" fmla="+- 0 4677 4276"/>
                              <a:gd name="T189" fmla="*/ T188 w 806"/>
                              <a:gd name="T190" fmla="+- 0 2032 1912"/>
                              <a:gd name="T191" fmla="*/ 2032 h 676"/>
                              <a:gd name="T192" fmla="+- 0 4736 4276"/>
                              <a:gd name="T193" fmla="*/ T192 w 806"/>
                              <a:gd name="T194" fmla="+- 0 2036 1912"/>
                              <a:gd name="T195" fmla="*/ 2036 h 676"/>
                              <a:gd name="T196" fmla="+- 0 4900 4276"/>
                              <a:gd name="T197" fmla="*/ T196 w 806"/>
                              <a:gd name="T198" fmla="+- 0 2114 1912"/>
                              <a:gd name="T199" fmla="*/ 2114 h 676"/>
                              <a:gd name="T200" fmla="+- 0 4962 4276"/>
                              <a:gd name="T201" fmla="*/ T200 w 806"/>
                              <a:gd name="T202" fmla="+- 0 2246 1912"/>
                              <a:gd name="T203" fmla="*/ 2246 h 676"/>
                              <a:gd name="T204" fmla="+- 0 4904 4276"/>
                              <a:gd name="T205" fmla="*/ T204 w 806"/>
                              <a:gd name="T206" fmla="+- 0 2384 1912"/>
                              <a:gd name="T207" fmla="*/ 2384 h 676"/>
                              <a:gd name="T208" fmla="+- 0 4741 4276"/>
                              <a:gd name="T209" fmla="*/ T208 w 806"/>
                              <a:gd name="T210" fmla="+- 0 2464 1912"/>
                              <a:gd name="T211" fmla="*/ 2464 h 676"/>
                              <a:gd name="T212" fmla="+- 0 4876 4276"/>
                              <a:gd name="T213" fmla="*/ T212 w 806"/>
                              <a:gd name="T214" fmla="+- 0 2432 1912"/>
                              <a:gd name="T215" fmla="*/ 2432 h 676"/>
                              <a:gd name="T216" fmla="+- 0 4977 4276"/>
                              <a:gd name="T217" fmla="*/ T216 w 806"/>
                              <a:gd name="T218" fmla="+- 0 2294 1912"/>
                              <a:gd name="T219" fmla="*/ 2294 h 676"/>
                              <a:gd name="T220" fmla="+- 0 4959 4276"/>
                              <a:gd name="T221" fmla="*/ T220 w 806"/>
                              <a:gd name="T222" fmla="+- 0 2158 1912"/>
                              <a:gd name="T223" fmla="*/ 2158 h 676"/>
                              <a:gd name="T224" fmla="+- 0 4825 4276"/>
                              <a:gd name="T225" fmla="*/ T224 w 806"/>
                              <a:gd name="T226" fmla="+- 0 2042 1912"/>
                              <a:gd name="T227" fmla="*/ 2042 h 6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806" h="676">
                                <a:moveTo>
                                  <a:pt x="406" y="0"/>
                                </a:moveTo>
                                <a:lnTo>
                                  <a:pt x="365" y="2"/>
                                </a:lnTo>
                                <a:lnTo>
                                  <a:pt x="327" y="6"/>
                                </a:lnTo>
                                <a:lnTo>
                                  <a:pt x="289" y="14"/>
                                </a:lnTo>
                                <a:lnTo>
                                  <a:pt x="252" y="24"/>
                                </a:lnTo>
                                <a:lnTo>
                                  <a:pt x="218" y="38"/>
                                </a:lnTo>
                                <a:lnTo>
                                  <a:pt x="185" y="54"/>
                                </a:lnTo>
                                <a:lnTo>
                                  <a:pt x="154" y="72"/>
                                </a:lnTo>
                                <a:lnTo>
                                  <a:pt x="125" y="94"/>
                                </a:lnTo>
                                <a:lnTo>
                                  <a:pt x="99" y="116"/>
                                </a:lnTo>
                                <a:lnTo>
                                  <a:pt x="74" y="142"/>
                                </a:lnTo>
                                <a:lnTo>
                                  <a:pt x="53" y="170"/>
                                </a:lnTo>
                                <a:lnTo>
                                  <a:pt x="35" y="200"/>
                                </a:lnTo>
                                <a:lnTo>
                                  <a:pt x="21" y="232"/>
                                </a:lnTo>
                                <a:lnTo>
                                  <a:pt x="10" y="264"/>
                                </a:lnTo>
                                <a:lnTo>
                                  <a:pt x="3" y="300"/>
                                </a:lnTo>
                                <a:lnTo>
                                  <a:pt x="0" y="334"/>
                                </a:lnTo>
                                <a:lnTo>
                                  <a:pt x="2" y="370"/>
                                </a:lnTo>
                                <a:lnTo>
                                  <a:pt x="8" y="406"/>
                                </a:lnTo>
                                <a:lnTo>
                                  <a:pt x="18" y="440"/>
                                </a:lnTo>
                                <a:lnTo>
                                  <a:pt x="32" y="472"/>
                                </a:lnTo>
                                <a:lnTo>
                                  <a:pt x="50" y="502"/>
                                </a:lnTo>
                                <a:lnTo>
                                  <a:pt x="71" y="530"/>
                                </a:lnTo>
                                <a:lnTo>
                                  <a:pt x="94" y="556"/>
                                </a:lnTo>
                                <a:lnTo>
                                  <a:pt x="121" y="580"/>
                                </a:lnTo>
                                <a:lnTo>
                                  <a:pt x="149" y="602"/>
                                </a:lnTo>
                                <a:lnTo>
                                  <a:pt x="180" y="620"/>
                                </a:lnTo>
                                <a:lnTo>
                                  <a:pt x="213" y="638"/>
                                </a:lnTo>
                                <a:lnTo>
                                  <a:pt x="248" y="652"/>
                                </a:lnTo>
                                <a:lnTo>
                                  <a:pt x="284" y="662"/>
                                </a:lnTo>
                                <a:lnTo>
                                  <a:pt x="322" y="670"/>
                                </a:lnTo>
                                <a:lnTo>
                                  <a:pt x="361" y="674"/>
                                </a:lnTo>
                                <a:lnTo>
                                  <a:pt x="401" y="676"/>
                                </a:lnTo>
                                <a:lnTo>
                                  <a:pt x="441" y="676"/>
                                </a:lnTo>
                                <a:lnTo>
                                  <a:pt x="517" y="664"/>
                                </a:lnTo>
                                <a:lnTo>
                                  <a:pt x="542" y="656"/>
                                </a:lnTo>
                                <a:lnTo>
                                  <a:pt x="363" y="656"/>
                                </a:lnTo>
                                <a:lnTo>
                                  <a:pt x="290" y="644"/>
                                </a:lnTo>
                                <a:lnTo>
                                  <a:pt x="255" y="632"/>
                                </a:lnTo>
                                <a:lnTo>
                                  <a:pt x="222" y="620"/>
                                </a:lnTo>
                                <a:lnTo>
                                  <a:pt x="190" y="604"/>
                                </a:lnTo>
                                <a:lnTo>
                                  <a:pt x="161" y="586"/>
                                </a:lnTo>
                                <a:lnTo>
                                  <a:pt x="134" y="566"/>
                                </a:lnTo>
                                <a:lnTo>
                                  <a:pt x="109" y="542"/>
                                </a:lnTo>
                                <a:lnTo>
                                  <a:pt x="87" y="518"/>
                                </a:lnTo>
                                <a:lnTo>
                                  <a:pt x="67" y="492"/>
                                </a:lnTo>
                                <a:lnTo>
                                  <a:pt x="51" y="464"/>
                                </a:lnTo>
                                <a:lnTo>
                                  <a:pt x="37" y="434"/>
                                </a:lnTo>
                                <a:lnTo>
                                  <a:pt x="28" y="402"/>
                                </a:lnTo>
                                <a:lnTo>
                                  <a:pt x="22" y="370"/>
                                </a:lnTo>
                                <a:lnTo>
                                  <a:pt x="20" y="338"/>
                                </a:lnTo>
                                <a:lnTo>
                                  <a:pt x="20" y="334"/>
                                </a:lnTo>
                                <a:lnTo>
                                  <a:pt x="23" y="302"/>
                                </a:lnTo>
                                <a:lnTo>
                                  <a:pt x="29" y="270"/>
                                </a:lnTo>
                                <a:lnTo>
                                  <a:pt x="39" y="240"/>
                                </a:lnTo>
                                <a:lnTo>
                                  <a:pt x="53" y="210"/>
                                </a:lnTo>
                                <a:lnTo>
                                  <a:pt x="69" y="182"/>
                                </a:lnTo>
                                <a:lnTo>
                                  <a:pt x="89" y="156"/>
                                </a:lnTo>
                                <a:lnTo>
                                  <a:pt x="112" y="132"/>
                                </a:lnTo>
                                <a:lnTo>
                                  <a:pt x="137" y="110"/>
                                </a:lnTo>
                                <a:lnTo>
                                  <a:pt x="164" y="90"/>
                                </a:lnTo>
                                <a:lnTo>
                                  <a:pt x="194" y="72"/>
                                </a:lnTo>
                                <a:lnTo>
                                  <a:pt x="225" y="56"/>
                                </a:lnTo>
                                <a:lnTo>
                                  <a:pt x="258" y="44"/>
                                </a:lnTo>
                                <a:lnTo>
                                  <a:pt x="293" y="34"/>
                                </a:lnTo>
                                <a:lnTo>
                                  <a:pt x="329" y="26"/>
                                </a:lnTo>
                                <a:lnTo>
                                  <a:pt x="366" y="22"/>
                                </a:lnTo>
                                <a:lnTo>
                                  <a:pt x="405" y="20"/>
                                </a:lnTo>
                                <a:lnTo>
                                  <a:pt x="540" y="20"/>
                                </a:lnTo>
                                <a:lnTo>
                                  <a:pt x="522" y="14"/>
                                </a:lnTo>
                                <a:lnTo>
                                  <a:pt x="484" y="6"/>
                                </a:lnTo>
                                <a:lnTo>
                                  <a:pt x="446" y="2"/>
                                </a:lnTo>
                                <a:lnTo>
                                  <a:pt x="406" y="0"/>
                                </a:lnTo>
                                <a:close/>
                                <a:moveTo>
                                  <a:pt x="540" y="20"/>
                                </a:moveTo>
                                <a:lnTo>
                                  <a:pt x="405" y="20"/>
                                </a:lnTo>
                                <a:lnTo>
                                  <a:pt x="443" y="22"/>
                                </a:lnTo>
                                <a:lnTo>
                                  <a:pt x="480" y="26"/>
                                </a:lnTo>
                                <a:lnTo>
                                  <a:pt x="517" y="34"/>
                                </a:lnTo>
                                <a:lnTo>
                                  <a:pt x="551" y="44"/>
                                </a:lnTo>
                                <a:lnTo>
                                  <a:pt x="584" y="58"/>
                                </a:lnTo>
                                <a:lnTo>
                                  <a:pt x="616" y="74"/>
                                </a:lnTo>
                                <a:lnTo>
                                  <a:pt x="645" y="92"/>
                                </a:lnTo>
                                <a:lnTo>
                                  <a:pt x="672" y="112"/>
                                </a:lnTo>
                                <a:lnTo>
                                  <a:pt x="697" y="134"/>
                                </a:lnTo>
                                <a:lnTo>
                                  <a:pt x="720" y="158"/>
                                </a:lnTo>
                                <a:lnTo>
                                  <a:pt x="739" y="186"/>
                                </a:lnTo>
                                <a:lnTo>
                                  <a:pt x="755" y="214"/>
                                </a:lnTo>
                                <a:lnTo>
                                  <a:pt x="769" y="244"/>
                                </a:lnTo>
                                <a:lnTo>
                                  <a:pt x="778" y="276"/>
                                </a:lnTo>
                                <a:lnTo>
                                  <a:pt x="784" y="308"/>
                                </a:lnTo>
                                <a:lnTo>
                                  <a:pt x="786" y="342"/>
                                </a:lnTo>
                                <a:lnTo>
                                  <a:pt x="784" y="374"/>
                                </a:lnTo>
                                <a:lnTo>
                                  <a:pt x="777" y="406"/>
                                </a:lnTo>
                                <a:lnTo>
                                  <a:pt x="767" y="438"/>
                                </a:lnTo>
                                <a:lnTo>
                                  <a:pt x="753" y="468"/>
                                </a:lnTo>
                                <a:lnTo>
                                  <a:pt x="737" y="496"/>
                                </a:lnTo>
                                <a:lnTo>
                                  <a:pt x="717" y="522"/>
                                </a:lnTo>
                                <a:lnTo>
                                  <a:pt x="694" y="546"/>
                                </a:lnTo>
                                <a:lnTo>
                                  <a:pt x="669" y="568"/>
                                </a:lnTo>
                                <a:lnTo>
                                  <a:pt x="642" y="588"/>
                                </a:lnTo>
                                <a:lnTo>
                                  <a:pt x="613" y="606"/>
                                </a:lnTo>
                                <a:lnTo>
                                  <a:pt x="581" y="620"/>
                                </a:lnTo>
                                <a:lnTo>
                                  <a:pt x="548" y="634"/>
                                </a:lnTo>
                                <a:lnTo>
                                  <a:pt x="513" y="644"/>
                                </a:lnTo>
                                <a:lnTo>
                                  <a:pt x="477" y="652"/>
                                </a:lnTo>
                                <a:lnTo>
                                  <a:pt x="440" y="656"/>
                                </a:lnTo>
                                <a:lnTo>
                                  <a:pt x="542" y="656"/>
                                </a:lnTo>
                                <a:lnTo>
                                  <a:pt x="554" y="652"/>
                                </a:lnTo>
                                <a:lnTo>
                                  <a:pt x="588" y="640"/>
                                </a:lnTo>
                                <a:lnTo>
                                  <a:pt x="621" y="624"/>
                                </a:lnTo>
                                <a:lnTo>
                                  <a:pt x="652" y="604"/>
                                </a:lnTo>
                                <a:lnTo>
                                  <a:pt x="681" y="584"/>
                                </a:lnTo>
                                <a:lnTo>
                                  <a:pt x="708" y="560"/>
                                </a:lnTo>
                                <a:lnTo>
                                  <a:pt x="732" y="534"/>
                                </a:lnTo>
                                <a:lnTo>
                                  <a:pt x="753" y="506"/>
                                </a:lnTo>
                                <a:lnTo>
                                  <a:pt x="771" y="478"/>
                                </a:lnTo>
                                <a:lnTo>
                                  <a:pt x="785" y="446"/>
                                </a:lnTo>
                                <a:lnTo>
                                  <a:pt x="796" y="412"/>
                                </a:lnTo>
                                <a:lnTo>
                                  <a:pt x="803" y="378"/>
                                </a:lnTo>
                                <a:lnTo>
                                  <a:pt x="806" y="342"/>
                                </a:lnTo>
                                <a:lnTo>
                                  <a:pt x="804" y="306"/>
                                </a:lnTo>
                                <a:lnTo>
                                  <a:pt x="798" y="272"/>
                                </a:lnTo>
                                <a:lnTo>
                                  <a:pt x="788" y="238"/>
                                </a:lnTo>
                                <a:lnTo>
                                  <a:pt x="774" y="206"/>
                                </a:lnTo>
                                <a:lnTo>
                                  <a:pt x="756" y="176"/>
                                </a:lnTo>
                                <a:lnTo>
                                  <a:pt x="736" y="146"/>
                                </a:lnTo>
                                <a:lnTo>
                                  <a:pt x="712" y="120"/>
                                </a:lnTo>
                                <a:lnTo>
                                  <a:pt x="686" y="96"/>
                                </a:lnTo>
                                <a:lnTo>
                                  <a:pt x="657" y="76"/>
                                </a:lnTo>
                                <a:lnTo>
                                  <a:pt x="626" y="56"/>
                                </a:lnTo>
                                <a:lnTo>
                                  <a:pt x="593" y="40"/>
                                </a:lnTo>
                                <a:lnTo>
                                  <a:pt x="558" y="26"/>
                                </a:lnTo>
                                <a:lnTo>
                                  <a:pt x="540" y="20"/>
                                </a:lnTo>
                                <a:close/>
                                <a:moveTo>
                                  <a:pt x="404" y="40"/>
                                </a:moveTo>
                                <a:lnTo>
                                  <a:pt x="367" y="42"/>
                                </a:lnTo>
                                <a:lnTo>
                                  <a:pt x="332" y="46"/>
                                </a:lnTo>
                                <a:lnTo>
                                  <a:pt x="264" y="62"/>
                                </a:lnTo>
                                <a:lnTo>
                                  <a:pt x="232" y="74"/>
                                </a:lnTo>
                                <a:lnTo>
                                  <a:pt x="202" y="90"/>
                                </a:lnTo>
                                <a:lnTo>
                                  <a:pt x="174" y="106"/>
                                </a:lnTo>
                                <a:lnTo>
                                  <a:pt x="149" y="126"/>
                                </a:lnTo>
                                <a:lnTo>
                                  <a:pt x="125" y="146"/>
                                </a:lnTo>
                                <a:lnTo>
                                  <a:pt x="104" y="170"/>
                                </a:lnTo>
                                <a:lnTo>
                                  <a:pt x="85" y="194"/>
                                </a:lnTo>
                                <a:lnTo>
                                  <a:pt x="70" y="220"/>
                                </a:lnTo>
                                <a:lnTo>
                                  <a:pt x="57" y="248"/>
                                </a:lnTo>
                                <a:lnTo>
                                  <a:pt x="48" y="276"/>
                                </a:lnTo>
                                <a:lnTo>
                                  <a:pt x="42" y="306"/>
                                </a:lnTo>
                                <a:lnTo>
                                  <a:pt x="40" y="334"/>
                                </a:lnTo>
                                <a:lnTo>
                                  <a:pt x="40" y="340"/>
                                </a:lnTo>
                                <a:lnTo>
                                  <a:pt x="42" y="368"/>
                                </a:lnTo>
                                <a:lnTo>
                                  <a:pt x="47" y="398"/>
                                </a:lnTo>
                                <a:lnTo>
                                  <a:pt x="56" y="428"/>
                                </a:lnTo>
                                <a:lnTo>
                                  <a:pt x="69" y="456"/>
                                </a:lnTo>
                                <a:lnTo>
                                  <a:pt x="84" y="482"/>
                                </a:lnTo>
                                <a:lnTo>
                                  <a:pt x="103" y="506"/>
                                </a:lnTo>
                                <a:lnTo>
                                  <a:pt x="124" y="530"/>
                                </a:lnTo>
                                <a:lnTo>
                                  <a:pt x="147" y="550"/>
                                </a:lnTo>
                                <a:lnTo>
                                  <a:pt x="173" y="570"/>
                                </a:lnTo>
                                <a:lnTo>
                                  <a:pt x="201" y="586"/>
                                </a:lnTo>
                                <a:lnTo>
                                  <a:pt x="231" y="602"/>
                                </a:lnTo>
                                <a:lnTo>
                                  <a:pt x="262" y="614"/>
                                </a:lnTo>
                                <a:lnTo>
                                  <a:pt x="295" y="624"/>
                                </a:lnTo>
                                <a:lnTo>
                                  <a:pt x="330" y="632"/>
                                </a:lnTo>
                                <a:lnTo>
                                  <a:pt x="366" y="636"/>
                                </a:lnTo>
                                <a:lnTo>
                                  <a:pt x="439" y="636"/>
                                </a:lnTo>
                                <a:lnTo>
                                  <a:pt x="475" y="632"/>
                                </a:lnTo>
                                <a:lnTo>
                                  <a:pt x="509" y="624"/>
                                </a:lnTo>
                                <a:lnTo>
                                  <a:pt x="542" y="614"/>
                                </a:lnTo>
                                <a:lnTo>
                                  <a:pt x="574" y="602"/>
                                </a:lnTo>
                                <a:lnTo>
                                  <a:pt x="587" y="596"/>
                                </a:lnTo>
                                <a:lnTo>
                                  <a:pt x="370" y="596"/>
                                </a:lnTo>
                                <a:lnTo>
                                  <a:pt x="338" y="592"/>
                                </a:lnTo>
                                <a:lnTo>
                                  <a:pt x="307" y="586"/>
                                </a:lnTo>
                                <a:lnTo>
                                  <a:pt x="277" y="576"/>
                                </a:lnTo>
                                <a:lnTo>
                                  <a:pt x="248" y="566"/>
                                </a:lnTo>
                                <a:lnTo>
                                  <a:pt x="222" y="552"/>
                                </a:lnTo>
                                <a:lnTo>
                                  <a:pt x="197" y="538"/>
                                </a:lnTo>
                                <a:lnTo>
                                  <a:pt x="174" y="520"/>
                                </a:lnTo>
                                <a:lnTo>
                                  <a:pt x="153" y="502"/>
                                </a:lnTo>
                                <a:lnTo>
                                  <a:pt x="135" y="482"/>
                                </a:lnTo>
                                <a:lnTo>
                                  <a:pt x="119" y="462"/>
                                </a:lnTo>
                                <a:lnTo>
                                  <a:pt x="105" y="438"/>
                                </a:lnTo>
                                <a:lnTo>
                                  <a:pt x="95" y="416"/>
                                </a:lnTo>
                                <a:lnTo>
                                  <a:pt x="87" y="392"/>
                                </a:lnTo>
                                <a:lnTo>
                                  <a:pt x="82" y="366"/>
                                </a:lnTo>
                                <a:lnTo>
                                  <a:pt x="80" y="342"/>
                                </a:lnTo>
                                <a:lnTo>
                                  <a:pt x="80" y="336"/>
                                </a:lnTo>
                                <a:lnTo>
                                  <a:pt x="82" y="314"/>
                                </a:lnTo>
                                <a:lnTo>
                                  <a:pt x="86" y="288"/>
                                </a:lnTo>
                                <a:lnTo>
                                  <a:pt x="94" y="264"/>
                                </a:lnTo>
                                <a:lnTo>
                                  <a:pt x="104" y="240"/>
                                </a:lnTo>
                                <a:lnTo>
                                  <a:pt x="117" y="218"/>
                                </a:lnTo>
                                <a:lnTo>
                                  <a:pt x="133" y="196"/>
                                </a:lnTo>
                                <a:lnTo>
                                  <a:pt x="152" y="176"/>
                                </a:lnTo>
                                <a:lnTo>
                                  <a:pt x="172" y="158"/>
                                </a:lnTo>
                                <a:lnTo>
                                  <a:pt x="195" y="140"/>
                                </a:lnTo>
                                <a:lnTo>
                                  <a:pt x="220" y="126"/>
                                </a:lnTo>
                                <a:lnTo>
                                  <a:pt x="247" y="112"/>
                                </a:lnTo>
                                <a:lnTo>
                                  <a:pt x="275" y="102"/>
                                </a:lnTo>
                                <a:lnTo>
                                  <a:pt x="305" y="92"/>
                                </a:lnTo>
                                <a:lnTo>
                                  <a:pt x="336" y="86"/>
                                </a:lnTo>
                                <a:lnTo>
                                  <a:pt x="369" y="82"/>
                                </a:lnTo>
                                <a:lnTo>
                                  <a:pt x="402" y="80"/>
                                </a:lnTo>
                                <a:lnTo>
                                  <a:pt x="584" y="80"/>
                                </a:lnTo>
                                <a:lnTo>
                                  <a:pt x="575" y="76"/>
                                </a:lnTo>
                                <a:lnTo>
                                  <a:pt x="544" y="64"/>
                                </a:lnTo>
                                <a:lnTo>
                                  <a:pt x="511" y="54"/>
                                </a:lnTo>
                                <a:lnTo>
                                  <a:pt x="476" y="46"/>
                                </a:lnTo>
                                <a:lnTo>
                                  <a:pt x="441" y="42"/>
                                </a:lnTo>
                                <a:lnTo>
                                  <a:pt x="404" y="40"/>
                                </a:lnTo>
                                <a:close/>
                                <a:moveTo>
                                  <a:pt x="584" y="80"/>
                                </a:moveTo>
                                <a:lnTo>
                                  <a:pt x="402" y="80"/>
                                </a:lnTo>
                                <a:lnTo>
                                  <a:pt x="436" y="82"/>
                                </a:lnTo>
                                <a:lnTo>
                                  <a:pt x="468" y="86"/>
                                </a:lnTo>
                                <a:lnTo>
                                  <a:pt x="499" y="92"/>
                                </a:lnTo>
                                <a:lnTo>
                                  <a:pt x="529" y="100"/>
                                </a:lnTo>
                                <a:lnTo>
                                  <a:pt x="558" y="112"/>
                                </a:lnTo>
                                <a:lnTo>
                                  <a:pt x="584" y="124"/>
                                </a:lnTo>
                                <a:lnTo>
                                  <a:pt x="609" y="140"/>
                                </a:lnTo>
                                <a:lnTo>
                                  <a:pt x="632" y="156"/>
                                </a:lnTo>
                                <a:lnTo>
                                  <a:pt x="653" y="174"/>
                                </a:lnTo>
                                <a:lnTo>
                                  <a:pt x="671" y="194"/>
                                </a:lnTo>
                                <a:lnTo>
                                  <a:pt x="687" y="216"/>
                                </a:lnTo>
                                <a:lnTo>
                                  <a:pt x="701" y="238"/>
                                </a:lnTo>
                                <a:lnTo>
                                  <a:pt x="712" y="262"/>
                                </a:lnTo>
                                <a:lnTo>
                                  <a:pt x="719" y="286"/>
                                </a:lnTo>
                                <a:lnTo>
                                  <a:pt x="724" y="312"/>
                                </a:lnTo>
                                <a:lnTo>
                                  <a:pt x="726" y="334"/>
                                </a:lnTo>
                                <a:lnTo>
                                  <a:pt x="726" y="340"/>
                                </a:lnTo>
                                <a:lnTo>
                                  <a:pt x="725" y="364"/>
                                </a:lnTo>
                                <a:lnTo>
                                  <a:pt x="720" y="388"/>
                                </a:lnTo>
                                <a:lnTo>
                                  <a:pt x="712" y="414"/>
                                </a:lnTo>
                                <a:lnTo>
                                  <a:pt x="702" y="436"/>
                                </a:lnTo>
                                <a:lnTo>
                                  <a:pt x="689" y="460"/>
                                </a:lnTo>
                                <a:lnTo>
                                  <a:pt x="673" y="480"/>
                                </a:lnTo>
                                <a:lnTo>
                                  <a:pt x="654" y="500"/>
                                </a:lnTo>
                                <a:lnTo>
                                  <a:pt x="634" y="520"/>
                                </a:lnTo>
                                <a:lnTo>
                                  <a:pt x="611" y="536"/>
                                </a:lnTo>
                                <a:lnTo>
                                  <a:pt x="586" y="552"/>
                                </a:lnTo>
                                <a:lnTo>
                                  <a:pt x="559" y="564"/>
                                </a:lnTo>
                                <a:lnTo>
                                  <a:pt x="531" y="576"/>
                                </a:lnTo>
                                <a:lnTo>
                                  <a:pt x="501" y="584"/>
                                </a:lnTo>
                                <a:lnTo>
                                  <a:pt x="470" y="592"/>
                                </a:lnTo>
                                <a:lnTo>
                                  <a:pt x="437" y="596"/>
                                </a:lnTo>
                                <a:lnTo>
                                  <a:pt x="587" y="596"/>
                                </a:lnTo>
                                <a:lnTo>
                                  <a:pt x="604" y="588"/>
                                </a:lnTo>
                                <a:lnTo>
                                  <a:pt x="632" y="570"/>
                                </a:lnTo>
                                <a:lnTo>
                                  <a:pt x="658" y="552"/>
                                </a:lnTo>
                                <a:lnTo>
                                  <a:pt x="681" y="530"/>
                                </a:lnTo>
                                <a:lnTo>
                                  <a:pt x="702" y="508"/>
                                </a:lnTo>
                                <a:lnTo>
                                  <a:pt x="721" y="484"/>
                                </a:lnTo>
                                <a:lnTo>
                                  <a:pt x="736" y="458"/>
                                </a:lnTo>
                                <a:lnTo>
                                  <a:pt x="749" y="430"/>
                                </a:lnTo>
                                <a:lnTo>
                                  <a:pt x="758" y="400"/>
                                </a:lnTo>
                                <a:lnTo>
                                  <a:pt x="764" y="370"/>
                                </a:lnTo>
                                <a:lnTo>
                                  <a:pt x="766" y="342"/>
                                </a:lnTo>
                                <a:lnTo>
                                  <a:pt x="766" y="334"/>
                                </a:lnTo>
                                <a:lnTo>
                                  <a:pt x="764" y="308"/>
                                </a:lnTo>
                                <a:lnTo>
                                  <a:pt x="759" y="278"/>
                                </a:lnTo>
                                <a:lnTo>
                                  <a:pt x="750" y="250"/>
                                </a:lnTo>
                                <a:lnTo>
                                  <a:pt x="737" y="222"/>
                                </a:lnTo>
                                <a:lnTo>
                                  <a:pt x="722" y="196"/>
                                </a:lnTo>
                                <a:lnTo>
                                  <a:pt x="704" y="170"/>
                                </a:lnTo>
                                <a:lnTo>
                                  <a:pt x="682" y="148"/>
                                </a:lnTo>
                                <a:lnTo>
                                  <a:pt x="659" y="126"/>
                                </a:lnTo>
                                <a:lnTo>
                                  <a:pt x="633" y="108"/>
                                </a:lnTo>
                                <a:lnTo>
                                  <a:pt x="605" y="90"/>
                                </a:lnTo>
                                <a:lnTo>
                                  <a:pt x="584" y="80"/>
                                </a:lnTo>
                                <a:close/>
                                <a:moveTo>
                                  <a:pt x="401" y="100"/>
                                </a:moveTo>
                                <a:lnTo>
                                  <a:pt x="370" y="102"/>
                                </a:lnTo>
                                <a:lnTo>
                                  <a:pt x="339" y="106"/>
                                </a:lnTo>
                                <a:lnTo>
                                  <a:pt x="309" y="112"/>
                                </a:lnTo>
                                <a:lnTo>
                                  <a:pt x="281" y="120"/>
                                </a:lnTo>
                                <a:lnTo>
                                  <a:pt x="254" y="132"/>
                                </a:lnTo>
                                <a:lnTo>
                                  <a:pt x="229" y="144"/>
                                </a:lnTo>
                                <a:lnTo>
                                  <a:pt x="206" y="158"/>
                                </a:lnTo>
                                <a:lnTo>
                                  <a:pt x="184" y="174"/>
                                </a:lnTo>
                                <a:lnTo>
                                  <a:pt x="165" y="192"/>
                                </a:lnTo>
                                <a:lnTo>
                                  <a:pt x="148" y="210"/>
                                </a:lnTo>
                                <a:lnTo>
                                  <a:pt x="133" y="230"/>
                                </a:lnTo>
                                <a:lnTo>
                                  <a:pt x="122" y="250"/>
                                </a:lnTo>
                                <a:lnTo>
                                  <a:pt x="112" y="272"/>
                                </a:lnTo>
                                <a:lnTo>
                                  <a:pt x="105" y="294"/>
                                </a:lnTo>
                                <a:lnTo>
                                  <a:pt x="101" y="318"/>
                                </a:lnTo>
                                <a:lnTo>
                                  <a:pt x="100" y="342"/>
                                </a:lnTo>
                                <a:lnTo>
                                  <a:pt x="102" y="364"/>
                                </a:lnTo>
                                <a:lnTo>
                                  <a:pt x="106" y="388"/>
                                </a:lnTo>
                                <a:lnTo>
                                  <a:pt x="114" y="410"/>
                                </a:lnTo>
                                <a:lnTo>
                                  <a:pt x="124" y="430"/>
                                </a:lnTo>
                                <a:lnTo>
                                  <a:pt x="136" y="450"/>
                                </a:lnTo>
                                <a:lnTo>
                                  <a:pt x="151" y="470"/>
                                </a:lnTo>
                                <a:lnTo>
                                  <a:pt x="168" y="488"/>
                                </a:lnTo>
                                <a:lnTo>
                                  <a:pt x="187" y="506"/>
                                </a:lnTo>
                                <a:lnTo>
                                  <a:pt x="209" y="522"/>
                                </a:lnTo>
                                <a:lnTo>
                                  <a:pt x="232" y="536"/>
                                </a:lnTo>
                                <a:lnTo>
                                  <a:pt x="257" y="548"/>
                                </a:lnTo>
                                <a:lnTo>
                                  <a:pt x="284" y="558"/>
                                </a:lnTo>
                                <a:lnTo>
                                  <a:pt x="313" y="566"/>
                                </a:lnTo>
                                <a:lnTo>
                                  <a:pt x="342" y="572"/>
                                </a:lnTo>
                                <a:lnTo>
                                  <a:pt x="373" y="576"/>
                                </a:lnTo>
                                <a:lnTo>
                                  <a:pt x="436" y="576"/>
                                </a:lnTo>
                                <a:lnTo>
                                  <a:pt x="467" y="572"/>
                                </a:lnTo>
                                <a:lnTo>
                                  <a:pt x="497" y="566"/>
                                </a:lnTo>
                                <a:lnTo>
                                  <a:pt x="520" y="558"/>
                                </a:lnTo>
                                <a:lnTo>
                                  <a:pt x="406" y="558"/>
                                </a:lnTo>
                                <a:lnTo>
                                  <a:pt x="375" y="556"/>
                                </a:lnTo>
                                <a:lnTo>
                                  <a:pt x="318" y="548"/>
                                </a:lnTo>
                                <a:lnTo>
                                  <a:pt x="291" y="540"/>
                                </a:lnTo>
                                <a:lnTo>
                                  <a:pt x="266" y="530"/>
                                </a:lnTo>
                                <a:lnTo>
                                  <a:pt x="242" y="518"/>
                                </a:lnTo>
                                <a:lnTo>
                                  <a:pt x="221" y="506"/>
                                </a:lnTo>
                                <a:lnTo>
                                  <a:pt x="183" y="476"/>
                                </a:lnTo>
                                <a:lnTo>
                                  <a:pt x="167" y="458"/>
                                </a:lnTo>
                                <a:lnTo>
                                  <a:pt x="153" y="440"/>
                                </a:lnTo>
                                <a:lnTo>
                                  <a:pt x="142" y="422"/>
                                </a:lnTo>
                                <a:lnTo>
                                  <a:pt x="133" y="404"/>
                                </a:lnTo>
                                <a:lnTo>
                                  <a:pt x="126" y="384"/>
                                </a:lnTo>
                                <a:lnTo>
                                  <a:pt x="122" y="364"/>
                                </a:lnTo>
                                <a:lnTo>
                                  <a:pt x="120" y="342"/>
                                </a:lnTo>
                                <a:lnTo>
                                  <a:pt x="121" y="322"/>
                                </a:lnTo>
                                <a:lnTo>
                                  <a:pt x="124" y="300"/>
                                </a:lnTo>
                                <a:lnTo>
                                  <a:pt x="130" y="280"/>
                                </a:lnTo>
                                <a:lnTo>
                                  <a:pt x="139" y="260"/>
                                </a:lnTo>
                                <a:lnTo>
                                  <a:pt x="149" y="242"/>
                                </a:lnTo>
                                <a:lnTo>
                                  <a:pt x="163" y="224"/>
                                </a:lnTo>
                                <a:lnTo>
                                  <a:pt x="178" y="206"/>
                                </a:lnTo>
                                <a:lnTo>
                                  <a:pt x="196" y="190"/>
                                </a:lnTo>
                                <a:lnTo>
                                  <a:pt x="216" y="174"/>
                                </a:lnTo>
                                <a:lnTo>
                                  <a:pt x="238" y="162"/>
                                </a:lnTo>
                                <a:lnTo>
                                  <a:pt x="261" y="150"/>
                                </a:lnTo>
                                <a:lnTo>
                                  <a:pt x="287" y="140"/>
                                </a:lnTo>
                                <a:lnTo>
                                  <a:pt x="313" y="132"/>
                                </a:lnTo>
                                <a:lnTo>
                                  <a:pt x="341" y="126"/>
                                </a:lnTo>
                                <a:lnTo>
                                  <a:pt x="371" y="122"/>
                                </a:lnTo>
                                <a:lnTo>
                                  <a:pt x="401" y="120"/>
                                </a:lnTo>
                                <a:lnTo>
                                  <a:pt x="522" y="120"/>
                                </a:lnTo>
                                <a:lnTo>
                                  <a:pt x="494" y="110"/>
                                </a:lnTo>
                                <a:lnTo>
                                  <a:pt x="464" y="104"/>
                                </a:lnTo>
                                <a:lnTo>
                                  <a:pt x="401" y="100"/>
                                </a:lnTo>
                                <a:close/>
                                <a:moveTo>
                                  <a:pt x="522" y="120"/>
                                </a:moveTo>
                                <a:lnTo>
                                  <a:pt x="401" y="120"/>
                                </a:lnTo>
                                <a:lnTo>
                                  <a:pt x="460" y="124"/>
                                </a:lnTo>
                                <a:lnTo>
                                  <a:pt x="488" y="130"/>
                                </a:lnTo>
                                <a:lnTo>
                                  <a:pt x="515" y="138"/>
                                </a:lnTo>
                                <a:lnTo>
                                  <a:pt x="540" y="148"/>
                                </a:lnTo>
                                <a:lnTo>
                                  <a:pt x="564" y="160"/>
                                </a:lnTo>
                                <a:lnTo>
                                  <a:pt x="586" y="172"/>
                                </a:lnTo>
                                <a:lnTo>
                                  <a:pt x="606" y="186"/>
                                </a:lnTo>
                                <a:lnTo>
                                  <a:pt x="624" y="202"/>
                                </a:lnTo>
                                <a:lnTo>
                                  <a:pt x="639" y="218"/>
                                </a:lnTo>
                                <a:lnTo>
                                  <a:pt x="653" y="236"/>
                                </a:lnTo>
                                <a:lnTo>
                                  <a:pt x="664" y="254"/>
                                </a:lnTo>
                                <a:lnTo>
                                  <a:pt x="673" y="274"/>
                                </a:lnTo>
                                <a:lnTo>
                                  <a:pt x="680" y="294"/>
                                </a:lnTo>
                                <a:lnTo>
                                  <a:pt x="684" y="314"/>
                                </a:lnTo>
                                <a:lnTo>
                                  <a:pt x="686" y="334"/>
                                </a:lnTo>
                                <a:lnTo>
                                  <a:pt x="685" y="356"/>
                                </a:lnTo>
                                <a:lnTo>
                                  <a:pt x="682" y="376"/>
                                </a:lnTo>
                                <a:lnTo>
                                  <a:pt x="676" y="396"/>
                                </a:lnTo>
                                <a:lnTo>
                                  <a:pt x="667" y="416"/>
                                </a:lnTo>
                                <a:lnTo>
                                  <a:pt x="656" y="436"/>
                                </a:lnTo>
                                <a:lnTo>
                                  <a:pt x="643" y="454"/>
                                </a:lnTo>
                                <a:lnTo>
                                  <a:pt x="628" y="472"/>
                                </a:lnTo>
                                <a:lnTo>
                                  <a:pt x="610" y="488"/>
                                </a:lnTo>
                                <a:lnTo>
                                  <a:pt x="590" y="502"/>
                                </a:lnTo>
                                <a:lnTo>
                                  <a:pt x="568" y="516"/>
                                </a:lnTo>
                                <a:lnTo>
                                  <a:pt x="545" y="528"/>
                                </a:lnTo>
                                <a:lnTo>
                                  <a:pt x="519" y="538"/>
                                </a:lnTo>
                                <a:lnTo>
                                  <a:pt x="493" y="546"/>
                                </a:lnTo>
                                <a:lnTo>
                                  <a:pt x="465" y="552"/>
                                </a:lnTo>
                                <a:lnTo>
                                  <a:pt x="436" y="556"/>
                                </a:lnTo>
                                <a:lnTo>
                                  <a:pt x="406" y="558"/>
                                </a:lnTo>
                                <a:lnTo>
                                  <a:pt x="520" y="558"/>
                                </a:lnTo>
                                <a:lnTo>
                                  <a:pt x="525" y="556"/>
                                </a:lnTo>
                                <a:lnTo>
                                  <a:pt x="552" y="546"/>
                                </a:lnTo>
                                <a:lnTo>
                                  <a:pt x="577" y="534"/>
                                </a:lnTo>
                                <a:lnTo>
                                  <a:pt x="600" y="520"/>
                                </a:lnTo>
                                <a:lnTo>
                                  <a:pt x="622" y="504"/>
                                </a:lnTo>
                                <a:lnTo>
                                  <a:pt x="641" y="486"/>
                                </a:lnTo>
                                <a:lnTo>
                                  <a:pt x="658" y="466"/>
                                </a:lnTo>
                                <a:lnTo>
                                  <a:pt x="673" y="448"/>
                                </a:lnTo>
                                <a:lnTo>
                                  <a:pt x="685" y="426"/>
                                </a:lnTo>
                                <a:lnTo>
                                  <a:pt x="694" y="404"/>
                                </a:lnTo>
                                <a:lnTo>
                                  <a:pt x="701" y="382"/>
                                </a:lnTo>
                                <a:lnTo>
                                  <a:pt x="705" y="360"/>
                                </a:lnTo>
                                <a:lnTo>
                                  <a:pt x="706" y="338"/>
                                </a:lnTo>
                                <a:lnTo>
                                  <a:pt x="706" y="334"/>
                                </a:lnTo>
                                <a:lnTo>
                                  <a:pt x="704" y="312"/>
                                </a:lnTo>
                                <a:lnTo>
                                  <a:pt x="700" y="290"/>
                                </a:lnTo>
                                <a:lnTo>
                                  <a:pt x="692" y="268"/>
                                </a:lnTo>
                                <a:lnTo>
                                  <a:pt x="683" y="246"/>
                                </a:lnTo>
                                <a:lnTo>
                                  <a:pt x="670" y="226"/>
                                </a:lnTo>
                                <a:lnTo>
                                  <a:pt x="655" y="206"/>
                                </a:lnTo>
                                <a:lnTo>
                                  <a:pt x="638" y="188"/>
                                </a:lnTo>
                                <a:lnTo>
                                  <a:pt x="619" y="172"/>
                                </a:lnTo>
                                <a:lnTo>
                                  <a:pt x="597" y="156"/>
                                </a:lnTo>
                                <a:lnTo>
                                  <a:pt x="574" y="142"/>
                                </a:lnTo>
                                <a:lnTo>
                                  <a:pt x="549" y="130"/>
                                </a:lnTo>
                                <a:lnTo>
                                  <a:pt x="522" y="1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5" name="Picture 2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37" y="1894"/>
                            <a:ext cx="870" cy="7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6" name="Freeform 209"/>
                        <wps:cNvSpPr>
                          <a:spLocks/>
                        </wps:cNvSpPr>
                        <wps:spPr bwMode="auto">
                          <a:xfrm>
                            <a:off x="4177" y="1836"/>
                            <a:ext cx="990" cy="830"/>
                          </a:xfrm>
                          <a:custGeom>
                            <a:avLst/>
                            <a:gdLst>
                              <a:gd name="T0" fmla="+- 0 4329 4177"/>
                              <a:gd name="T1" fmla="*/ T0 w 990"/>
                              <a:gd name="T2" fmla="+- 0 1952 1836"/>
                              <a:gd name="T3" fmla="*/ 1952 h 830"/>
                              <a:gd name="T4" fmla="+- 0 4188 4177"/>
                              <a:gd name="T5" fmla="*/ T4 w 990"/>
                              <a:gd name="T6" fmla="+- 0 2164 1836"/>
                              <a:gd name="T7" fmla="*/ 2164 h 830"/>
                              <a:gd name="T8" fmla="+- 0 4193 4177"/>
                              <a:gd name="T9" fmla="*/ T8 w 990"/>
                              <a:gd name="T10" fmla="+- 0 2356 1836"/>
                              <a:gd name="T11" fmla="*/ 2356 h 830"/>
                              <a:gd name="T12" fmla="+- 0 4360 4177"/>
                              <a:gd name="T13" fmla="*/ T12 w 990"/>
                              <a:gd name="T14" fmla="+- 0 2574 1836"/>
                              <a:gd name="T15" fmla="*/ 2574 h 830"/>
                              <a:gd name="T16" fmla="+- 0 4767 4177"/>
                              <a:gd name="T17" fmla="*/ T16 w 990"/>
                              <a:gd name="T18" fmla="+- 0 2660 1836"/>
                              <a:gd name="T19" fmla="*/ 2660 h 830"/>
                              <a:gd name="T20" fmla="+- 0 4371 4177"/>
                              <a:gd name="T21" fmla="*/ T20 w 990"/>
                              <a:gd name="T22" fmla="+- 0 2558 1836"/>
                              <a:gd name="T23" fmla="*/ 2558 h 830"/>
                              <a:gd name="T24" fmla="+- 0 4212 4177"/>
                              <a:gd name="T25" fmla="*/ T24 w 990"/>
                              <a:gd name="T26" fmla="+- 0 2350 1836"/>
                              <a:gd name="T27" fmla="*/ 2350 h 830"/>
                              <a:gd name="T28" fmla="+- 0 4207 4177"/>
                              <a:gd name="T29" fmla="*/ T28 w 990"/>
                              <a:gd name="T30" fmla="+- 0 2168 1836"/>
                              <a:gd name="T31" fmla="*/ 2168 h 830"/>
                              <a:gd name="T32" fmla="+- 0 4341 4177"/>
                              <a:gd name="T33" fmla="*/ T32 w 990"/>
                              <a:gd name="T34" fmla="+- 0 1968 1836"/>
                              <a:gd name="T35" fmla="*/ 1968 h 830"/>
                              <a:gd name="T36" fmla="+- 0 4819 4177"/>
                              <a:gd name="T37" fmla="*/ T36 w 990"/>
                              <a:gd name="T38" fmla="+- 0 1854 1836"/>
                              <a:gd name="T39" fmla="*/ 1854 h 830"/>
                              <a:gd name="T40" fmla="+- 0 4856 4177"/>
                              <a:gd name="T41" fmla="*/ T40 w 990"/>
                              <a:gd name="T42" fmla="+- 0 1886 1836"/>
                              <a:gd name="T43" fmla="*/ 1886 h 830"/>
                              <a:gd name="T44" fmla="+- 0 5109 4177"/>
                              <a:gd name="T45" fmla="*/ T44 w 990"/>
                              <a:gd name="T46" fmla="+- 0 2096 1836"/>
                              <a:gd name="T47" fmla="*/ 2096 h 830"/>
                              <a:gd name="T48" fmla="+- 0 5147 4177"/>
                              <a:gd name="T49" fmla="*/ T48 w 990"/>
                              <a:gd name="T50" fmla="+- 0 2254 1836"/>
                              <a:gd name="T51" fmla="*/ 2254 h 830"/>
                              <a:gd name="T52" fmla="+- 0 5098 4177"/>
                              <a:gd name="T53" fmla="*/ T52 w 990"/>
                              <a:gd name="T54" fmla="+- 0 2426 1836"/>
                              <a:gd name="T55" fmla="*/ 2426 h 830"/>
                              <a:gd name="T56" fmla="+- 0 4810 4177"/>
                              <a:gd name="T57" fmla="*/ T56 w 990"/>
                              <a:gd name="T58" fmla="+- 0 2630 1836"/>
                              <a:gd name="T59" fmla="*/ 2630 h 830"/>
                              <a:gd name="T60" fmla="+- 0 5048 4177"/>
                              <a:gd name="T61" fmla="*/ T60 w 990"/>
                              <a:gd name="T62" fmla="+- 0 2522 1836"/>
                              <a:gd name="T63" fmla="*/ 2522 h 830"/>
                              <a:gd name="T64" fmla="+- 0 5164 4177"/>
                              <a:gd name="T65" fmla="*/ T64 w 990"/>
                              <a:gd name="T66" fmla="+- 0 2296 1836"/>
                              <a:gd name="T67" fmla="*/ 2296 h 830"/>
                              <a:gd name="T68" fmla="+- 0 5136 4177"/>
                              <a:gd name="T69" fmla="*/ T68 w 990"/>
                              <a:gd name="T70" fmla="+- 0 2106 1836"/>
                              <a:gd name="T71" fmla="*/ 2106 h 830"/>
                              <a:gd name="T72" fmla="+- 0 4906 4177"/>
                              <a:gd name="T73" fmla="*/ T72 w 990"/>
                              <a:gd name="T74" fmla="+- 0 1884 1836"/>
                              <a:gd name="T75" fmla="*/ 1884 h 830"/>
                              <a:gd name="T76" fmla="+- 0 4420 4177"/>
                              <a:gd name="T77" fmla="*/ T76 w 990"/>
                              <a:gd name="T78" fmla="+- 0 1938 1836"/>
                              <a:gd name="T79" fmla="*/ 1938 h 830"/>
                              <a:gd name="T80" fmla="+- 0 4238 4177"/>
                              <a:gd name="T81" fmla="*/ T80 w 990"/>
                              <a:gd name="T82" fmla="+- 0 2138 1836"/>
                              <a:gd name="T83" fmla="*/ 2138 h 830"/>
                              <a:gd name="T84" fmla="+- 0 4222 4177"/>
                              <a:gd name="T85" fmla="*/ T84 w 990"/>
                              <a:gd name="T86" fmla="+- 0 2308 1836"/>
                              <a:gd name="T87" fmla="*/ 2308 h 830"/>
                              <a:gd name="T88" fmla="+- 0 4351 4177"/>
                              <a:gd name="T89" fmla="*/ T88 w 990"/>
                              <a:gd name="T90" fmla="+- 0 2518 1836"/>
                              <a:gd name="T91" fmla="*/ 2518 h 830"/>
                              <a:gd name="T92" fmla="+- 0 4762 4177"/>
                              <a:gd name="T93" fmla="*/ T92 w 990"/>
                              <a:gd name="T94" fmla="+- 0 2620 1836"/>
                              <a:gd name="T95" fmla="*/ 2620 h 830"/>
                              <a:gd name="T96" fmla="+- 0 4439 4177"/>
                              <a:gd name="T97" fmla="*/ T96 w 990"/>
                              <a:gd name="T98" fmla="+- 0 2530 1836"/>
                              <a:gd name="T99" fmla="*/ 2530 h 830"/>
                              <a:gd name="T100" fmla="+- 0 4275 4177"/>
                              <a:gd name="T101" fmla="*/ T100 w 990"/>
                              <a:gd name="T102" fmla="+- 0 2350 1836"/>
                              <a:gd name="T103" fmla="*/ 2350 h 830"/>
                              <a:gd name="T104" fmla="+- 0 4259 4177"/>
                              <a:gd name="T105" fmla="*/ T104 w 990"/>
                              <a:gd name="T106" fmla="+- 0 2218 1836"/>
                              <a:gd name="T107" fmla="*/ 2218 h 830"/>
                              <a:gd name="T108" fmla="+- 0 4326 4177"/>
                              <a:gd name="T109" fmla="*/ T108 w 990"/>
                              <a:gd name="T110" fmla="+- 0 2066 1836"/>
                              <a:gd name="T111" fmla="*/ 2066 h 830"/>
                              <a:gd name="T112" fmla="+- 0 4629 4177"/>
                              <a:gd name="T113" fmla="*/ T112 w 990"/>
                              <a:gd name="T114" fmla="+- 0 1916 1836"/>
                              <a:gd name="T115" fmla="*/ 1916 h 830"/>
                              <a:gd name="T116" fmla="+- 0 4796 4177"/>
                              <a:gd name="T117" fmla="*/ T116 w 990"/>
                              <a:gd name="T118" fmla="+- 0 1930 1836"/>
                              <a:gd name="T119" fmla="*/ 1930 h 830"/>
                              <a:gd name="T120" fmla="+- 0 5047 4177"/>
                              <a:gd name="T121" fmla="*/ T120 w 990"/>
                              <a:gd name="T122" fmla="+- 0 2106 1836"/>
                              <a:gd name="T123" fmla="*/ 2106 h 830"/>
                              <a:gd name="T124" fmla="+- 0 5087 4177"/>
                              <a:gd name="T125" fmla="*/ T124 w 990"/>
                              <a:gd name="T126" fmla="+- 0 2250 1836"/>
                              <a:gd name="T127" fmla="*/ 2250 h 830"/>
                              <a:gd name="T128" fmla="+- 0 5047 4177"/>
                              <a:gd name="T129" fmla="*/ T128 w 990"/>
                              <a:gd name="T130" fmla="+- 0 2394 1836"/>
                              <a:gd name="T131" fmla="*/ 2394 h 830"/>
                              <a:gd name="T132" fmla="+- 0 4797 4177"/>
                              <a:gd name="T133" fmla="*/ T132 w 990"/>
                              <a:gd name="T134" fmla="+- 0 2572 1836"/>
                              <a:gd name="T135" fmla="*/ 2572 h 830"/>
                              <a:gd name="T136" fmla="+- 0 5048 4177"/>
                              <a:gd name="T137" fmla="*/ T136 w 990"/>
                              <a:gd name="T138" fmla="+- 0 2464 1836"/>
                              <a:gd name="T139" fmla="*/ 2464 h 830"/>
                              <a:gd name="T140" fmla="+- 0 5125 4177"/>
                              <a:gd name="T141" fmla="*/ T140 w 990"/>
                              <a:gd name="T142" fmla="+- 0 2290 1836"/>
                              <a:gd name="T143" fmla="*/ 2290 h 830"/>
                              <a:gd name="T144" fmla="+- 0 5106 4177"/>
                              <a:gd name="T145" fmla="*/ T144 w 990"/>
                              <a:gd name="T146" fmla="+- 0 2138 1836"/>
                              <a:gd name="T147" fmla="*/ 2138 h 830"/>
                              <a:gd name="T148" fmla="+- 0 4926 4177"/>
                              <a:gd name="T149" fmla="*/ T148 w 990"/>
                              <a:gd name="T150" fmla="+- 0 1938 1836"/>
                              <a:gd name="T151" fmla="*/ 1938 h 830"/>
                              <a:gd name="T152" fmla="+- 0 4446 4177"/>
                              <a:gd name="T153" fmla="*/ T152 w 990"/>
                              <a:gd name="T154" fmla="+- 0 1992 1836"/>
                              <a:gd name="T155" fmla="*/ 1992 h 830"/>
                              <a:gd name="T156" fmla="+- 0 4293 4177"/>
                              <a:gd name="T157" fmla="*/ T156 w 990"/>
                              <a:gd name="T158" fmla="+- 0 2160 1836"/>
                              <a:gd name="T159" fmla="*/ 2160 h 830"/>
                              <a:gd name="T160" fmla="+- 0 4282 4177"/>
                              <a:gd name="T161" fmla="*/ T160 w 990"/>
                              <a:gd name="T162" fmla="+- 0 2300 1836"/>
                              <a:gd name="T163" fmla="*/ 2300 h 830"/>
                              <a:gd name="T164" fmla="+- 0 4366 4177"/>
                              <a:gd name="T165" fmla="*/ T164 w 990"/>
                              <a:gd name="T166" fmla="+- 0 2450 1836"/>
                              <a:gd name="T167" fmla="*/ 2450 h 830"/>
                              <a:gd name="T168" fmla="+- 0 4714 4177"/>
                              <a:gd name="T169" fmla="*/ T168 w 990"/>
                              <a:gd name="T170" fmla="+- 0 2566 1836"/>
                              <a:gd name="T171" fmla="*/ 2566 h 830"/>
                              <a:gd name="T172" fmla="+- 0 4460 4177"/>
                              <a:gd name="T173" fmla="*/ T172 w 990"/>
                              <a:gd name="T174" fmla="+- 0 2496 1836"/>
                              <a:gd name="T175" fmla="*/ 2496 h 830"/>
                              <a:gd name="T176" fmla="+- 0 4313 4177"/>
                              <a:gd name="T177" fmla="*/ T176 w 990"/>
                              <a:gd name="T178" fmla="+- 0 2338 1836"/>
                              <a:gd name="T179" fmla="*/ 2338 h 830"/>
                              <a:gd name="T180" fmla="+- 0 4301 4177"/>
                              <a:gd name="T181" fmla="*/ T180 w 990"/>
                              <a:gd name="T182" fmla="+- 0 2210 1836"/>
                              <a:gd name="T183" fmla="*/ 2210 h 830"/>
                              <a:gd name="T184" fmla="+- 0 4400 4177"/>
                              <a:gd name="T185" fmla="*/ T184 w 990"/>
                              <a:gd name="T186" fmla="+- 0 2048 1836"/>
                              <a:gd name="T187" fmla="*/ 2048 h 830"/>
                              <a:gd name="T188" fmla="+- 0 4790 4177"/>
                              <a:gd name="T189" fmla="*/ T188 w 990"/>
                              <a:gd name="T190" fmla="+- 0 1950 1836"/>
                              <a:gd name="T191" fmla="*/ 1950 h 830"/>
                              <a:gd name="T192" fmla="+- 0 4884 4177"/>
                              <a:gd name="T193" fmla="*/ T192 w 990"/>
                              <a:gd name="T194" fmla="+- 0 2006 1836"/>
                              <a:gd name="T195" fmla="*/ 2006 h 830"/>
                              <a:gd name="T196" fmla="+- 0 5031 4177"/>
                              <a:gd name="T197" fmla="*/ T196 w 990"/>
                              <a:gd name="T198" fmla="+- 0 2164 1836"/>
                              <a:gd name="T199" fmla="*/ 2164 h 830"/>
                              <a:gd name="T200" fmla="+- 0 5044 4177"/>
                              <a:gd name="T201" fmla="*/ T200 w 990"/>
                              <a:gd name="T202" fmla="+- 0 2292 1836"/>
                              <a:gd name="T203" fmla="*/ 2292 h 830"/>
                              <a:gd name="T204" fmla="+- 0 4968 4177"/>
                              <a:gd name="T205" fmla="*/ T204 w 990"/>
                              <a:gd name="T206" fmla="+- 0 2434 1836"/>
                              <a:gd name="T207" fmla="*/ 2434 h 830"/>
                              <a:gd name="T208" fmla="+- 0 4812 4177"/>
                              <a:gd name="T209" fmla="*/ T208 w 990"/>
                              <a:gd name="T210" fmla="+- 0 2546 1836"/>
                              <a:gd name="T211" fmla="*/ 2546 h 830"/>
                              <a:gd name="T212" fmla="+- 0 5030 4177"/>
                              <a:gd name="T213" fmla="*/ T212 w 990"/>
                              <a:gd name="T214" fmla="+- 0 2384 1836"/>
                              <a:gd name="T215" fmla="*/ 2384 h 830"/>
                              <a:gd name="T216" fmla="+- 0 5067 4177"/>
                              <a:gd name="T217" fmla="*/ T216 w 990"/>
                              <a:gd name="T218" fmla="+- 0 2250 1836"/>
                              <a:gd name="T219" fmla="*/ 2250 h 830"/>
                              <a:gd name="T220" fmla="+- 0 5029 4177"/>
                              <a:gd name="T221" fmla="*/ T220 w 990"/>
                              <a:gd name="T222" fmla="+- 0 2116 1836"/>
                              <a:gd name="T223" fmla="*/ 2116 h 830"/>
                              <a:gd name="T224" fmla="+- 0 4812 4177"/>
                              <a:gd name="T225" fmla="*/ T224 w 990"/>
                              <a:gd name="T226" fmla="+- 0 1956 1836"/>
                              <a:gd name="T227" fmla="*/ 1956 h 8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990" h="830">
                                <a:moveTo>
                                  <a:pt x="521" y="0"/>
                                </a:moveTo>
                                <a:lnTo>
                                  <a:pt x="447" y="0"/>
                                </a:lnTo>
                                <a:lnTo>
                                  <a:pt x="400" y="6"/>
                                </a:lnTo>
                                <a:lnTo>
                                  <a:pt x="353" y="16"/>
                                </a:lnTo>
                                <a:lnTo>
                                  <a:pt x="308" y="30"/>
                                </a:lnTo>
                                <a:lnTo>
                                  <a:pt x="266" y="46"/>
                                </a:lnTo>
                                <a:lnTo>
                                  <a:pt x="225" y="66"/>
                                </a:lnTo>
                                <a:lnTo>
                                  <a:pt x="187" y="90"/>
                                </a:lnTo>
                                <a:lnTo>
                                  <a:pt x="152" y="116"/>
                                </a:lnTo>
                                <a:lnTo>
                                  <a:pt x="119" y="144"/>
                                </a:lnTo>
                                <a:lnTo>
                                  <a:pt x="90" y="176"/>
                                </a:lnTo>
                                <a:lnTo>
                                  <a:pt x="64" y="210"/>
                                </a:lnTo>
                                <a:lnTo>
                                  <a:pt x="52" y="230"/>
                                </a:lnTo>
                                <a:lnTo>
                                  <a:pt x="42" y="248"/>
                                </a:lnTo>
                                <a:lnTo>
                                  <a:pt x="32" y="266"/>
                                </a:lnTo>
                                <a:lnTo>
                                  <a:pt x="24" y="286"/>
                                </a:lnTo>
                                <a:lnTo>
                                  <a:pt x="17" y="306"/>
                                </a:lnTo>
                                <a:lnTo>
                                  <a:pt x="11" y="328"/>
                                </a:lnTo>
                                <a:lnTo>
                                  <a:pt x="6" y="348"/>
                                </a:lnTo>
                                <a:lnTo>
                                  <a:pt x="3" y="370"/>
                                </a:lnTo>
                                <a:lnTo>
                                  <a:pt x="1" y="392"/>
                                </a:lnTo>
                                <a:lnTo>
                                  <a:pt x="0" y="414"/>
                                </a:lnTo>
                                <a:lnTo>
                                  <a:pt x="1" y="436"/>
                                </a:lnTo>
                                <a:lnTo>
                                  <a:pt x="3" y="458"/>
                                </a:lnTo>
                                <a:lnTo>
                                  <a:pt x="6" y="478"/>
                                </a:lnTo>
                                <a:lnTo>
                                  <a:pt x="10" y="500"/>
                                </a:lnTo>
                                <a:lnTo>
                                  <a:pt x="16" y="520"/>
                                </a:lnTo>
                                <a:lnTo>
                                  <a:pt x="23" y="540"/>
                                </a:lnTo>
                                <a:lnTo>
                                  <a:pt x="31" y="560"/>
                                </a:lnTo>
                                <a:lnTo>
                                  <a:pt x="40" y="580"/>
                                </a:lnTo>
                                <a:lnTo>
                                  <a:pt x="50" y="598"/>
                                </a:lnTo>
                                <a:lnTo>
                                  <a:pt x="62" y="616"/>
                                </a:lnTo>
                                <a:lnTo>
                                  <a:pt x="86" y="650"/>
                                </a:lnTo>
                                <a:lnTo>
                                  <a:pt x="115" y="682"/>
                                </a:lnTo>
                                <a:lnTo>
                                  <a:pt x="147" y="712"/>
                                </a:lnTo>
                                <a:lnTo>
                                  <a:pt x="183" y="738"/>
                                </a:lnTo>
                                <a:lnTo>
                                  <a:pt x="220" y="762"/>
                                </a:lnTo>
                                <a:lnTo>
                                  <a:pt x="261" y="782"/>
                                </a:lnTo>
                                <a:lnTo>
                                  <a:pt x="304" y="798"/>
                                </a:lnTo>
                                <a:lnTo>
                                  <a:pt x="348" y="812"/>
                                </a:lnTo>
                                <a:lnTo>
                                  <a:pt x="395" y="822"/>
                                </a:lnTo>
                                <a:lnTo>
                                  <a:pt x="443" y="828"/>
                                </a:lnTo>
                                <a:lnTo>
                                  <a:pt x="469" y="830"/>
                                </a:lnTo>
                                <a:lnTo>
                                  <a:pt x="543" y="830"/>
                                </a:lnTo>
                                <a:lnTo>
                                  <a:pt x="590" y="824"/>
                                </a:lnTo>
                                <a:lnTo>
                                  <a:pt x="637" y="814"/>
                                </a:lnTo>
                                <a:lnTo>
                                  <a:pt x="650" y="810"/>
                                </a:lnTo>
                                <a:lnTo>
                                  <a:pt x="470" y="810"/>
                                </a:lnTo>
                                <a:lnTo>
                                  <a:pt x="399" y="804"/>
                                </a:lnTo>
                                <a:lnTo>
                                  <a:pt x="354" y="794"/>
                                </a:lnTo>
                                <a:lnTo>
                                  <a:pt x="311" y="780"/>
                                </a:lnTo>
                                <a:lnTo>
                                  <a:pt x="270" y="764"/>
                                </a:lnTo>
                                <a:lnTo>
                                  <a:pt x="231" y="744"/>
                                </a:lnTo>
                                <a:lnTo>
                                  <a:pt x="194" y="722"/>
                                </a:lnTo>
                                <a:lnTo>
                                  <a:pt x="161" y="696"/>
                                </a:lnTo>
                                <a:lnTo>
                                  <a:pt x="130" y="668"/>
                                </a:lnTo>
                                <a:lnTo>
                                  <a:pt x="102" y="638"/>
                                </a:lnTo>
                                <a:lnTo>
                                  <a:pt x="79" y="606"/>
                                </a:lnTo>
                                <a:lnTo>
                                  <a:pt x="68" y="588"/>
                                </a:lnTo>
                                <a:lnTo>
                                  <a:pt x="58" y="570"/>
                                </a:lnTo>
                                <a:lnTo>
                                  <a:pt x="50" y="554"/>
                                </a:lnTo>
                                <a:lnTo>
                                  <a:pt x="42" y="534"/>
                                </a:lnTo>
                                <a:lnTo>
                                  <a:pt x="35" y="514"/>
                                </a:lnTo>
                                <a:lnTo>
                                  <a:pt x="30" y="496"/>
                                </a:lnTo>
                                <a:lnTo>
                                  <a:pt x="25" y="476"/>
                                </a:lnTo>
                                <a:lnTo>
                                  <a:pt x="22" y="456"/>
                                </a:lnTo>
                                <a:lnTo>
                                  <a:pt x="21" y="434"/>
                                </a:lnTo>
                                <a:lnTo>
                                  <a:pt x="20" y="414"/>
                                </a:lnTo>
                                <a:lnTo>
                                  <a:pt x="21" y="394"/>
                                </a:lnTo>
                                <a:lnTo>
                                  <a:pt x="23" y="372"/>
                                </a:lnTo>
                                <a:lnTo>
                                  <a:pt x="26" y="352"/>
                                </a:lnTo>
                                <a:lnTo>
                                  <a:pt x="30" y="332"/>
                                </a:lnTo>
                                <a:lnTo>
                                  <a:pt x="36" y="314"/>
                                </a:lnTo>
                                <a:lnTo>
                                  <a:pt x="43" y="294"/>
                                </a:lnTo>
                                <a:lnTo>
                                  <a:pt x="50" y="276"/>
                                </a:lnTo>
                                <a:lnTo>
                                  <a:pt x="59" y="258"/>
                                </a:lnTo>
                                <a:lnTo>
                                  <a:pt x="69" y="240"/>
                                </a:lnTo>
                                <a:lnTo>
                                  <a:pt x="80" y="222"/>
                                </a:lnTo>
                                <a:lnTo>
                                  <a:pt x="105" y="190"/>
                                </a:lnTo>
                                <a:lnTo>
                                  <a:pt x="133" y="160"/>
                                </a:lnTo>
                                <a:lnTo>
                                  <a:pt x="164" y="132"/>
                                </a:lnTo>
                                <a:lnTo>
                                  <a:pt x="197" y="106"/>
                                </a:lnTo>
                                <a:lnTo>
                                  <a:pt x="234" y="84"/>
                                </a:lnTo>
                                <a:lnTo>
                                  <a:pt x="273" y="64"/>
                                </a:lnTo>
                                <a:lnTo>
                                  <a:pt x="314" y="48"/>
                                </a:lnTo>
                                <a:lnTo>
                                  <a:pt x="357" y="36"/>
                                </a:lnTo>
                                <a:lnTo>
                                  <a:pt x="402" y="26"/>
                                </a:lnTo>
                                <a:lnTo>
                                  <a:pt x="448" y="20"/>
                                </a:lnTo>
                                <a:lnTo>
                                  <a:pt x="648" y="20"/>
                                </a:lnTo>
                                <a:lnTo>
                                  <a:pt x="642" y="18"/>
                                </a:lnTo>
                                <a:lnTo>
                                  <a:pt x="595" y="8"/>
                                </a:lnTo>
                                <a:lnTo>
                                  <a:pt x="547" y="2"/>
                                </a:lnTo>
                                <a:lnTo>
                                  <a:pt x="521" y="0"/>
                                </a:lnTo>
                                <a:close/>
                                <a:moveTo>
                                  <a:pt x="648" y="20"/>
                                </a:moveTo>
                                <a:lnTo>
                                  <a:pt x="520" y="20"/>
                                </a:lnTo>
                                <a:lnTo>
                                  <a:pt x="545" y="22"/>
                                </a:lnTo>
                                <a:lnTo>
                                  <a:pt x="591" y="28"/>
                                </a:lnTo>
                                <a:lnTo>
                                  <a:pt x="636" y="36"/>
                                </a:lnTo>
                                <a:lnTo>
                                  <a:pt x="679" y="50"/>
                                </a:lnTo>
                                <a:lnTo>
                                  <a:pt x="720" y="66"/>
                                </a:lnTo>
                                <a:lnTo>
                                  <a:pt x="759" y="86"/>
                                </a:lnTo>
                                <a:lnTo>
                                  <a:pt x="796" y="108"/>
                                </a:lnTo>
                                <a:lnTo>
                                  <a:pt x="830" y="134"/>
                                </a:lnTo>
                                <a:lnTo>
                                  <a:pt x="860" y="162"/>
                                </a:lnTo>
                                <a:lnTo>
                                  <a:pt x="888" y="192"/>
                                </a:lnTo>
                                <a:lnTo>
                                  <a:pt x="912" y="224"/>
                                </a:lnTo>
                                <a:lnTo>
                                  <a:pt x="922" y="242"/>
                                </a:lnTo>
                                <a:lnTo>
                                  <a:pt x="932" y="260"/>
                                </a:lnTo>
                                <a:lnTo>
                                  <a:pt x="941" y="278"/>
                                </a:lnTo>
                                <a:lnTo>
                                  <a:pt x="948" y="296"/>
                                </a:lnTo>
                                <a:lnTo>
                                  <a:pt x="955" y="316"/>
                                </a:lnTo>
                                <a:lnTo>
                                  <a:pt x="960" y="334"/>
                                </a:lnTo>
                                <a:lnTo>
                                  <a:pt x="965" y="354"/>
                                </a:lnTo>
                                <a:lnTo>
                                  <a:pt x="968" y="376"/>
                                </a:lnTo>
                                <a:lnTo>
                                  <a:pt x="969" y="396"/>
                                </a:lnTo>
                                <a:lnTo>
                                  <a:pt x="970" y="414"/>
                                </a:lnTo>
                                <a:lnTo>
                                  <a:pt x="970" y="418"/>
                                </a:lnTo>
                                <a:lnTo>
                                  <a:pt x="969" y="438"/>
                                </a:lnTo>
                                <a:lnTo>
                                  <a:pt x="967" y="458"/>
                                </a:lnTo>
                                <a:lnTo>
                                  <a:pt x="964" y="478"/>
                                </a:lnTo>
                                <a:lnTo>
                                  <a:pt x="960" y="498"/>
                                </a:lnTo>
                                <a:lnTo>
                                  <a:pt x="954" y="518"/>
                                </a:lnTo>
                                <a:lnTo>
                                  <a:pt x="947" y="536"/>
                                </a:lnTo>
                                <a:lnTo>
                                  <a:pt x="940" y="554"/>
                                </a:lnTo>
                                <a:lnTo>
                                  <a:pt x="931" y="574"/>
                                </a:lnTo>
                                <a:lnTo>
                                  <a:pt x="921" y="590"/>
                                </a:lnTo>
                                <a:lnTo>
                                  <a:pt x="910" y="608"/>
                                </a:lnTo>
                                <a:lnTo>
                                  <a:pt x="885" y="642"/>
                                </a:lnTo>
                                <a:lnTo>
                                  <a:pt x="857" y="672"/>
                                </a:lnTo>
                                <a:lnTo>
                                  <a:pt x="827" y="700"/>
                                </a:lnTo>
                                <a:lnTo>
                                  <a:pt x="793" y="724"/>
                                </a:lnTo>
                                <a:lnTo>
                                  <a:pt x="756" y="746"/>
                                </a:lnTo>
                                <a:lnTo>
                                  <a:pt x="717" y="766"/>
                                </a:lnTo>
                                <a:lnTo>
                                  <a:pt x="676" y="782"/>
                                </a:lnTo>
                                <a:lnTo>
                                  <a:pt x="633" y="794"/>
                                </a:lnTo>
                                <a:lnTo>
                                  <a:pt x="588" y="804"/>
                                </a:lnTo>
                                <a:lnTo>
                                  <a:pt x="542" y="810"/>
                                </a:lnTo>
                                <a:lnTo>
                                  <a:pt x="650" y="810"/>
                                </a:lnTo>
                                <a:lnTo>
                                  <a:pt x="681" y="800"/>
                                </a:lnTo>
                                <a:lnTo>
                                  <a:pt x="724" y="784"/>
                                </a:lnTo>
                                <a:lnTo>
                                  <a:pt x="765" y="764"/>
                                </a:lnTo>
                                <a:lnTo>
                                  <a:pt x="803" y="740"/>
                                </a:lnTo>
                                <a:lnTo>
                                  <a:pt x="838" y="716"/>
                                </a:lnTo>
                                <a:lnTo>
                                  <a:pt x="871" y="686"/>
                                </a:lnTo>
                                <a:lnTo>
                                  <a:pt x="900" y="654"/>
                                </a:lnTo>
                                <a:lnTo>
                                  <a:pt x="926" y="620"/>
                                </a:lnTo>
                                <a:lnTo>
                                  <a:pt x="938" y="602"/>
                                </a:lnTo>
                                <a:lnTo>
                                  <a:pt x="958" y="564"/>
                                </a:lnTo>
                                <a:lnTo>
                                  <a:pt x="966" y="544"/>
                                </a:lnTo>
                                <a:lnTo>
                                  <a:pt x="973" y="524"/>
                                </a:lnTo>
                                <a:lnTo>
                                  <a:pt x="979" y="502"/>
                                </a:lnTo>
                                <a:lnTo>
                                  <a:pt x="984" y="482"/>
                                </a:lnTo>
                                <a:lnTo>
                                  <a:pt x="987" y="460"/>
                                </a:lnTo>
                                <a:lnTo>
                                  <a:pt x="989" y="438"/>
                                </a:lnTo>
                                <a:lnTo>
                                  <a:pt x="990" y="418"/>
                                </a:lnTo>
                                <a:lnTo>
                                  <a:pt x="989" y="394"/>
                                </a:lnTo>
                                <a:lnTo>
                                  <a:pt x="988" y="374"/>
                                </a:lnTo>
                                <a:lnTo>
                                  <a:pt x="984" y="352"/>
                                </a:lnTo>
                                <a:lnTo>
                                  <a:pt x="980" y="330"/>
                                </a:lnTo>
                                <a:lnTo>
                                  <a:pt x="974" y="310"/>
                                </a:lnTo>
                                <a:lnTo>
                                  <a:pt x="967" y="290"/>
                                </a:lnTo>
                                <a:lnTo>
                                  <a:pt x="959" y="270"/>
                                </a:lnTo>
                                <a:lnTo>
                                  <a:pt x="950" y="250"/>
                                </a:lnTo>
                                <a:lnTo>
                                  <a:pt x="940" y="232"/>
                                </a:lnTo>
                                <a:lnTo>
                                  <a:pt x="929" y="214"/>
                                </a:lnTo>
                                <a:lnTo>
                                  <a:pt x="904" y="180"/>
                                </a:lnTo>
                                <a:lnTo>
                                  <a:pt x="875" y="148"/>
                                </a:lnTo>
                                <a:lnTo>
                                  <a:pt x="843" y="118"/>
                                </a:lnTo>
                                <a:lnTo>
                                  <a:pt x="808" y="92"/>
                                </a:lnTo>
                                <a:lnTo>
                                  <a:pt x="770" y="68"/>
                                </a:lnTo>
                                <a:lnTo>
                                  <a:pt x="729" y="48"/>
                                </a:lnTo>
                                <a:lnTo>
                                  <a:pt x="686" y="32"/>
                                </a:lnTo>
                                <a:lnTo>
                                  <a:pt x="648" y="20"/>
                                </a:lnTo>
                                <a:close/>
                                <a:moveTo>
                                  <a:pt x="542" y="40"/>
                                </a:moveTo>
                                <a:lnTo>
                                  <a:pt x="449" y="40"/>
                                </a:lnTo>
                                <a:lnTo>
                                  <a:pt x="405" y="46"/>
                                </a:lnTo>
                                <a:lnTo>
                                  <a:pt x="361" y="56"/>
                                </a:lnTo>
                                <a:lnTo>
                                  <a:pt x="320" y="68"/>
                                </a:lnTo>
                                <a:lnTo>
                                  <a:pt x="280" y="84"/>
                                </a:lnTo>
                                <a:lnTo>
                                  <a:pt x="243" y="102"/>
                                </a:lnTo>
                                <a:lnTo>
                                  <a:pt x="208" y="124"/>
                                </a:lnTo>
                                <a:lnTo>
                                  <a:pt x="175" y="148"/>
                                </a:lnTo>
                                <a:lnTo>
                                  <a:pt x="146" y="174"/>
                                </a:lnTo>
                                <a:lnTo>
                                  <a:pt x="120" y="202"/>
                                </a:lnTo>
                                <a:lnTo>
                                  <a:pt x="97" y="234"/>
                                </a:lnTo>
                                <a:lnTo>
                                  <a:pt x="86" y="250"/>
                                </a:lnTo>
                                <a:lnTo>
                                  <a:pt x="77" y="266"/>
                                </a:lnTo>
                                <a:lnTo>
                                  <a:pt x="68" y="284"/>
                                </a:lnTo>
                                <a:lnTo>
                                  <a:pt x="61" y="302"/>
                                </a:lnTo>
                                <a:lnTo>
                                  <a:pt x="55" y="320"/>
                                </a:lnTo>
                                <a:lnTo>
                                  <a:pt x="50" y="338"/>
                                </a:lnTo>
                                <a:lnTo>
                                  <a:pt x="45" y="356"/>
                                </a:lnTo>
                                <a:lnTo>
                                  <a:pt x="43" y="376"/>
                                </a:lnTo>
                                <a:lnTo>
                                  <a:pt x="41" y="396"/>
                                </a:lnTo>
                                <a:lnTo>
                                  <a:pt x="40" y="414"/>
                                </a:lnTo>
                                <a:lnTo>
                                  <a:pt x="41" y="434"/>
                                </a:lnTo>
                                <a:lnTo>
                                  <a:pt x="42" y="454"/>
                                </a:lnTo>
                                <a:lnTo>
                                  <a:pt x="45" y="472"/>
                                </a:lnTo>
                                <a:lnTo>
                                  <a:pt x="49" y="492"/>
                                </a:lnTo>
                                <a:lnTo>
                                  <a:pt x="54" y="510"/>
                                </a:lnTo>
                                <a:lnTo>
                                  <a:pt x="61" y="528"/>
                                </a:lnTo>
                                <a:lnTo>
                                  <a:pt x="68" y="546"/>
                                </a:lnTo>
                                <a:lnTo>
                                  <a:pt x="85" y="580"/>
                                </a:lnTo>
                                <a:lnTo>
                                  <a:pt x="96" y="596"/>
                                </a:lnTo>
                                <a:lnTo>
                                  <a:pt x="118" y="626"/>
                                </a:lnTo>
                                <a:lnTo>
                                  <a:pt x="145" y="656"/>
                                </a:lnTo>
                                <a:lnTo>
                                  <a:pt x="174" y="682"/>
                                </a:lnTo>
                                <a:lnTo>
                                  <a:pt x="206" y="706"/>
                                </a:lnTo>
                                <a:lnTo>
                                  <a:pt x="241" y="728"/>
                                </a:lnTo>
                                <a:lnTo>
                                  <a:pt x="279" y="746"/>
                                </a:lnTo>
                                <a:lnTo>
                                  <a:pt x="318" y="762"/>
                                </a:lnTo>
                                <a:lnTo>
                                  <a:pt x="360" y="774"/>
                                </a:lnTo>
                                <a:lnTo>
                                  <a:pt x="403" y="784"/>
                                </a:lnTo>
                                <a:lnTo>
                                  <a:pt x="448" y="790"/>
                                </a:lnTo>
                                <a:lnTo>
                                  <a:pt x="541" y="790"/>
                                </a:lnTo>
                                <a:lnTo>
                                  <a:pt x="585" y="784"/>
                                </a:lnTo>
                                <a:lnTo>
                                  <a:pt x="629" y="774"/>
                                </a:lnTo>
                                <a:lnTo>
                                  <a:pt x="670" y="762"/>
                                </a:lnTo>
                                <a:lnTo>
                                  <a:pt x="700" y="750"/>
                                </a:lnTo>
                                <a:lnTo>
                                  <a:pt x="453" y="750"/>
                                </a:lnTo>
                                <a:lnTo>
                                  <a:pt x="411" y="744"/>
                                </a:lnTo>
                                <a:lnTo>
                                  <a:pt x="371" y="736"/>
                                </a:lnTo>
                                <a:lnTo>
                                  <a:pt x="333" y="724"/>
                                </a:lnTo>
                                <a:lnTo>
                                  <a:pt x="297" y="710"/>
                                </a:lnTo>
                                <a:lnTo>
                                  <a:pt x="262" y="694"/>
                                </a:lnTo>
                                <a:lnTo>
                                  <a:pt x="230" y="674"/>
                                </a:lnTo>
                                <a:lnTo>
                                  <a:pt x="201" y="652"/>
                                </a:lnTo>
                                <a:lnTo>
                                  <a:pt x="174" y="628"/>
                                </a:lnTo>
                                <a:lnTo>
                                  <a:pt x="150" y="602"/>
                                </a:lnTo>
                                <a:lnTo>
                                  <a:pt x="129" y="574"/>
                                </a:lnTo>
                                <a:lnTo>
                                  <a:pt x="120" y="560"/>
                                </a:lnTo>
                                <a:lnTo>
                                  <a:pt x="112" y="546"/>
                                </a:lnTo>
                                <a:lnTo>
                                  <a:pt x="105" y="530"/>
                                </a:lnTo>
                                <a:lnTo>
                                  <a:pt x="98" y="514"/>
                                </a:lnTo>
                                <a:lnTo>
                                  <a:pt x="93" y="498"/>
                                </a:lnTo>
                                <a:lnTo>
                                  <a:pt x="88" y="482"/>
                                </a:lnTo>
                                <a:lnTo>
                                  <a:pt x="85" y="466"/>
                                </a:lnTo>
                                <a:lnTo>
                                  <a:pt x="82" y="450"/>
                                </a:lnTo>
                                <a:lnTo>
                                  <a:pt x="81" y="432"/>
                                </a:lnTo>
                                <a:lnTo>
                                  <a:pt x="80" y="418"/>
                                </a:lnTo>
                                <a:lnTo>
                                  <a:pt x="80" y="414"/>
                                </a:lnTo>
                                <a:lnTo>
                                  <a:pt x="81" y="398"/>
                                </a:lnTo>
                                <a:lnTo>
                                  <a:pt x="82" y="382"/>
                                </a:lnTo>
                                <a:lnTo>
                                  <a:pt x="85" y="366"/>
                                </a:lnTo>
                                <a:lnTo>
                                  <a:pt x="88" y="348"/>
                                </a:lnTo>
                                <a:lnTo>
                                  <a:pt x="93" y="332"/>
                                </a:lnTo>
                                <a:lnTo>
                                  <a:pt x="98" y="318"/>
                                </a:lnTo>
                                <a:lnTo>
                                  <a:pt x="104" y="302"/>
                                </a:lnTo>
                                <a:lnTo>
                                  <a:pt x="112" y="286"/>
                                </a:lnTo>
                                <a:lnTo>
                                  <a:pt x="120" y="272"/>
                                </a:lnTo>
                                <a:lnTo>
                                  <a:pt x="129" y="258"/>
                                </a:lnTo>
                                <a:lnTo>
                                  <a:pt x="149" y="230"/>
                                </a:lnTo>
                                <a:lnTo>
                                  <a:pt x="173" y="204"/>
                                </a:lnTo>
                                <a:lnTo>
                                  <a:pt x="199" y="180"/>
                                </a:lnTo>
                                <a:lnTo>
                                  <a:pt x="229" y="158"/>
                                </a:lnTo>
                                <a:lnTo>
                                  <a:pt x="261" y="138"/>
                                </a:lnTo>
                                <a:lnTo>
                                  <a:pt x="295" y="120"/>
                                </a:lnTo>
                                <a:lnTo>
                                  <a:pt x="331" y="106"/>
                                </a:lnTo>
                                <a:lnTo>
                                  <a:pt x="370" y="94"/>
                                </a:lnTo>
                                <a:lnTo>
                                  <a:pt x="410" y="86"/>
                                </a:lnTo>
                                <a:lnTo>
                                  <a:pt x="452" y="80"/>
                                </a:lnTo>
                                <a:lnTo>
                                  <a:pt x="701" y="80"/>
                                </a:lnTo>
                                <a:lnTo>
                                  <a:pt x="672" y="68"/>
                                </a:lnTo>
                                <a:lnTo>
                                  <a:pt x="630" y="56"/>
                                </a:lnTo>
                                <a:lnTo>
                                  <a:pt x="587" y="46"/>
                                </a:lnTo>
                                <a:lnTo>
                                  <a:pt x="542" y="40"/>
                                </a:lnTo>
                                <a:close/>
                                <a:moveTo>
                                  <a:pt x="701" y="80"/>
                                </a:moveTo>
                                <a:lnTo>
                                  <a:pt x="537" y="80"/>
                                </a:lnTo>
                                <a:lnTo>
                                  <a:pt x="579" y="86"/>
                                </a:lnTo>
                                <a:lnTo>
                                  <a:pt x="619" y="94"/>
                                </a:lnTo>
                                <a:lnTo>
                                  <a:pt x="657" y="106"/>
                                </a:lnTo>
                                <a:lnTo>
                                  <a:pt x="693" y="120"/>
                                </a:lnTo>
                                <a:lnTo>
                                  <a:pt x="728" y="136"/>
                                </a:lnTo>
                                <a:lnTo>
                                  <a:pt x="760" y="156"/>
                                </a:lnTo>
                                <a:lnTo>
                                  <a:pt x="789" y="178"/>
                                </a:lnTo>
                                <a:lnTo>
                                  <a:pt x="816" y="202"/>
                                </a:lnTo>
                                <a:lnTo>
                                  <a:pt x="840" y="228"/>
                                </a:lnTo>
                                <a:lnTo>
                                  <a:pt x="861" y="256"/>
                                </a:lnTo>
                                <a:lnTo>
                                  <a:pt x="870" y="270"/>
                                </a:lnTo>
                                <a:lnTo>
                                  <a:pt x="878" y="286"/>
                                </a:lnTo>
                                <a:lnTo>
                                  <a:pt x="885" y="300"/>
                                </a:lnTo>
                                <a:lnTo>
                                  <a:pt x="892" y="316"/>
                                </a:lnTo>
                                <a:lnTo>
                                  <a:pt x="897" y="332"/>
                                </a:lnTo>
                                <a:lnTo>
                                  <a:pt x="902" y="348"/>
                                </a:lnTo>
                                <a:lnTo>
                                  <a:pt x="905" y="364"/>
                                </a:lnTo>
                                <a:lnTo>
                                  <a:pt x="908" y="380"/>
                                </a:lnTo>
                                <a:lnTo>
                                  <a:pt x="909" y="398"/>
                                </a:lnTo>
                                <a:lnTo>
                                  <a:pt x="910" y="414"/>
                                </a:lnTo>
                                <a:lnTo>
                                  <a:pt x="910" y="432"/>
                                </a:lnTo>
                                <a:lnTo>
                                  <a:pt x="908" y="448"/>
                                </a:lnTo>
                                <a:lnTo>
                                  <a:pt x="906" y="466"/>
                                </a:lnTo>
                                <a:lnTo>
                                  <a:pt x="902" y="482"/>
                                </a:lnTo>
                                <a:lnTo>
                                  <a:pt x="897" y="498"/>
                                </a:lnTo>
                                <a:lnTo>
                                  <a:pt x="892" y="514"/>
                                </a:lnTo>
                                <a:lnTo>
                                  <a:pt x="886" y="528"/>
                                </a:lnTo>
                                <a:lnTo>
                                  <a:pt x="878" y="544"/>
                                </a:lnTo>
                                <a:lnTo>
                                  <a:pt x="870" y="558"/>
                                </a:lnTo>
                                <a:lnTo>
                                  <a:pt x="861" y="572"/>
                                </a:lnTo>
                                <a:lnTo>
                                  <a:pt x="841" y="600"/>
                                </a:lnTo>
                                <a:lnTo>
                                  <a:pt x="817" y="626"/>
                                </a:lnTo>
                                <a:lnTo>
                                  <a:pt x="791" y="650"/>
                                </a:lnTo>
                                <a:lnTo>
                                  <a:pt x="761" y="672"/>
                                </a:lnTo>
                                <a:lnTo>
                                  <a:pt x="729" y="692"/>
                                </a:lnTo>
                                <a:lnTo>
                                  <a:pt x="695" y="710"/>
                                </a:lnTo>
                                <a:lnTo>
                                  <a:pt x="659" y="724"/>
                                </a:lnTo>
                                <a:lnTo>
                                  <a:pt x="620" y="736"/>
                                </a:lnTo>
                                <a:lnTo>
                                  <a:pt x="580" y="744"/>
                                </a:lnTo>
                                <a:lnTo>
                                  <a:pt x="538" y="750"/>
                                </a:lnTo>
                                <a:lnTo>
                                  <a:pt x="700" y="750"/>
                                </a:lnTo>
                                <a:lnTo>
                                  <a:pt x="710" y="746"/>
                                </a:lnTo>
                                <a:lnTo>
                                  <a:pt x="747" y="728"/>
                                </a:lnTo>
                                <a:lnTo>
                                  <a:pt x="782" y="706"/>
                                </a:lnTo>
                                <a:lnTo>
                                  <a:pt x="815" y="682"/>
                                </a:lnTo>
                                <a:lnTo>
                                  <a:pt x="844" y="656"/>
                                </a:lnTo>
                                <a:lnTo>
                                  <a:pt x="871" y="628"/>
                                </a:lnTo>
                                <a:lnTo>
                                  <a:pt x="894" y="596"/>
                                </a:lnTo>
                                <a:lnTo>
                                  <a:pt x="904" y="580"/>
                                </a:lnTo>
                                <a:lnTo>
                                  <a:pt x="913" y="564"/>
                                </a:lnTo>
                                <a:lnTo>
                                  <a:pt x="922" y="546"/>
                                </a:lnTo>
                                <a:lnTo>
                                  <a:pt x="929" y="528"/>
                                </a:lnTo>
                                <a:lnTo>
                                  <a:pt x="935" y="510"/>
                                </a:lnTo>
                                <a:lnTo>
                                  <a:pt x="940" y="492"/>
                                </a:lnTo>
                                <a:lnTo>
                                  <a:pt x="945" y="474"/>
                                </a:lnTo>
                                <a:lnTo>
                                  <a:pt x="948" y="454"/>
                                </a:lnTo>
                                <a:lnTo>
                                  <a:pt x="949" y="436"/>
                                </a:lnTo>
                                <a:lnTo>
                                  <a:pt x="950" y="418"/>
                                </a:lnTo>
                                <a:lnTo>
                                  <a:pt x="950" y="414"/>
                                </a:lnTo>
                                <a:lnTo>
                                  <a:pt x="949" y="396"/>
                                </a:lnTo>
                                <a:lnTo>
                                  <a:pt x="948" y="376"/>
                                </a:lnTo>
                                <a:lnTo>
                                  <a:pt x="945" y="358"/>
                                </a:lnTo>
                                <a:lnTo>
                                  <a:pt x="941" y="340"/>
                                </a:lnTo>
                                <a:lnTo>
                                  <a:pt x="936" y="320"/>
                                </a:lnTo>
                                <a:lnTo>
                                  <a:pt x="929" y="302"/>
                                </a:lnTo>
                                <a:lnTo>
                                  <a:pt x="922" y="286"/>
                                </a:lnTo>
                                <a:lnTo>
                                  <a:pt x="914" y="268"/>
                                </a:lnTo>
                                <a:lnTo>
                                  <a:pt x="905" y="250"/>
                                </a:lnTo>
                                <a:lnTo>
                                  <a:pt x="895" y="234"/>
                                </a:lnTo>
                                <a:lnTo>
                                  <a:pt x="872" y="204"/>
                                </a:lnTo>
                                <a:lnTo>
                                  <a:pt x="846" y="176"/>
                                </a:lnTo>
                                <a:lnTo>
                                  <a:pt x="816" y="148"/>
                                </a:lnTo>
                                <a:lnTo>
                                  <a:pt x="784" y="124"/>
                                </a:lnTo>
                                <a:lnTo>
                                  <a:pt x="749" y="102"/>
                                </a:lnTo>
                                <a:lnTo>
                                  <a:pt x="711" y="84"/>
                                </a:lnTo>
                                <a:lnTo>
                                  <a:pt x="701" y="80"/>
                                </a:lnTo>
                                <a:close/>
                                <a:moveTo>
                                  <a:pt x="535" y="100"/>
                                </a:moveTo>
                                <a:lnTo>
                                  <a:pt x="453" y="100"/>
                                </a:lnTo>
                                <a:lnTo>
                                  <a:pt x="412" y="106"/>
                                </a:lnTo>
                                <a:lnTo>
                                  <a:pt x="374" y="114"/>
                                </a:lnTo>
                                <a:lnTo>
                                  <a:pt x="337" y="126"/>
                                </a:lnTo>
                                <a:lnTo>
                                  <a:pt x="302" y="140"/>
                                </a:lnTo>
                                <a:lnTo>
                                  <a:pt x="269" y="156"/>
                                </a:lnTo>
                                <a:lnTo>
                                  <a:pt x="239" y="174"/>
                                </a:lnTo>
                                <a:lnTo>
                                  <a:pt x="211" y="196"/>
                                </a:lnTo>
                                <a:lnTo>
                                  <a:pt x="186" y="218"/>
                                </a:lnTo>
                                <a:lnTo>
                                  <a:pt x="164" y="244"/>
                                </a:lnTo>
                                <a:lnTo>
                                  <a:pt x="145" y="270"/>
                                </a:lnTo>
                                <a:lnTo>
                                  <a:pt x="137" y="282"/>
                                </a:lnTo>
                                <a:lnTo>
                                  <a:pt x="129" y="296"/>
                                </a:lnTo>
                                <a:lnTo>
                                  <a:pt x="122" y="310"/>
                                </a:lnTo>
                                <a:lnTo>
                                  <a:pt x="116" y="324"/>
                                </a:lnTo>
                                <a:lnTo>
                                  <a:pt x="107" y="354"/>
                                </a:lnTo>
                                <a:lnTo>
                                  <a:pt x="104" y="370"/>
                                </a:lnTo>
                                <a:lnTo>
                                  <a:pt x="102" y="384"/>
                                </a:lnTo>
                                <a:lnTo>
                                  <a:pt x="100" y="400"/>
                                </a:lnTo>
                                <a:lnTo>
                                  <a:pt x="100" y="414"/>
                                </a:lnTo>
                                <a:lnTo>
                                  <a:pt x="100" y="418"/>
                                </a:lnTo>
                                <a:lnTo>
                                  <a:pt x="101" y="432"/>
                                </a:lnTo>
                                <a:lnTo>
                                  <a:pt x="102" y="448"/>
                                </a:lnTo>
                                <a:lnTo>
                                  <a:pt x="105" y="464"/>
                                </a:lnTo>
                                <a:lnTo>
                                  <a:pt x="108" y="478"/>
                                </a:lnTo>
                                <a:lnTo>
                                  <a:pt x="112" y="494"/>
                                </a:lnTo>
                                <a:lnTo>
                                  <a:pt x="117" y="508"/>
                                </a:lnTo>
                                <a:lnTo>
                                  <a:pt x="123" y="522"/>
                                </a:lnTo>
                                <a:lnTo>
                                  <a:pt x="130" y="536"/>
                                </a:lnTo>
                                <a:lnTo>
                                  <a:pt x="138" y="550"/>
                                </a:lnTo>
                                <a:lnTo>
                                  <a:pt x="146" y="564"/>
                                </a:lnTo>
                                <a:lnTo>
                                  <a:pt x="166" y="590"/>
                                </a:lnTo>
                                <a:lnTo>
                                  <a:pt x="189" y="614"/>
                                </a:lnTo>
                                <a:lnTo>
                                  <a:pt x="214" y="638"/>
                                </a:lnTo>
                                <a:lnTo>
                                  <a:pt x="242" y="658"/>
                                </a:lnTo>
                                <a:lnTo>
                                  <a:pt x="273" y="676"/>
                                </a:lnTo>
                                <a:lnTo>
                                  <a:pt x="306" y="692"/>
                                </a:lnTo>
                                <a:lnTo>
                                  <a:pt x="340" y="706"/>
                                </a:lnTo>
                                <a:lnTo>
                                  <a:pt x="377" y="716"/>
                                </a:lnTo>
                                <a:lnTo>
                                  <a:pt x="416" y="724"/>
                                </a:lnTo>
                                <a:lnTo>
                                  <a:pt x="455" y="730"/>
                                </a:lnTo>
                                <a:lnTo>
                                  <a:pt x="537" y="730"/>
                                </a:lnTo>
                                <a:lnTo>
                                  <a:pt x="578" y="724"/>
                                </a:lnTo>
                                <a:lnTo>
                                  <a:pt x="616" y="716"/>
                                </a:lnTo>
                                <a:lnTo>
                                  <a:pt x="635" y="710"/>
                                </a:lnTo>
                                <a:lnTo>
                                  <a:pt x="458" y="710"/>
                                </a:lnTo>
                                <a:lnTo>
                                  <a:pt x="420" y="706"/>
                                </a:lnTo>
                                <a:lnTo>
                                  <a:pt x="383" y="698"/>
                                </a:lnTo>
                                <a:lnTo>
                                  <a:pt x="348" y="688"/>
                                </a:lnTo>
                                <a:lnTo>
                                  <a:pt x="314" y="674"/>
                                </a:lnTo>
                                <a:lnTo>
                                  <a:pt x="283" y="660"/>
                                </a:lnTo>
                                <a:lnTo>
                                  <a:pt x="254" y="642"/>
                                </a:lnTo>
                                <a:lnTo>
                                  <a:pt x="227" y="622"/>
                                </a:lnTo>
                                <a:lnTo>
                                  <a:pt x="204" y="602"/>
                                </a:lnTo>
                                <a:lnTo>
                                  <a:pt x="183" y="578"/>
                                </a:lnTo>
                                <a:lnTo>
                                  <a:pt x="163" y="552"/>
                                </a:lnTo>
                                <a:lnTo>
                                  <a:pt x="155" y="540"/>
                                </a:lnTo>
                                <a:lnTo>
                                  <a:pt x="148" y="528"/>
                                </a:lnTo>
                                <a:lnTo>
                                  <a:pt x="142" y="514"/>
                                </a:lnTo>
                                <a:lnTo>
                                  <a:pt x="136" y="502"/>
                                </a:lnTo>
                                <a:lnTo>
                                  <a:pt x="132" y="488"/>
                                </a:lnTo>
                                <a:lnTo>
                                  <a:pt x="127" y="474"/>
                                </a:lnTo>
                                <a:lnTo>
                                  <a:pt x="124" y="460"/>
                                </a:lnTo>
                                <a:lnTo>
                                  <a:pt x="122" y="446"/>
                                </a:lnTo>
                                <a:lnTo>
                                  <a:pt x="121" y="432"/>
                                </a:lnTo>
                                <a:lnTo>
                                  <a:pt x="120" y="418"/>
                                </a:lnTo>
                                <a:lnTo>
                                  <a:pt x="120" y="402"/>
                                </a:lnTo>
                                <a:lnTo>
                                  <a:pt x="122" y="388"/>
                                </a:lnTo>
                                <a:lnTo>
                                  <a:pt x="124" y="374"/>
                                </a:lnTo>
                                <a:lnTo>
                                  <a:pt x="127" y="360"/>
                                </a:lnTo>
                                <a:lnTo>
                                  <a:pt x="130" y="346"/>
                                </a:lnTo>
                                <a:lnTo>
                                  <a:pt x="135" y="332"/>
                                </a:lnTo>
                                <a:lnTo>
                                  <a:pt x="141" y="318"/>
                                </a:lnTo>
                                <a:lnTo>
                                  <a:pt x="154" y="292"/>
                                </a:lnTo>
                                <a:lnTo>
                                  <a:pt x="161" y="282"/>
                                </a:lnTo>
                                <a:lnTo>
                                  <a:pt x="179" y="256"/>
                                </a:lnTo>
                                <a:lnTo>
                                  <a:pt x="200" y="234"/>
                                </a:lnTo>
                                <a:lnTo>
                                  <a:pt x="223" y="212"/>
                                </a:lnTo>
                                <a:lnTo>
                                  <a:pt x="250" y="192"/>
                                </a:lnTo>
                                <a:lnTo>
                                  <a:pt x="278" y="174"/>
                                </a:lnTo>
                                <a:lnTo>
                                  <a:pt x="310" y="158"/>
                                </a:lnTo>
                                <a:lnTo>
                                  <a:pt x="343" y="144"/>
                                </a:lnTo>
                                <a:lnTo>
                                  <a:pt x="378" y="134"/>
                                </a:lnTo>
                                <a:lnTo>
                                  <a:pt x="415" y="126"/>
                                </a:lnTo>
                                <a:lnTo>
                                  <a:pt x="454" y="120"/>
                                </a:lnTo>
                                <a:lnTo>
                                  <a:pt x="635" y="120"/>
                                </a:lnTo>
                                <a:lnTo>
                                  <a:pt x="613" y="114"/>
                                </a:lnTo>
                                <a:lnTo>
                                  <a:pt x="574" y="106"/>
                                </a:lnTo>
                                <a:lnTo>
                                  <a:pt x="535" y="100"/>
                                </a:lnTo>
                                <a:close/>
                                <a:moveTo>
                                  <a:pt x="635" y="120"/>
                                </a:moveTo>
                                <a:lnTo>
                                  <a:pt x="532" y="120"/>
                                </a:lnTo>
                                <a:lnTo>
                                  <a:pt x="570" y="124"/>
                                </a:lnTo>
                                <a:lnTo>
                                  <a:pt x="607" y="132"/>
                                </a:lnTo>
                                <a:lnTo>
                                  <a:pt x="642" y="142"/>
                                </a:lnTo>
                                <a:lnTo>
                                  <a:pt x="676" y="156"/>
                                </a:lnTo>
                                <a:lnTo>
                                  <a:pt x="707" y="170"/>
                                </a:lnTo>
                                <a:lnTo>
                                  <a:pt x="736" y="188"/>
                                </a:lnTo>
                                <a:lnTo>
                                  <a:pt x="762" y="208"/>
                                </a:lnTo>
                                <a:lnTo>
                                  <a:pt x="786" y="230"/>
                                </a:lnTo>
                                <a:lnTo>
                                  <a:pt x="808" y="252"/>
                                </a:lnTo>
                                <a:lnTo>
                                  <a:pt x="827" y="278"/>
                                </a:lnTo>
                                <a:lnTo>
                                  <a:pt x="835" y="290"/>
                                </a:lnTo>
                                <a:lnTo>
                                  <a:pt x="842" y="302"/>
                                </a:lnTo>
                                <a:lnTo>
                                  <a:pt x="848" y="316"/>
                                </a:lnTo>
                                <a:lnTo>
                                  <a:pt x="854" y="328"/>
                                </a:lnTo>
                                <a:lnTo>
                                  <a:pt x="859" y="342"/>
                                </a:lnTo>
                                <a:lnTo>
                                  <a:pt x="863" y="356"/>
                                </a:lnTo>
                                <a:lnTo>
                                  <a:pt x="866" y="370"/>
                                </a:lnTo>
                                <a:lnTo>
                                  <a:pt x="868" y="384"/>
                                </a:lnTo>
                                <a:lnTo>
                                  <a:pt x="869" y="398"/>
                                </a:lnTo>
                                <a:lnTo>
                                  <a:pt x="870" y="414"/>
                                </a:lnTo>
                                <a:lnTo>
                                  <a:pt x="870" y="428"/>
                                </a:lnTo>
                                <a:lnTo>
                                  <a:pt x="868" y="442"/>
                                </a:lnTo>
                                <a:lnTo>
                                  <a:pt x="867" y="456"/>
                                </a:lnTo>
                                <a:lnTo>
                                  <a:pt x="863" y="470"/>
                                </a:lnTo>
                                <a:lnTo>
                                  <a:pt x="860" y="484"/>
                                </a:lnTo>
                                <a:lnTo>
                                  <a:pt x="855" y="498"/>
                                </a:lnTo>
                                <a:lnTo>
                                  <a:pt x="850" y="512"/>
                                </a:lnTo>
                                <a:lnTo>
                                  <a:pt x="843" y="524"/>
                                </a:lnTo>
                                <a:lnTo>
                                  <a:pt x="836" y="538"/>
                                </a:lnTo>
                                <a:lnTo>
                                  <a:pt x="829" y="550"/>
                                </a:lnTo>
                                <a:lnTo>
                                  <a:pt x="811" y="574"/>
                                </a:lnTo>
                                <a:lnTo>
                                  <a:pt x="791" y="598"/>
                                </a:lnTo>
                                <a:lnTo>
                                  <a:pt x="767" y="618"/>
                                </a:lnTo>
                                <a:lnTo>
                                  <a:pt x="740" y="638"/>
                                </a:lnTo>
                                <a:lnTo>
                                  <a:pt x="712" y="656"/>
                                </a:lnTo>
                                <a:lnTo>
                                  <a:pt x="680" y="672"/>
                                </a:lnTo>
                                <a:lnTo>
                                  <a:pt x="647" y="686"/>
                                </a:lnTo>
                                <a:lnTo>
                                  <a:pt x="612" y="696"/>
                                </a:lnTo>
                                <a:lnTo>
                                  <a:pt x="575" y="704"/>
                                </a:lnTo>
                                <a:lnTo>
                                  <a:pt x="536" y="710"/>
                                </a:lnTo>
                                <a:lnTo>
                                  <a:pt x="635" y="710"/>
                                </a:lnTo>
                                <a:lnTo>
                                  <a:pt x="653" y="704"/>
                                </a:lnTo>
                                <a:lnTo>
                                  <a:pt x="688" y="690"/>
                                </a:lnTo>
                                <a:lnTo>
                                  <a:pt x="721" y="674"/>
                                </a:lnTo>
                                <a:lnTo>
                                  <a:pt x="751" y="656"/>
                                </a:lnTo>
                                <a:lnTo>
                                  <a:pt x="779" y="634"/>
                                </a:lnTo>
                                <a:lnTo>
                                  <a:pt x="804" y="612"/>
                                </a:lnTo>
                                <a:lnTo>
                                  <a:pt x="826" y="588"/>
                                </a:lnTo>
                                <a:lnTo>
                                  <a:pt x="845" y="560"/>
                                </a:lnTo>
                                <a:lnTo>
                                  <a:pt x="853" y="548"/>
                                </a:lnTo>
                                <a:lnTo>
                                  <a:pt x="861" y="534"/>
                                </a:lnTo>
                                <a:lnTo>
                                  <a:pt x="868" y="520"/>
                                </a:lnTo>
                                <a:lnTo>
                                  <a:pt x="874" y="506"/>
                                </a:lnTo>
                                <a:lnTo>
                                  <a:pt x="879" y="490"/>
                                </a:lnTo>
                                <a:lnTo>
                                  <a:pt x="883" y="476"/>
                                </a:lnTo>
                                <a:lnTo>
                                  <a:pt x="886" y="460"/>
                                </a:lnTo>
                                <a:lnTo>
                                  <a:pt x="888" y="446"/>
                                </a:lnTo>
                                <a:lnTo>
                                  <a:pt x="890" y="430"/>
                                </a:lnTo>
                                <a:lnTo>
                                  <a:pt x="890" y="414"/>
                                </a:lnTo>
                                <a:lnTo>
                                  <a:pt x="889" y="398"/>
                                </a:lnTo>
                                <a:lnTo>
                                  <a:pt x="888" y="382"/>
                                </a:lnTo>
                                <a:lnTo>
                                  <a:pt x="886" y="366"/>
                                </a:lnTo>
                                <a:lnTo>
                                  <a:pt x="882" y="352"/>
                                </a:lnTo>
                                <a:lnTo>
                                  <a:pt x="878" y="336"/>
                                </a:lnTo>
                                <a:lnTo>
                                  <a:pt x="873" y="322"/>
                                </a:lnTo>
                                <a:lnTo>
                                  <a:pt x="867" y="308"/>
                                </a:lnTo>
                                <a:lnTo>
                                  <a:pt x="860" y="294"/>
                                </a:lnTo>
                                <a:lnTo>
                                  <a:pt x="852" y="280"/>
                                </a:lnTo>
                                <a:lnTo>
                                  <a:pt x="844" y="266"/>
                                </a:lnTo>
                                <a:lnTo>
                                  <a:pt x="824" y="240"/>
                                </a:lnTo>
                                <a:lnTo>
                                  <a:pt x="801" y="216"/>
                                </a:lnTo>
                                <a:lnTo>
                                  <a:pt x="776" y="194"/>
                                </a:lnTo>
                                <a:lnTo>
                                  <a:pt x="748" y="172"/>
                                </a:lnTo>
                                <a:lnTo>
                                  <a:pt x="717" y="154"/>
                                </a:lnTo>
                                <a:lnTo>
                                  <a:pt x="685" y="138"/>
                                </a:lnTo>
                                <a:lnTo>
                                  <a:pt x="650" y="124"/>
                                </a:lnTo>
                                <a:lnTo>
                                  <a:pt x="635" y="1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7" name="Picture 2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84" y="1444"/>
                            <a:ext cx="4906" cy="6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8" name="Freeform 207"/>
                        <wps:cNvSpPr>
                          <a:spLocks/>
                        </wps:cNvSpPr>
                        <wps:spPr bwMode="auto">
                          <a:xfrm>
                            <a:off x="4084" y="1444"/>
                            <a:ext cx="4906" cy="652"/>
                          </a:xfrm>
                          <a:custGeom>
                            <a:avLst/>
                            <a:gdLst>
                              <a:gd name="T0" fmla="+- 0 4410 4084"/>
                              <a:gd name="T1" fmla="*/ T0 w 4906"/>
                              <a:gd name="T2" fmla="+- 0 1444 1444"/>
                              <a:gd name="T3" fmla="*/ 1444 h 652"/>
                              <a:gd name="T4" fmla="+- 0 4335 4084"/>
                              <a:gd name="T5" fmla="*/ T4 w 4906"/>
                              <a:gd name="T6" fmla="+- 0 1452 1444"/>
                              <a:gd name="T7" fmla="*/ 1452 h 652"/>
                              <a:gd name="T8" fmla="+- 0 4267 4084"/>
                              <a:gd name="T9" fmla="*/ T8 w 4906"/>
                              <a:gd name="T10" fmla="+- 0 1477 1444"/>
                              <a:gd name="T11" fmla="*/ 1477 h 652"/>
                              <a:gd name="T12" fmla="+- 0 4206 4084"/>
                              <a:gd name="T13" fmla="*/ T12 w 4906"/>
                              <a:gd name="T14" fmla="+- 0 1515 1444"/>
                              <a:gd name="T15" fmla="*/ 1515 h 652"/>
                              <a:gd name="T16" fmla="+- 0 4156 4084"/>
                              <a:gd name="T17" fmla="*/ T16 w 4906"/>
                              <a:gd name="T18" fmla="+- 0 1566 1444"/>
                              <a:gd name="T19" fmla="*/ 1566 h 652"/>
                              <a:gd name="T20" fmla="+- 0 4117 4084"/>
                              <a:gd name="T21" fmla="*/ T20 w 4906"/>
                              <a:gd name="T22" fmla="+- 0 1626 1444"/>
                              <a:gd name="T23" fmla="*/ 1626 h 652"/>
                              <a:gd name="T24" fmla="+- 0 4093 4084"/>
                              <a:gd name="T25" fmla="*/ T24 w 4906"/>
                              <a:gd name="T26" fmla="+- 0 1695 1444"/>
                              <a:gd name="T27" fmla="*/ 1695 h 652"/>
                              <a:gd name="T28" fmla="+- 0 4084 4084"/>
                              <a:gd name="T29" fmla="*/ T28 w 4906"/>
                              <a:gd name="T30" fmla="+- 0 1770 1444"/>
                              <a:gd name="T31" fmla="*/ 1770 h 652"/>
                              <a:gd name="T32" fmla="+- 0 4093 4084"/>
                              <a:gd name="T33" fmla="*/ T32 w 4906"/>
                              <a:gd name="T34" fmla="+- 0 1845 1444"/>
                              <a:gd name="T35" fmla="*/ 1845 h 652"/>
                              <a:gd name="T36" fmla="+- 0 4117 4084"/>
                              <a:gd name="T37" fmla="*/ T36 w 4906"/>
                              <a:gd name="T38" fmla="+- 0 1913 1444"/>
                              <a:gd name="T39" fmla="*/ 1913 h 652"/>
                              <a:gd name="T40" fmla="+- 0 4156 4084"/>
                              <a:gd name="T41" fmla="*/ T40 w 4906"/>
                              <a:gd name="T42" fmla="+- 0 1974 1444"/>
                              <a:gd name="T43" fmla="*/ 1974 h 652"/>
                              <a:gd name="T44" fmla="+- 0 4206 4084"/>
                              <a:gd name="T45" fmla="*/ T44 w 4906"/>
                              <a:gd name="T46" fmla="+- 0 2024 1444"/>
                              <a:gd name="T47" fmla="*/ 2024 h 652"/>
                              <a:gd name="T48" fmla="+- 0 4267 4084"/>
                              <a:gd name="T49" fmla="*/ T48 w 4906"/>
                              <a:gd name="T50" fmla="+- 0 2063 1444"/>
                              <a:gd name="T51" fmla="*/ 2063 h 652"/>
                              <a:gd name="T52" fmla="+- 0 4335 4084"/>
                              <a:gd name="T53" fmla="*/ T52 w 4906"/>
                              <a:gd name="T54" fmla="+- 0 2087 1444"/>
                              <a:gd name="T55" fmla="*/ 2087 h 652"/>
                              <a:gd name="T56" fmla="+- 0 4410 4084"/>
                              <a:gd name="T57" fmla="*/ T56 w 4906"/>
                              <a:gd name="T58" fmla="+- 0 2096 1444"/>
                              <a:gd name="T59" fmla="*/ 2096 h 652"/>
                              <a:gd name="T60" fmla="+- 0 8664 4084"/>
                              <a:gd name="T61" fmla="*/ T60 w 4906"/>
                              <a:gd name="T62" fmla="+- 0 2096 1444"/>
                              <a:gd name="T63" fmla="*/ 2096 h 652"/>
                              <a:gd name="T64" fmla="+- 0 8739 4084"/>
                              <a:gd name="T65" fmla="*/ T64 w 4906"/>
                              <a:gd name="T66" fmla="+- 0 2087 1444"/>
                              <a:gd name="T67" fmla="*/ 2087 h 652"/>
                              <a:gd name="T68" fmla="+- 0 8807 4084"/>
                              <a:gd name="T69" fmla="*/ T68 w 4906"/>
                              <a:gd name="T70" fmla="+- 0 2063 1444"/>
                              <a:gd name="T71" fmla="*/ 2063 h 652"/>
                              <a:gd name="T72" fmla="+- 0 8868 4084"/>
                              <a:gd name="T73" fmla="*/ T72 w 4906"/>
                              <a:gd name="T74" fmla="+- 0 2024 1444"/>
                              <a:gd name="T75" fmla="*/ 2024 h 652"/>
                              <a:gd name="T76" fmla="+- 0 8918 4084"/>
                              <a:gd name="T77" fmla="*/ T76 w 4906"/>
                              <a:gd name="T78" fmla="+- 0 1974 1444"/>
                              <a:gd name="T79" fmla="*/ 1974 h 652"/>
                              <a:gd name="T80" fmla="+- 0 8957 4084"/>
                              <a:gd name="T81" fmla="*/ T80 w 4906"/>
                              <a:gd name="T82" fmla="+- 0 1913 1444"/>
                              <a:gd name="T83" fmla="*/ 1913 h 652"/>
                              <a:gd name="T84" fmla="+- 0 8981 4084"/>
                              <a:gd name="T85" fmla="*/ T84 w 4906"/>
                              <a:gd name="T86" fmla="+- 0 1845 1444"/>
                              <a:gd name="T87" fmla="*/ 1845 h 652"/>
                              <a:gd name="T88" fmla="+- 0 8990 4084"/>
                              <a:gd name="T89" fmla="*/ T88 w 4906"/>
                              <a:gd name="T90" fmla="+- 0 1770 1444"/>
                              <a:gd name="T91" fmla="*/ 1770 h 652"/>
                              <a:gd name="T92" fmla="+- 0 8981 4084"/>
                              <a:gd name="T93" fmla="*/ T92 w 4906"/>
                              <a:gd name="T94" fmla="+- 0 1695 1444"/>
                              <a:gd name="T95" fmla="*/ 1695 h 652"/>
                              <a:gd name="T96" fmla="+- 0 8957 4084"/>
                              <a:gd name="T97" fmla="*/ T96 w 4906"/>
                              <a:gd name="T98" fmla="+- 0 1626 1444"/>
                              <a:gd name="T99" fmla="*/ 1626 h 652"/>
                              <a:gd name="T100" fmla="+- 0 8918 4084"/>
                              <a:gd name="T101" fmla="*/ T100 w 4906"/>
                              <a:gd name="T102" fmla="+- 0 1566 1444"/>
                              <a:gd name="T103" fmla="*/ 1566 h 652"/>
                              <a:gd name="T104" fmla="+- 0 8868 4084"/>
                              <a:gd name="T105" fmla="*/ T104 w 4906"/>
                              <a:gd name="T106" fmla="+- 0 1515 1444"/>
                              <a:gd name="T107" fmla="*/ 1515 h 652"/>
                              <a:gd name="T108" fmla="+- 0 8807 4084"/>
                              <a:gd name="T109" fmla="*/ T108 w 4906"/>
                              <a:gd name="T110" fmla="+- 0 1477 1444"/>
                              <a:gd name="T111" fmla="*/ 1477 h 652"/>
                              <a:gd name="T112" fmla="+- 0 8739 4084"/>
                              <a:gd name="T113" fmla="*/ T112 w 4906"/>
                              <a:gd name="T114" fmla="+- 0 1452 1444"/>
                              <a:gd name="T115" fmla="*/ 1452 h 652"/>
                              <a:gd name="T116" fmla="+- 0 8664 4084"/>
                              <a:gd name="T117" fmla="*/ T116 w 4906"/>
                              <a:gd name="T118" fmla="+- 0 1444 1444"/>
                              <a:gd name="T119" fmla="*/ 1444 h 652"/>
                              <a:gd name="T120" fmla="+- 0 4410 4084"/>
                              <a:gd name="T121" fmla="*/ T120 w 4906"/>
                              <a:gd name="T122" fmla="+- 0 1444 1444"/>
                              <a:gd name="T123" fmla="*/ 1444 h 6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4906" h="652">
                                <a:moveTo>
                                  <a:pt x="326" y="0"/>
                                </a:moveTo>
                                <a:lnTo>
                                  <a:pt x="251" y="8"/>
                                </a:lnTo>
                                <a:lnTo>
                                  <a:pt x="183" y="33"/>
                                </a:lnTo>
                                <a:lnTo>
                                  <a:pt x="122" y="71"/>
                                </a:lnTo>
                                <a:lnTo>
                                  <a:pt x="72" y="122"/>
                                </a:lnTo>
                                <a:lnTo>
                                  <a:pt x="33" y="182"/>
                                </a:lnTo>
                                <a:lnTo>
                                  <a:pt x="9" y="251"/>
                                </a:lnTo>
                                <a:lnTo>
                                  <a:pt x="0" y="326"/>
                                </a:lnTo>
                                <a:lnTo>
                                  <a:pt x="9" y="401"/>
                                </a:lnTo>
                                <a:lnTo>
                                  <a:pt x="33" y="469"/>
                                </a:lnTo>
                                <a:lnTo>
                                  <a:pt x="72" y="530"/>
                                </a:lnTo>
                                <a:lnTo>
                                  <a:pt x="122" y="580"/>
                                </a:lnTo>
                                <a:lnTo>
                                  <a:pt x="183" y="619"/>
                                </a:lnTo>
                                <a:lnTo>
                                  <a:pt x="251" y="643"/>
                                </a:lnTo>
                                <a:lnTo>
                                  <a:pt x="326" y="652"/>
                                </a:lnTo>
                                <a:lnTo>
                                  <a:pt x="4580" y="652"/>
                                </a:lnTo>
                                <a:lnTo>
                                  <a:pt x="4655" y="643"/>
                                </a:lnTo>
                                <a:lnTo>
                                  <a:pt x="4723" y="619"/>
                                </a:lnTo>
                                <a:lnTo>
                                  <a:pt x="4784" y="580"/>
                                </a:lnTo>
                                <a:lnTo>
                                  <a:pt x="4834" y="530"/>
                                </a:lnTo>
                                <a:lnTo>
                                  <a:pt x="4873" y="469"/>
                                </a:lnTo>
                                <a:lnTo>
                                  <a:pt x="4897" y="401"/>
                                </a:lnTo>
                                <a:lnTo>
                                  <a:pt x="4906" y="326"/>
                                </a:lnTo>
                                <a:lnTo>
                                  <a:pt x="4897" y="251"/>
                                </a:lnTo>
                                <a:lnTo>
                                  <a:pt x="4873" y="182"/>
                                </a:lnTo>
                                <a:lnTo>
                                  <a:pt x="4834" y="122"/>
                                </a:lnTo>
                                <a:lnTo>
                                  <a:pt x="4784" y="71"/>
                                </a:lnTo>
                                <a:lnTo>
                                  <a:pt x="4723" y="33"/>
                                </a:lnTo>
                                <a:lnTo>
                                  <a:pt x="4655" y="8"/>
                                </a:lnTo>
                                <a:lnTo>
                                  <a:pt x="4580" y="0"/>
                                </a:lnTo>
                                <a:lnTo>
                                  <a:pt x="32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Line 206"/>
                        <wps:cNvCnPr>
                          <a:cxnSpLocks noChangeShapeType="1"/>
                        </wps:cNvCnPr>
                        <wps:spPr bwMode="auto">
                          <a:xfrm>
                            <a:off x="2845" y="2636"/>
                            <a:ext cx="69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80" name="Picture 2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78" y="2087"/>
                            <a:ext cx="367" cy="2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1" name="Picture 2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65" y="2108"/>
                            <a:ext cx="367" cy="2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2" name="Picture 2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70" y="372"/>
                            <a:ext cx="1022" cy="1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3" name="Freeform 202"/>
                        <wps:cNvSpPr>
                          <a:spLocks/>
                        </wps:cNvSpPr>
                        <wps:spPr bwMode="auto">
                          <a:xfrm>
                            <a:off x="5640" y="342"/>
                            <a:ext cx="1082" cy="1548"/>
                          </a:xfrm>
                          <a:custGeom>
                            <a:avLst/>
                            <a:gdLst>
                              <a:gd name="T0" fmla="+- 0 5821 5640"/>
                              <a:gd name="T1" fmla="*/ T0 w 1082"/>
                              <a:gd name="T2" fmla="+- 0 366 342"/>
                              <a:gd name="T3" fmla="*/ 366 h 1548"/>
                              <a:gd name="T4" fmla="+- 0 5708 5640"/>
                              <a:gd name="T5" fmla="*/ T4 w 1082"/>
                              <a:gd name="T6" fmla="+- 0 448 342"/>
                              <a:gd name="T7" fmla="*/ 448 h 1548"/>
                              <a:gd name="T8" fmla="+- 0 5646 5640"/>
                              <a:gd name="T9" fmla="*/ T8 w 1082"/>
                              <a:gd name="T10" fmla="+- 0 576 342"/>
                              <a:gd name="T11" fmla="*/ 576 h 1548"/>
                              <a:gd name="T12" fmla="+- 0 5646 5640"/>
                              <a:gd name="T13" fmla="*/ T12 w 1082"/>
                              <a:gd name="T14" fmla="+- 0 1654 342"/>
                              <a:gd name="T15" fmla="*/ 1654 h 1548"/>
                              <a:gd name="T16" fmla="+- 0 5706 5640"/>
                              <a:gd name="T17" fmla="*/ T16 w 1082"/>
                              <a:gd name="T18" fmla="+- 0 1782 342"/>
                              <a:gd name="T19" fmla="*/ 1782 h 1548"/>
                              <a:gd name="T20" fmla="+- 0 5819 5640"/>
                              <a:gd name="T21" fmla="*/ T20 w 1082"/>
                              <a:gd name="T22" fmla="+- 0 1868 342"/>
                              <a:gd name="T23" fmla="*/ 1868 h 1548"/>
                              <a:gd name="T24" fmla="+- 0 6513 5640"/>
                              <a:gd name="T25" fmla="*/ T24 w 1082"/>
                              <a:gd name="T26" fmla="+- 0 1878 342"/>
                              <a:gd name="T27" fmla="*/ 1878 h 1548"/>
                              <a:gd name="T28" fmla="+- 0 5828 5640"/>
                              <a:gd name="T29" fmla="*/ T28 w 1082"/>
                              <a:gd name="T30" fmla="+- 0 1848 342"/>
                              <a:gd name="T31" fmla="*/ 1848 h 1548"/>
                              <a:gd name="T32" fmla="+- 0 5722 5640"/>
                              <a:gd name="T33" fmla="*/ T32 w 1082"/>
                              <a:gd name="T34" fmla="+- 0 1770 342"/>
                              <a:gd name="T35" fmla="*/ 1770 h 1548"/>
                              <a:gd name="T36" fmla="+- 0 5666 5640"/>
                              <a:gd name="T37" fmla="*/ T36 w 1082"/>
                              <a:gd name="T38" fmla="+- 0 1650 342"/>
                              <a:gd name="T39" fmla="*/ 1650 h 1548"/>
                              <a:gd name="T40" fmla="+- 0 5666 5640"/>
                              <a:gd name="T41" fmla="*/ T40 w 1082"/>
                              <a:gd name="T42" fmla="+- 0 582 342"/>
                              <a:gd name="T43" fmla="*/ 582 h 1548"/>
                              <a:gd name="T44" fmla="+- 0 5723 5640"/>
                              <a:gd name="T45" fmla="*/ T44 w 1082"/>
                              <a:gd name="T46" fmla="+- 0 462 342"/>
                              <a:gd name="T47" fmla="*/ 462 h 1548"/>
                              <a:gd name="T48" fmla="+- 0 5828 5640"/>
                              <a:gd name="T49" fmla="*/ T48 w 1082"/>
                              <a:gd name="T50" fmla="+- 0 384 342"/>
                              <a:gd name="T51" fmla="*/ 384 h 1548"/>
                              <a:gd name="T52" fmla="+- 0 6533 5640"/>
                              <a:gd name="T53" fmla="*/ T52 w 1082"/>
                              <a:gd name="T54" fmla="+- 0 362 342"/>
                              <a:gd name="T55" fmla="*/ 362 h 1548"/>
                              <a:gd name="T56" fmla="+- 0 6533 5640"/>
                              <a:gd name="T57" fmla="*/ T56 w 1082"/>
                              <a:gd name="T58" fmla="+- 0 362 342"/>
                              <a:gd name="T59" fmla="*/ 362 h 1548"/>
                              <a:gd name="T60" fmla="+- 0 6510 5640"/>
                              <a:gd name="T61" fmla="*/ T60 w 1082"/>
                              <a:gd name="T62" fmla="+- 0 376 342"/>
                              <a:gd name="T63" fmla="*/ 376 h 1548"/>
                              <a:gd name="T64" fmla="+- 0 6622 5640"/>
                              <a:gd name="T65" fmla="*/ T64 w 1082"/>
                              <a:gd name="T66" fmla="+- 0 444 342"/>
                              <a:gd name="T67" fmla="*/ 444 h 1548"/>
                              <a:gd name="T68" fmla="+- 0 6690 5640"/>
                              <a:gd name="T69" fmla="*/ T68 w 1082"/>
                              <a:gd name="T70" fmla="+- 0 556 342"/>
                              <a:gd name="T71" fmla="*/ 556 h 1548"/>
                              <a:gd name="T72" fmla="+- 0 6701 5640"/>
                              <a:gd name="T73" fmla="*/ T72 w 1082"/>
                              <a:gd name="T74" fmla="+- 0 1624 342"/>
                              <a:gd name="T75" fmla="*/ 1624 h 1548"/>
                              <a:gd name="T76" fmla="+- 0 6655 5640"/>
                              <a:gd name="T77" fmla="*/ T76 w 1082"/>
                              <a:gd name="T78" fmla="+- 0 1750 342"/>
                              <a:gd name="T79" fmla="*/ 1750 h 1548"/>
                              <a:gd name="T80" fmla="+- 0 6558 5640"/>
                              <a:gd name="T81" fmla="*/ T80 w 1082"/>
                              <a:gd name="T82" fmla="+- 0 1838 342"/>
                              <a:gd name="T83" fmla="*/ 1838 h 1548"/>
                              <a:gd name="T84" fmla="+- 0 6535 5640"/>
                              <a:gd name="T85" fmla="*/ T84 w 1082"/>
                              <a:gd name="T86" fmla="+- 0 1870 342"/>
                              <a:gd name="T87" fmla="*/ 1870 h 1548"/>
                              <a:gd name="T88" fmla="+- 0 6635 5640"/>
                              <a:gd name="T89" fmla="*/ T88 w 1082"/>
                              <a:gd name="T90" fmla="+- 0 1806 342"/>
                              <a:gd name="T91" fmla="*/ 1806 h 1548"/>
                              <a:gd name="T92" fmla="+- 0 6708 5640"/>
                              <a:gd name="T93" fmla="*/ T92 w 1082"/>
                              <a:gd name="T94" fmla="+- 0 1686 342"/>
                              <a:gd name="T95" fmla="*/ 1686 h 1548"/>
                              <a:gd name="T96" fmla="+- 0 6721 5640"/>
                              <a:gd name="T97" fmla="*/ T96 w 1082"/>
                              <a:gd name="T98" fmla="+- 0 610 342"/>
                              <a:gd name="T99" fmla="*/ 610 h 1548"/>
                              <a:gd name="T100" fmla="+- 0 6673 5640"/>
                              <a:gd name="T101" fmla="*/ T100 w 1082"/>
                              <a:gd name="T102" fmla="+- 0 474 342"/>
                              <a:gd name="T103" fmla="*/ 474 h 1548"/>
                              <a:gd name="T104" fmla="+- 0 6569 5640"/>
                              <a:gd name="T105" fmla="*/ T104 w 1082"/>
                              <a:gd name="T106" fmla="+- 0 380 342"/>
                              <a:gd name="T107" fmla="*/ 380 h 1548"/>
                              <a:gd name="T108" fmla="+- 0 5908 5640"/>
                              <a:gd name="T109" fmla="*/ T108 w 1082"/>
                              <a:gd name="T110" fmla="+- 0 384 342"/>
                              <a:gd name="T111" fmla="*/ 384 h 1548"/>
                              <a:gd name="T112" fmla="+- 0 5792 5640"/>
                              <a:gd name="T113" fmla="*/ T112 w 1082"/>
                              <a:gd name="T114" fmla="+- 0 426 342"/>
                              <a:gd name="T115" fmla="*/ 426 h 1548"/>
                              <a:gd name="T116" fmla="+- 0 5710 5640"/>
                              <a:gd name="T117" fmla="*/ T116 w 1082"/>
                              <a:gd name="T118" fmla="+- 0 516 342"/>
                              <a:gd name="T119" fmla="*/ 516 h 1548"/>
                              <a:gd name="T120" fmla="+- 0 5680 5640"/>
                              <a:gd name="T121" fmla="*/ T120 w 1082"/>
                              <a:gd name="T122" fmla="+- 0 636 342"/>
                              <a:gd name="T123" fmla="*/ 636 h 1548"/>
                              <a:gd name="T124" fmla="+- 0 5700 5640"/>
                              <a:gd name="T125" fmla="*/ T124 w 1082"/>
                              <a:gd name="T126" fmla="+- 0 1696 342"/>
                              <a:gd name="T127" fmla="*/ 1696 h 1548"/>
                              <a:gd name="T128" fmla="+- 0 5773 5640"/>
                              <a:gd name="T129" fmla="*/ T128 w 1082"/>
                              <a:gd name="T130" fmla="+- 0 1794 342"/>
                              <a:gd name="T131" fmla="*/ 1794 h 1548"/>
                              <a:gd name="T132" fmla="+- 0 5884 5640"/>
                              <a:gd name="T133" fmla="*/ T132 w 1082"/>
                              <a:gd name="T134" fmla="+- 0 1846 342"/>
                              <a:gd name="T135" fmla="*/ 1846 h 1548"/>
                              <a:gd name="T136" fmla="+- 0 6527 5640"/>
                              <a:gd name="T137" fmla="*/ T136 w 1082"/>
                              <a:gd name="T138" fmla="+- 0 1830 342"/>
                              <a:gd name="T139" fmla="*/ 1830 h 1548"/>
                              <a:gd name="T140" fmla="+- 0 5805 5640"/>
                              <a:gd name="T141" fmla="*/ T140 w 1082"/>
                              <a:gd name="T142" fmla="+- 0 1792 342"/>
                              <a:gd name="T143" fmla="*/ 1792 h 1548"/>
                              <a:gd name="T144" fmla="+- 0 5729 5640"/>
                              <a:gd name="T145" fmla="*/ T144 w 1082"/>
                              <a:gd name="T146" fmla="+- 0 1710 342"/>
                              <a:gd name="T147" fmla="*/ 1710 h 1548"/>
                              <a:gd name="T148" fmla="+- 0 5700 5640"/>
                              <a:gd name="T149" fmla="*/ T148 w 1082"/>
                              <a:gd name="T150" fmla="+- 0 1598 342"/>
                              <a:gd name="T151" fmla="*/ 1598 h 1548"/>
                              <a:gd name="T152" fmla="+- 0 5718 5640"/>
                              <a:gd name="T153" fmla="*/ T152 w 1082"/>
                              <a:gd name="T154" fmla="+- 0 548 342"/>
                              <a:gd name="T155" fmla="*/ 548 h 1548"/>
                              <a:gd name="T156" fmla="+- 0 5784 5640"/>
                              <a:gd name="T157" fmla="*/ T156 w 1082"/>
                              <a:gd name="T158" fmla="+- 0 458 342"/>
                              <a:gd name="T159" fmla="*/ 458 h 1548"/>
                              <a:gd name="T160" fmla="+- 0 5886 5640"/>
                              <a:gd name="T161" fmla="*/ T160 w 1082"/>
                              <a:gd name="T162" fmla="+- 0 408 342"/>
                              <a:gd name="T163" fmla="*/ 408 h 1548"/>
                              <a:gd name="T164" fmla="+- 0 6478 5640"/>
                              <a:gd name="T165" fmla="*/ T164 w 1082"/>
                              <a:gd name="T166" fmla="+- 0 388 342"/>
                              <a:gd name="T167" fmla="*/ 388 h 1548"/>
                              <a:gd name="T168" fmla="+- 0 6450 5640"/>
                              <a:gd name="T169" fmla="*/ T168 w 1082"/>
                              <a:gd name="T170" fmla="+- 0 404 342"/>
                              <a:gd name="T171" fmla="*/ 404 h 1548"/>
                              <a:gd name="T172" fmla="+- 0 6557 5640"/>
                              <a:gd name="T173" fmla="*/ T172 w 1082"/>
                              <a:gd name="T174" fmla="+- 0 442 342"/>
                              <a:gd name="T175" fmla="*/ 442 h 1548"/>
                              <a:gd name="T176" fmla="+- 0 6633 5640"/>
                              <a:gd name="T177" fmla="*/ T176 w 1082"/>
                              <a:gd name="T178" fmla="+- 0 524 342"/>
                              <a:gd name="T179" fmla="*/ 524 h 1548"/>
                              <a:gd name="T180" fmla="+- 0 6662 5640"/>
                              <a:gd name="T181" fmla="*/ T180 w 1082"/>
                              <a:gd name="T182" fmla="+- 0 636 342"/>
                              <a:gd name="T183" fmla="*/ 636 h 1548"/>
                              <a:gd name="T184" fmla="+- 0 6644 5640"/>
                              <a:gd name="T185" fmla="*/ T184 w 1082"/>
                              <a:gd name="T186" fmla="+- 0 1686 342"/>
                              <a:gd name="T187" fmla="*/ 1686 h 1548"/>
                              <a:gd name="T188" fmla="+- 0 6578 5640"/>
                              <a:gd name="T189" fmla="*/ T188 w 1082"/>
                              <a:gd name="T190" fmla="+- 0 1776 342"/>
                              <a:gd name="T191" fmla="*/ 1776 h 1548"/>
                              <a:gd name="T192" fmla="+- 0 6476 5640"/>
                              <a:gd name="T193" fmla="*/ T192 w 1082"/>
                              <a:gd name="T194" fmla="+- 0 1826 342"/>
                              <a:gd name="T195" fmla="*/ 1826 h 1548"/>
                              <a:gd name="T196" fmla="+- 0 6590 5640"/>
                              <a:gd name="T197" fmla="*/ T196 w 1082"/>
                              <a:gd name="T198" fmla="+- 0 1792 342"/>
                              <a:gd name="T199" fmla="*/ 1792 h 1548"/>
                              <a:gd name="T200" fmla="+- 0 6662 5640"/>
                              <a:gd name="T201" fmla="*/ T200 w 1082"/>
                              <a:gd name="T202" fmla="+- 0 1694 342"/>
                              <a:gd name="T203" fmla="*/ 1694 h 1548"/>
                              <a:gd name="T204" fmla="+- 0 6682 5640"/>
                              <a:gd name="T205" fmla="*/ T204 w 1082"/>
                              <a:gd name="T206" fmla="+- 0 636 342"/>
                              <a:gd name="T207" fmla="*/ 636 h 1548"/>
                              <a:gd name="T208" fmla="+- 0 6651 5640"/>
                              <a:gd name="T209" fmla="*/ T208 w 1082"/>
                              <a:gd name="T210" fmla="+- 0 516 342"/>
                              <a:gd name="T211" fmla="*/ 516 h 1548"/>
                              <a:gd name="T212" fmla="+- 0 6569 5640"/>
                              <a:gd name="T213" fmla="*/ T212 w 1082"/>
                              <a:gd name="T214" fmla="+- 0 426 342"/>
                              <a:gd name="T215" fmla="*/ 426 h 15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1082" h="1548">
                                <a:moveTo>
                                  <a:pt x="295" y="0"/>
                                </a:moveTo>
                                <a:lnTo>
                                  <a:pt x="266" y="2"/>
                                </a:lnTo>
                                <a:lnTo>
                                  <a:pt x="237" y="6"/>
                                </a:lnTo>
                                <a:lnTo>
                                  <a:pt x="209" y="14"/>
                                </a:lnTo>
                                <a:lnTo>
                                  <a:pt x="181" y="24"/>
                                </a:lnTo>
                                <a:lnTo>
                                  <a:pt x="156" y="36"/>
                                </a:lnTo>
                                <a:lnTo>
                                  <a:pt x="131" y="50"/>
                                </a:lnTo>
                                <a:lnTo>
                                  <a:pt x="108" y="68"/>
                                </a:lnTo>
                                <a:lnTo>
                                  <a:pt x="87" y="86"/>
                                </a:lnTo>
                                <a:lnTo>
                                  <a:pt x="68" y="106"/>
                                </a:lnTo>
                                <a:lnTo>
                                  <a:pt x="51" y="130"/>
                                </a:lnTo>
                                <a:lnTo>
                                  <a:pt x="36" y="154"/>
                                </a:lnTo>
                                <a:lnTo>
                                  <a:pt x="24" y="180"/>
                                </a:lnTo>
                                <a:lnTo>
                                  <a:pt x="14" y="206"/>
                                </a:lnTo>
                                <a:lnTo>
                                  <a:pt x="6" y="234"/>
                                </a:lnTo>
                                <a:lnTo>
                                  <a:pt x="2" y="264"/>
                                </a:lnTo>
                                <a:lnTo>
                                  <a:pt x="0" y="294"/>
                                </a:lnTo>
                                <a:lnTo>
                                  <a:pt x="0" y="1256"/>
                                </a:lnTo>
                                <a:lnTo>
                                  <a:pt x="1" y="1282"/>
                                </a:lnTo>
                                <a:lnTo>
                                  <a:pt x="6" y="1312"/>
                                </a:lnTo>
                                <a:lnTo>
                                  <a:pt x="13" y="1340"/>
                                </a:lnTo>
                                <a:lnTo>
                                  <a:pt x="23" y="1368"/>
                                </a:lnTo>
                                <a:lnTo>
                                  <a:pt x="35" y="1394"/>
                                </a:lnTo>
                                <a:lnTo>
                                  <a:pt x="50" y="1418"/>
                                </a:lnTo>
                                <a:lnTo>
                                  <a:pt x="66" y="1440"/>
                                </a:lnTo>
                                <a:lnTo>
                                  <a:pt x="85" y="1462"/>
                                </a:lnTo>
                                <a:lnTo>
                                  <a:pt x="106" y="1480"/>
                                </a:lnTo>
                                <a:lnTo>
                                  <a:pt x="129" y="1498"/>
                                </a:lnTo>
                                <a:lnTo>
                                  <a:pt x="153" y="1512"/>
                                </a:lnTo>
                                <a:lnTo>
                                  <a:pt x="179" y="1526"/>
                                </a:lnTo>
                                <a:lnTo>
                                  <a:pt x="206" y="1536"/>
                                </a:lnTo>
                                <a:lnTo>
                                  <a:pt x="263" y="1548"/>
                                </a:lnTo>
                                <a:lnTo>
                                  <a:pt x="816" y="1548"/>
                                </a:lnTo>
                                <a:lnTo>
                                  <a:pt x="845" y="1544"/>
                                </a:lnTo>
                                <a:lnTo>
                                  <a:pt x="873" y="1536"/>
                                </a:lnTo>
                                <a:lnTo>
                                  <a:pt x="895" y="1528"/>
                                </a:lnTo>
                                <a:lnTo>
                                  <a:pt x="266" y="1528"/>
                                </a:lnTo>
                                <a:lnTo>
                                  <a:pt x="239" y="1524"/>
                                </a:lnTo>
                                <a:lnTo>
                                  <a:pt x="213" y="1516"/>
                                </a:lnTo>
                                <a:lnTo>
                                  <a:pt x="188" y="1506"/>
                                </a:lnTo>
                                <a:lnTo>
                                  <a:pt x="163" y="1496"/>
                                </a:lnTo>
                                <a:lnTo>
                                  <a:pt x="141" y="1482"/>
                                </a:lnTo>
                                <a:lnTo>
                                  <a:pt x="120" y="1466"/>
                                </a:lnTo>
                                <a:lnTo>
                                  <a:pt x="100" y="1448"/>
                                </a:lnTo>
                                <a:lnTo>
                                  <a:pt x="82" y="1428"/>
                                </a:lnTo>
                                <a:lnTo>
                                  <a:pt x="67" y="1408"/>
                                </a:lnTo>
                                <a:lnTo>
                                  <a:pt x="53" y="1384"/>
                                </a:lnTo>
                                <a:lnTo>
                                  <a:pt x="41" y="1360"/>
                                </a:lnTo>
                                <a:lnTo>
                                  <a:pt x="32" y="1336"/>
                                </a:lnTo>
                                <a:lnTo>
                                  <a:pt x="26" y="1308"/>
                                </a:lnTo>
                                <a:lnTo>
                                  <a:pt x="21" y="1282"/>
                                </a:lnTo>
                                <a:lnTo>
                                  <a:pt x="20" y="1256"/>
                                </a:lnTo>
                                <a:lnTo>
                                  <a:pt x="20" y="294"/>
                                </a:lnTo>
                                <a:lnTo>
                                  <a:pt x="21" y="268"/>
                                </a:lnTo>
                                <a:lnTo>
                                  <a:pt x="26" y="240"/>
                                </a:lnTo>
                                <a:lnTo>
                                  <a:pt x="32" y="214"/>
                                </a:lnTo>
                                <a:lnTo>
                                  <a:pt x="42" y="188"/>
                                </a:lnTo>
                                <a:lnTo>
                                  <a:pt x="53" y="164"/>
                                </a:lnTo>
                                <a:lnTo>
                                  <a:pt x="67" y="142"/>
                                </a:lnTo>
                                <a:lnTo>
                                  <a:pt x="83" y="120"/>
                                </a:lnTo>
                                <a:lnTo>
                                  <a:pt x="101" y="102"/>
                                </a:lnTo>
                                <a:lnTo>
                                  <a:pt x="120" y="84"/>
                                </a:lnTo>
                                <a:lnTo>
                                  <a:pt x="142" y="68"/>
                                </a:lnTo>
                                <a:lnTo>
                                  <a:pt x="164" y="54"/>
                                </a:lnTo>
                                <a:lnTo>
                                  <a:pt x="188" y="42"/>
                                </a:lnTo>
                                <a:lnTo>
                                  <a:pt x="214" y="34"/>
                                </a:lnTo>
                                <a:lnTo>
                                  <a:pt x="240" y="26"/>
                                </a:lnTo>
                                <a:lnTo>
                                  <a:pt x="267" y="22"/>
                                </a:lnTo>
                                <a:lnTo>
                                  <a:pt x="295" y="20"/>
                                </a:lnTo>
                                <a:lnTo>
                                  <a:pt x="893" y="20"/>
                                </a:lnTo>
                                <a:lnTo>
                                  <a:pt x="877" y="14"/>
                                </a:lnTo>
                                <a:lnTo>
                                  <a:pt x="819" y="2"/>
                                </a:lnTo>
                                <a:lnTo>
                                  <a:pt x="789" y="2"/>
                                </a:lnTo>
                                <a:lnTo>
                                  <a:pt x="295" y="0"/>
                                </a:lnTo>
                                <a:close/>
                                <a:moveTo>
                                  <a:pt x="893" y="20"/>
                                </a:moveTo>
                                <a:lnTo>
                                  <a:pt x="295" y="20"/>
                                </a:lnTo>
                                <a:lnTo>
                                  <a:pt x="788" y="22"/>
                                </a:lnTo>
                                <a:lnTo>
                                  <a:pt x="816" y="22"/>
                                </a:lnTo>
                                <a:lnTo>
                                  <a:pt x="843" y="26"/>
                                </a:lnTo>
                                <a:lnTo>
                                  <a:pt x="870" y="34"/>
                                </a:lnTo>
                                <a:lnTo>
                                  <a:pt x="895" y="42"/>
                                </a:lnTo>
                                <a:lnTo>
                                  <a:pt x="919" y="54"/>
                                </a:lnTo>
                                <a:lnTo>
                                  <a:pt x="941" y="68"/>
                                </a:lnTo>
                                <a:lnTo>
                                  <a:pt x="963" y="84"/>
                                </a:lnTo>
                                <a:lnTo>
                                  <a:pt x="982" y="102"/>
                                </a:lnTo>
                                <a:lnTo>
                                  <a:pt x="1000" y="122"/>
                                </a:lnTo>
                                <a:lnTo>
                                  <a:pt x="1016" y="142"/>
                                </a:lnTo>
                                <a:lnTo>
                                  <a:pt x="1029" y="166"/>
                                </a:lnTo>
                                <a:lnTo>
                                  <a:pt x="1041" y="190"/>
                                </a:lnTo>
                                <a:lnTo>
                                  <a:pt x="1050" y="214"/>
                                </a:lnTo>
                                <a:lnTo>
                                  <a:pt x="1057" y="240"/>
                                </a:lnTo>
                                <a:lnTo>
                                  <a:pt x="1061" y="268"/>
                                </a:lnTo>
                                <a:lnTo>
                                  <a:pt x="1062" y="294"/>
                                </a:lnTo>
                                <a:lnTo>
                                  <a:pt x="1062" y="1256"/>
                                </a:lnTo>
                                <a:lnTo>
                                  <a:pt x="1061" y="1282"/>
                                </a:lnTo>
                                <a:lnTo>
                                  <a:pt x="1056" y="1310"/>
                                </a:lnTo>
                                <a:lnTo>
                                  <a:pt x="1050" y="1336"/>
                                </a:lnTo>
                                <a:lnTo>
                                  <a:pt x="1040" y="1362"/>
                                </a:lnTo>
                                <a:lnTo>
                                  <a:pt x="1029" y="1386"/>
                                </a:lnTo>
                                <a:lnTo>
                                  <a:pt x="1015" y="1408"/>
                                </a:lnTo>
                                <a:lnTo>
                                  <a:pt x="999" y="1430"/>
                                </a:lnTo>
                                <a:lnTo>
                                  <a:pt x="981" y="1448"/>
                                </a:lnTo>
                                <a:lnTo>
                                  <a:pt x="962" y="1466"/>
                                </a:lnTo>
                                <a:lnTo>
                                  <a:pt x="941" y="1482"/>
                                </a:lnTo>
                                <a:lnTo>
                                  <a:pt x="918" y="1496"/>
                                </a:lnTo>
                                <a:lnTo>
                                  <a:pt x="894" y="1508"/>
                                </a:lnTo>
                                <a:lnTo>
                                  <a:pt x="869" y="1516"/>
                                </a:lnTo>
                                <a:lnTo>
                                  <a:pt x="842" y="1524"/>
                                </a:lnTo>
                                <a:lnTo>
                                  <a:pt x="815" y="1528"/>
                                </a:lnTo>
                                <a:lnTo>
                                  <a:pt x="895" y="1528"/>
                                </a:lnTo>
                                <a:lnTo>
                                  <a:pt x="901" y="1526"/>
                                </a:lnTo>
                                <a:lnTo>
                                  <a:pt x="926" y="1514"/>
                                </a:lnTo>
                                <a:lnTo>
                                  <a:pt x="951" y="1500"/>
                                </a:lnTo>
                                <a:lnTo>
                                  <a:pt x="974" y="1482"/>
                                </a:lnTo>
                                <a:lnTo>
                                  <a:pt x="995" y="1464"/>
                                </a:lnTo>
                                <a:lnTo>
                                  <a:pt x="1014" y="1442"/>
                                </a:lnTo>
                                <a:lnTo>
                                  <a:pt x="1031" y="1420"/>
                                </a:lnTo>
                                <a:lnTo>
                                  <a:pt x="1046" y="1396"/>
                                </a:lnTo>
                                <a:lnTo>
                                  <a:pt x="1058" y="1370"/>
                                </a:lnTo>
                                <a:lnTo>
                                  <a:pt x="1068" y="1344"/>
                                </a:lnTo>
                                <a:lnTo>
                                  <a:pt x="1076" y="1316"/>
                                </a:lnTo>
                                <a:lnTo>
                                  <a:pt x="1080" y="1286"/>
                                </a:lnTo>
                                <a:lnTo>
                                  <a:pt x="1082" y="1256"/>
                                </a:lnTo>
                                <a:lnTo>
                                  <a:pt x="1082" y="294"/>
                                </a:lnTo>
                                <a:lnTo>
                                  <a:pt x="1081" y="268"/>
                                </a:lnTo>
                                <a:lnTo>
                                  <a:pt x="1076" y="238"/>
                                </a:lnTo>
                                <a:lnTo>
                                  <a:pt x="1069" y="210"/>
                                </a:lnTo>
                                <a:lnTo>
                                  <a:pt x="1059" y="182"/>
                                </a:lnTo>
                                <a:lnTo>
                                  <a:pt x="1047" y="156"/>
                                </a:lnTo>
                                <a:lnTo>
                                  <a:pt x="1033" y="132"/>
                                </a:lnTo>
                                <a:lnTo>
                                  <a:pt x="1016" y="110"/>
                                </a:lnTo>
                                <a:lnTo>
                                  <a:pt x="997" y="88"/>
                                </a:lnTo>
                                <a:lnTo>
                                  <a:pt x="976" y="70"/>
                                </a:lnTo>
                                <a:lnTo>
                                  <a:pt x="953" y="52"/>
                                </a:lnTo>
                                <a:lnTo>
                                  <a:pt x="929" y="38"/>
                                </a:lnTo>
                                <a:lnTo>
                                  <a:pt x="903" y="24"/>
                                </a:lnTo>
                                <a:lnTo>
                                  <a:pt x="893" y="20"/>
                                </a:lnTo>
                                <a:close/>
                                <a:moveTo>
                                  <a:pt x="787" y="40"/>
                                </a:moveTo>
                                <a:lnTo>
                                  <a:pt x="295" y="40"/>
                                </a:lnTo>
                                <a:lnTo>
                                  <a:pt x="268" y="42"/>
                                </a:lnTo>
                                <a:lnTo>
                                  <a:pt x="243" y="46"/>
                                </a:lnTo>
                                <a:lnTo>
                                  <a:pt x="219" y="52"/>
                                </a:lnTo>
                                <a:lnTo>
                                  <a:pt x="195" y="62"/>
                                </a:lnTo>
                                <a:lnTo>
                                  <a:pt x="173" y="72"/>
                                </a:lnTo>
                                <a:lnTo>
                                  <a:pt x="152" y="84"/>
                                </a:lnTo>
                                <a:lnTo>
                                  <a:pt x="132" y="100"/>
                                </a:lnTo>
                                <a:lnTo>
                                  <a:pt x="114" y="116"/>
                                </a:lnTo>
                                <a:lnTo>
                                  <a:pt x="98" y="134"/>
                                </a:lnTo>
                                <a:lnTo>
                                  <a:pt x="83" y="154"/>
                                </a:lnTo>
                                <a:lnTo>
                                  <a:pt x="70" y="174"/>
                                </a:lnTo>
                                <a:lnTo>
                                  <a:pt x="60" y="196"/>
                                </a:lnTo>
                                <a:lnTo>
                                  <a:pt x="51" y="220"/>
                                </a:lnTo>
                                <a:lnTo>
                                  <a:pt x="45" y="244"/>
                                </a:lnTo>
                                <a:lnTo>
                                  <a:pt x="41" y="270"/>
                                </a:lnTo>
                                <a:lnTo>
                                  <a:pt x="40" y="294"/>
                                </a:lnTo>
                                <a:lnTo>
                                  <a:pt x="40" y="1256"/>
                                </a:lnTo>
                                <a:lnTo>
                                  <a:pt x="41" y="1280"/>
                                </a:lnTo>
                                <a:lnTo>
                                  <a:pt x="45" y="1306"/>
                                </a:lnTo>
                                <a:lnTo>
                                  <a:pt x="52" y="1330"/>
                                </a:lnTo>
                                <a:lnTo>
                                  <a:pt x="60" y="1354"/>
                                </a:lnTo>
                                <a:lnTo>
                                  <a:pt x="71" y="1376"/>
                                </a:lnTo>
                                <a:lnTo>
                                  <a:pt x="84" y="1396"/>
                                </a:lnTo>
                                <a:lnTo>
                                  <a:pt x="98" y="1416"/>
                                </a:lnTo>
                                <a:lnTo>
                                  <a:pt x="115" y="1434"/>
                                </a:lnTo>
                                <a:lnTo>
                                  <a:pt x="133" y="1452"/>
                                </a:lnTo>
                                <a:lnTo>
                                  <a:pt x="153" y="1466"/>
                                </a:lnTo>
                                <a:lnTo>
                                  <a:pt x="174" y="1478"/>
                                </a:lnTo>
                                <a:lnTo>
                                  <a:pt x="196" y="1488"/>
                                </a:lnTo>
                                <a:lnTo>
                                  <a:pt x="220" y="1498"/>
                                </a:lnTo>
                                <a:lnTo>
                                  <a:pt x="244" y="1504"/>
                                </a:lnTo>
                                <a:lnTo>
                                  <a:pt x="269" y="1508"/>
                                </a:lnTo>
                                <a:lnTo>
                                  <a:pt x="814" y="1508"/>
                                </a:lnTo>
                                <a:lnTo>
                                  <a:pt x="839" y="1504"/>
                                </a:lnTo>
                                <a:lnTo>
                                  <a:pt x="864" y="1498"/>
                                </a:lnTo>
                                <a:lnTo>
                                  <a:pt x="887" y="1488"/>
                                </a:lnTo>
                                <a:lnTo>
                                  <a:pt x="272" y="1488"/>
                                </a:lnTo>
                                <a:lnTo>
                                  <a:pt x="249" y="1484"/>
                                </a:lnTo>
                                <a:lnTo>
                                  <a:pt x="205" y="1472"/>
                                </a:lnTo>
                                <a:lnTo>
                                  <a:pt x="184" y="1462"/>
                                </a:lnTo>
                                <a:lnTo>
                                  <a:pt x="165" y="1450"/>
                                </a:lnTo>
                                <a:lnTo>
                                  <a:pt x="147" y="1436"/>
                                </a:lnTo>
                                <a:lnTo>
                                  <a:pt x="130" y="1422"/>
                                </a:lnTo>
                                <a:lnTo>
                                  <a:pt x="115" y="1404"/>
                                </a:lnTo>
                                <a:lnTo>
                                  <a:pt x="101" y="1386"/>
                                </a:lnTo>
                                <a:lnTo>
                                  <a:pt x="89" y="1368"/>
                                </a:lnTo>
                                <a:lnTo>
                                  <a:pt x="79" y="1346"/>
                                </a:lnTo>
                                <a:lnTo>
                                  <a:pt x="71" y="1326"/>
                                </a:lnTo>
                                <a:lnTo>
                                  <a:pt x="65" y="1304"/>
                                </a:lnTo>
                                <a:lnTo>
                                  <a:pt x="61" y="1280"/>
                                </a:lnTo>
                                <a:lnTo>
                                  <a:pt x="60" y="1256"/>
                                </a:lnTo>
                                <a:lnTo>
                                  <a:pt x="60" y="294"/>
                                </a:lnTo>
                                <a:lnTo>
                                  <a:pt x="61" y="274"/>
                                </a:lnTo>
                                <a:lnTo>
                                  <a:pt x="64" y="250"/>
                                </a:lnTo>
                                <a:lnTo>
                                  <a:pt x="70" y="228"/>
                                </a:lnTo>
                                <a:lnTo>
                                  <a:pt x="78" y="206"/>
                                </a:lnTo>
                                <a:lnTo>
                                  <a:pt x="88" y="186"/>
                                </a:lnTo>
                                <a:lnTo>
                                  <a:pt x="99" y="166"/>
                                </a:lnTo>
                                <a:lnTo>
                                  <a:pt x="113" y="148"/>
                                </a:lnTo>
                                <a:lnTo>
                                  <a:pt x="128" y="130"/>
                                </a:lnTo>
                                <a:lnTo>
                                  <a:pt x="144" y="116"/>
                                </a:lnTo>
                                <a:lnTo>
                                  <a:pt x="162" y="102"/>
                                </a:lnTo>
                                <a:lnTo>
                                  <a:pt x="182" y="90"/>
                                </a:lnTo>
                                <a:lnTo>
                                  <a:pt x="202" y="80"/>
                                </a:lnTo>
                                <a:lnTo>
                                  <a:pt x="224" y="72"/>
                                </a:lnTo>
                                <a:lnTo>
                                  <a:pt x="246" y="66"/>
                                </a:lnTo>
                                <a:lnTo>
                                  <a:pt x="269" y="62"/>
                                </a:lnTo>
                                <a:lnTo>
                                  <a:pt x="295" y="60"/>
                                </a:lnTo>
                                <a:lnTo>
                                  <a:pt x="886" y="60"/>
                                </a:lnTo>
                                <a:lnTo>
                                  <a:pt x="863" y="52"/>
                                </a:lnTo>
                                <a:lnTo>
                                  <a:pt x="838" y="46"/>
                                </a:lnTo>
                                <a:lnTo>
                                  <a:pt x="813" y="42"/>
                                </a:lnTo>
                                <a:lnTo>
                                  <a:pt x="787" y="40"/>
                                </a:lnTo>
                                <a:close/>
                                <a:moveTo>
                                  <a:pt x="886" y="60"/>
                                </a:moveTo>
                                <a:lnTo>
                                  <a:pt x="786" y="60"/>
                                </a:lnTo>
                                <a:lnTo>
                                  <a:pt x="810" y="62"/>
                                </a:lnTo>
                                <a:lnTo>
                                  <a:pt x="833" y="66"/>
                                </a:lnTo>
                                <a:lnTo>
                                  <a:pt x="856" y="70"/>
                                </a:lnTo>
                                <a:lnTo>
                                  <a:pt x="877" y="78"/>
                                </a:lnTo>
                                <a:lnTo>
                                  <a:pt x="898" y="88"/>
                                </a:lnTo>
                                <a:lnTo>
                                  <a:pt x="917" y="100"/>
                                </a:lnTo>
                                <a:lnTo>
                                  <a:pt x="936" y="114"/>
                                </a:lnTo>
                                <a:lnTo>
                                  <a:pt x="952" y="128"/>
                                </a:lnTo>
                                <a:lnTo>
                                  <a:pt x="968" y="146"/>
                                </a:lnTo>
                                <a:lnTo>
                                  <a:pt x="981" y="164"/>
                                </a:lnTo>
                                <a:lnTo>
                                  <a:pt x="993" y="182"/>
                                </a:lnTo>
                                <a:lnTo>
                                  <a:pt x="1003" y="204"/>
                                </a:lnTo>
                                <a:lnTo>
                                  <a:pt x="1011" y="224"/>
                                </a:lnTo>
                                <a:lnTo>
                                  <a:pt x="1017" y="246"/>
                                </a:lnTo>
                                <a:lnTo>
                                  <a:pt x="1021" y="270"/>
                                </a:lnTo>
                                <a:lnTo>
                                  <a:pt x="1022" y="294"/>
                                </a:lnTo>
                                <a:lnTo>
                                  <a:pt x="1022" y="1256"/>
                                </a:lnTo>
                                <a:lnTo>
                                  <a:pt x="1021" y="1276"/>
                                </a:lnTo>
                                <a:lnTo>
                                  <a:pt x="1018" y="1300"/>
                                </a:lnTo>
                                <a:lnTo>
                                  <a:pt x="1012" y="1322"/>
                                </a:lnTo>
                                <a:lnTo>
                                  <a:pt x="1004" y="1344"/>
                                </a:lnTo>
                                <a:lnTo>
                                  <a:pt x="994" y="1364"/>
                                </a:lnTo>
                                <a:lnTo>
                                  <a:pt x="983" y="1384"/>
                                </a:lnTo>
                                <a:lnTo>
                                  <a:pt x="969" y="1402"/>
                                </a:lnTo>
                                <a:lnTo>
                                  <a:pt x="954" y="1420"/>
                                </a:lnTo>
                                <a:lnTo>
                                  <a:pt x="938" y="1434"/>
                                </a:lnTo>
                                <a:lnTo>
                                  <a:pt x="920" y="1448"/>
                                </a:lnTo>
                                <a:lnTo>
                                  <a:pt x="901" y="1460"/>
                                </a:lnTo>
                                <a:lnTo>
                                  <a:pt x="880" y="1470"/>
                                </a:lnTo>
                                <a:lnTo>
                                  <a:pt x="859" y="1478"/>
                                </a:lnTo>
                                <a:lnTo>
                                  <a:pt x="836" y="1484"/>
                                </a:lnTo>
                                <a:lnTo>
                                  <a:pt x="813" y="1488"/>
                                </a:lnTo>
                                <a:lnTo>
                                  <a:pt x="887" y="1488"/>
                                </a:lnTo>
                                <a:lnTo>
                                  <a:pt x="909" y="1478"/>
                                </a:lnTo>
                                <a:lnTo>
                                  <a:pt x="930" y="1466"/>
                                </a:lnTo>
                                <a:lnTo>
                                  <a:pt x="950" y="1450"/>
                                </a:lnTo>
                                <a:lnTo>
                                  <a:pt x="968" y="1434"/>
                                </a:lnTo>
                                <a:lnTo>
                                  <a:pt x="984" y="1416"/>
                                </a:lnTo>
                                <a:lnTo>
                                  <a:pt x="999" y="1396"/>
                                </a:lnTo>
                                <a:lnTo>
                                  <a:pt x="1012" y="1376"/>
                                </a:lnTo>
                                <a:lnTo>
                                  <a:pt x="1022" y="1352"/>
                                </a:lnTo>
                                <a:lnTo>
                                  <a:pt x="1031" y="1330"/>
                                </a:lnTo>
                                <a:lnTo>
                                  <a:pt x="1037" y="1306"/>
                                </a:lnTo>
                                <a:lnTo>
                                  <a:pt x="1041" y="1280"/>
                                </a:lnTo>
                                <a:lnTo>
                                  <a:pt x="1042" y="1256"/>
                                </a:lnTo>
                                <a:lnTo>
                                  <a:pt x="1042" y="294"/>
                                </a:lnTo>
                                <a:lnTo>
                                  <a:pt x="1041" y="270"/>
                                </a:lnTo>
                                <a:lnTo>
                                  <a:pt x="1037" y="244"/>
                                </a:lnTo>
                                <a:lnTo>
                                  <a:pt x="1031" y="220"/>
                                </a:lnTo>
                                <a:lnTo>
                                  <a:pt x="1022" y="196"/>
                                </a:lnTo>
                                <a:lnTo>
                                  <a:pt x="1011" y="174"/>
                                </a:lnTo>
                                <a:lnTo>
                                  <a:pt x="998" y="152"/>
                                </a:lnTo>
                                <a:lnTo>
                                  <a:pt x="984" y="134"/>
                                </a:lnTo>
                                <a:lnTo>
                                  <a:pt x="967" y="116"/>
                                </a:lnTo>
                                <a:lnTo>
                                  <a:pt x="949" y="98"/>
                                </a:lnTo>
                                <a:lnTo>
                                  <a:pt x="929" y="84"/>
                                </a:lnTo>
                                <a:lnTo>
                                  <a:pt x="908" y="72"/>
                                </a:lnTo>
                                <a:lnTo>
                                  <a:pt x="886" y="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4" name="Picture 2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27" y="485"/>
                            <a:ext cx="904" cy="6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5" name="Freeform 200"/>
                        <wps:cNvSpPr>
                          <a:spLocks/>
                        </wps:cNvSpPr>
                        <wps:spPr bwMode="auto">
                          <a:xfrm>
                            <a:off x="5727" y="485"/>
                            <a:ext cx="904" cy="698"/>
                          </a:xfrm>
                          <a:custGeom>
                            <a:avLst/>
                            <a:gdLst>
                              <a:gd name="T0" fmla="+- 0 5908 5727"/>
                              <a:gd name="T1" fmla="*/ T0 w 904"/>
                              <a:gd name="T2" fmla="+- 0 485 485"/>
                              <a:gd name="T3" fmla="*/ 485 h 698"/>
                              <a:gd name="T4" fmla="+- 0 5837 5727"/>
                              <a:gd name="T5" fmla="*/ T4 w 904"/>
                              <a:gd name="T6" fmla="+- 0 499 485"/>
                              <a:gd name="T7" fmla="*/ 499 h 698"/>
                              <a:gd name="T8" fmla="+- 0 5780 5727"/>
                              <a:gd name="T9" fmla="*/ T8 w 904"/>
                              <a:gd name="T10" fmla="+- 0 538 485"/>
                              <a:gd name="T11" fmla="*/ 538 h 698"/>
                              <a:gd name="T12" fmla="+- 0 5741 5727"/>
                              <a:gd name="T13" fmla="*/ T12 w 904"/>
                              <a:gd name="T14" fmla="+- 0 595 485"/>
                              <a:gd name="T15" fmla="*/ 595 h 698"/>
                              <a:gd name="T16" fmla="+- 0 5727 5727"/>
                              <a:gd name="T17" fmla="*/ T16 w 904"/>
                              <a:gd name="T18" fmla="+- 0 666 485"/>
                              <a:gd name="T19" fmla="*/ 666 h 698"/>
                              <a:gd name="T20" fmla="+- 0 5727 5727"/>
                              <a:gd name="T21" fmla="*/ T20 w 904"/>
                              <a:gd name="T22" fmla="+- 0 1002 485"/>
                              <a:gd name="T23" fmla="*/ 1002 h 698"/>
                              <a:gd name="T24" fmla="+- 0 5741 5727"/>
                              <a:gd name="T25" fmla="*/ T24 w 904"/>
                              <a:gd name="T26" fmla="+- 0 1072 485"/>
                              <a:gd name="T27" fmla="*/ 1072 h 698"/>
                              <a:gd name="T28" fmla="+- 0 5780 5727"/>
                              <a:gd name="T29" fmla="*/ T28 w 904"/>
                              <a:gd name="T30" fmla="+- 0 1130 485"/>
                              <a:gd name="T31" fmla="*/ 1130 h 698"/>
                              <a:gd name="T32" fmla="+- 0 5837 5727"/>
                              <a:gd name="T33" fmla="*/ T32 w 904"/>
                              <a:gd name="T34" fmla="+- 0 1169 485"/>
                              <a:gd name="T35" fmla="*/ 1169 h 698"/>
                              <a:gd name="T36" fmla="+- 0 5908 5727"/>
                              <a:gd name="T37" fmla="*/ T36 w 904"/>
                              <a:gd name="T38" fmla="+- 0 1183 485"/>
                              <a:gd name="T39" fmla="*/ 1183 h 698"/>
                              <a:gd name="T40" fmla="+- 0 6450 5727"/>
                              <a:gd name="T41" fmla="*/ T40 w 904"/>
                              <a:gd name="T42" fmla="+- 0 1183 485"/>
                              <a:gd name="T43" fmla="*/ 1183 h 698"/>
                              <a:gd name="T44" fmla="+- 0 6521 5727"/>
                              <a:gd name="T45" fmla="*/ T44 w 904"/>
                              <a:gd name="T46" fmla="+- 0 1169 485"/>
                              <a:gd name="T47" fmla="*/ 1169 h 698"/>
                              <a:gd name="T48" fmla="+- 0 6578 5727"/>
                              <a:gd name="T49" fmla="*/ T48 w 904"/>
                              <a:gd name="T50" fmla="+- 0 1130 485"/>
                              <a:gd name="T51" fmla="*/ 1130 h 698"/>
                              <a:gd name="T52" fmla="+- 0 6617 5727"/>
                              <a:gd name="T53" fmla="*/ T52 w 904"/>
                              <a:gd name="T54" fmla="+- 0 1072 485"/>
                              <a:gd name="T55" fmla="*/ 1072 h 698"/>
                              <a:gd name="T56" fmla="+- 0 6631 5727"/>
                              <a:gd name="T57" fmla="*/ T56 w 904"/>
                              <a:gd name="T58" fmla="+- 0 1002 485"/>
                              <a:gd name="T59" fmla="*/ 1002 h 698"/>
                              <a:gd name="T60" fmla="+- 0 6631 5727"/>
                              <a:gd name="T61" fmla="*/ T60 w 904"/>
                              <a:gd name="T62" fmla="+- 0 666 485"/>
                              <a:gd name="T63" fmla="*/ 666 h 698"/>
                              <a:gd name="T64" fmla="+- 0 6617 5727"/>
                              <a:gd name="T65" fmla="*/ T64 w 904"/>
                              <a:gd name="T66" fmla="+- 0 595 485"/>
                              <a:gd name="T67" fmla="*/ 595 h 698"/>
                              <a:gd name="T68" fmla="+- 0 6578 5727"/>
                              <a:gd name="T69" fmla="*/ T68 w 904"/>
                              <a:gd name="T70" fmla="+- 0 538 485"/>
                              <a:gd name="T71" fmla="*/ 538 h 698"/>
                              <a:gd name="T72" fmla="+- 0 6521 5727"/>
                              <a:gd name="T73" fmla="*/ T72 w 904"/>
                              <a:gd name="T74" fmla="+- 0 499 485"/>
                              <a:gd name="T75" fmla="*/ 499 h 698"/>
                              <a:gd name="T76" fmla="+- 0 6450 5727"/>
                              <a:gd name="T77" fmla="*/ T76 w 904"/>
                              <a:gd name="T78" fmla="+- 0 485 485"/>
                              <a:gd name="T79" fmla="*/ 485 h 698"/>
                              <a:gd name="T80" fmla="+- 0 5908 5727"/>
                              <a:gd name="T81" fmla="*/ T80 w 904"/>
                              <a:gd name="T82" fmla="+- 0 485 485"/>
                              <a:gd name="T83" fmla="*/ 485 h 6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904" h="698">
                                <a:moveTo>
                                  <a:pt x="181" y="0"/>
                                </a:moveTo>
                                <a:lnTo>
                                  <a:pt x="110" y="14"/>
                                </a:lnTo>
                                <a:lnTo>
                                  <a:pt x="53" y="53"/>
                                </a:lnTo>
                                <a:lnTo>
                                  <a:pt x="14" y="110"/>
                                </a:lnTo>
                                <a:lnTo>
                                  <a:pt x="0" y="181"/>
                                </a:lnTo>
                                <a:lnTo>
                                  <a:pt x="0" y="517"/>
                                </a:lnTo>
                                <a:lnTo>
                                  <a:pt x="14" y="587"/>
                                </a:lnTo>
                                <a:lnTo>
                                  <a:pt x="53" y="645"/>
                                </a:lnTo>
                                <a:lnTo>
                                  <a:pt x="110" y="684"/>
                                </a:lnTo>
                                <a:lnTo>
                                  <a:pt x="181" y="698"/>
                                </a:lnTo>
                                <a:lnTo>
                                  <a:pt x="723" y="698"/>
                                </a:lnTo>
                                <a:lnTo>
                                  <a:pt x="794" y="684"/>
                                </a:lnTo>
                                <a:lnTo>
                                  <a:pt x="851" y="645"/>
                                </a:lnTo>
                                <a:lnTo>
                                  <a:pt x="890" y="587"/>
                                </a:lnTo>
                                <a:lnTo>
                                  <a:pt x="904" y="517"/>
                                </a:lnTo>
                                <a:lnTo>
                                  <a:pt x="904" y="181"/>
                                </a:lnTo>
                                <a:lnTo>
                                  <a:pt x="890" y="110"/>
                                </a:lnTo>
                                <a:lnTo>
                                  <a:pt x="851" y="53"/>
                                </a:lnTo>
                                <a:lnTo>
                                  <a:pt x="794" y="14"/>
                                </a:lnTo>
                                <a:lnTo>
                                  <a:pt x="723" y="0"/>
                                </a:lnTo>
                                <a:lnTo>
                                  <a:pt x="18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6" name="Picture 1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65" y="378"/>
                            <a:ext cx="1022" cy="1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7" name="Freeform 198"/>
                        <wps:cNvSpPr>
                          <a:spLocks/>
                        </wps:cNvSpPr>
                        <wps:spPr bwMode="auto">
                          <a:xfrm>
                            <a:off x="6835" y="349"/>
                            <a:ext cx="1082" cy="1546"/>
                          </a:xfrm>
                          <a:custGeom>
                            <a:avLst/>
                            <a:gdLst>
                              <a:gd name="T0" fmla="+- 0 7044 6835"/>
                              <a:gd name="T1" fmla="*/ T0 w 1082"/>
                              <a:gd name="T2" fmla="+- 0 361 349"/>
                              <a:gd name="T3" fmla="*/ 361 h 1546"/>
                              <a:gd name="T4" fmla="+- 0 6922 6835"/>
                              <a:gd name="T5" fmla="*/ T4 w 1082"/>
                              <a:gd name="T6" fmla="+- 0 435 349"/>
                              <a:gd name="T7" fmla="*/ 435 h 1546"/>
                              <a:gd name="T8" fmla="+- 0 6849 6835"/>
                              <a:gd name="T9" fmla="*/ T8 w 1082"/>
                              <a:gd name="T10" fmla="+- 0 555 349"/>
                              <a:gd name="T11" fmla="*/ 555 h 1546"/>
                              <a:gd name="T12" fmla="+- 0 6836 6835"/>
                              <a:gd name="T13" fmla="*/ T12 w 1082"/>
                              <a:gd name="T14" fmla="+- 0 1629 349"/>
                              <a:gd name="T15" fmla="*/ 1629 h 1546"/>
                              <a:gd name="T16" fmla="+- 0 6885 6835"/>
                              <a:gd name="T17" fmla="*/ T16 w 1082"/>
                              <a:gd name="T18" fmla="+- 0 1765 349"/>
                              <a:gd name="T19" fmla="*/ 1765 h 1546"/>
                              <a:gd name="T20" fmla="+- 0 6988 6835"/>
                              <a:gd name="T21" fmla="*/ T20 w 1082"/>
                              <a:gd name="T22" fmla="+- 0 1859 349"/>
                              <a:gd name="T23" fmla="*/ 1859 h 1546"/>
                              <a:gd name="T24" fmla="+- 0 7680 6835"/>
                              <a:gd name="T25" fmla="*/ T24 w 1082"/>
                              <a:gd name="T26" fmla="+- 0 1891 349"/>
                              <a:gd name="T27" fmla="*/ 1891 h 1546"/>
                              <a:gd name="T28" fmla="+- 0 7048 6835"/>
                              <a:gd name="T29" fmla="*/ T28 w 1082"/>
                              <a:gd name="T30" fmla="+- 0 1863 349"/>
                              <a:gd name="T31" fmla="*/ 1863 h 1546"/>
                              <a:gd name="T32" fmla="+- 0 6935 6835"/>
                              <a:gd name="T33" fmla="*/ T32 w 1082"/>
                              <a:gd name="T34" fmla="+- 0 1795 349"/>
                              <a:gd name="T35" fmla="*/ 1795 h 1546"/>
                              <a:gd name="T36" fmla="+- 0 6867 6835"/>
                              <a:gd name="T37" fmla="*/ T36 w 1082"/>
                              <a:gd name="T38" fmla="+- 0 1683 349"/>
                              <a:gd name="T39" fmla="*/ 1683 h 1546"/>
                              <a:gd name="T40" fmla="+- 0 6857 6835"/>
                              <a:gd name="T41" fmla="*/ T40 w 1082"/>
                              <a:gd name="T42" fmla="+- 0 615 349"/>
                              <a:gd name="T43" fmla="*/ 615 h 1546"/>
                              <a:gd name="T44" fmla="+- 0 6902 6835"/>
                              <a:gd name="T45" fmla="*/ T44 w 1082"/>
                              <a:gd name="T46" fmla="+- 0 489 349"/>
                              <a:gd name="T47" fmla="*/ 489 h 1546"/>
                              <a:gd name="T48" fmla="+- 0 6999 6835"/>
                              <a:gd name="T49" fmla="*/ T48 w 1082"/>
                              <a:gd name="T50" fmla="+- 0 401 349"/>
                              <a:gd name="T51" fmla="*/ 401 h 1546"/>
                              <a:gd name="T52" fmla="+- 0 7130 6835"/>
                              <a:gd name="T53" fmla="*/ T52 w 1082"/>
                              <a:gd name="T54" fmla="+- 0 369 349"/>
                              <a:gd name="T55" fmla="*/ 369 h 1546"/>
                              <a:gd name="T56" fmla="+- 0 7624 6835"/>
                              <a:gd name="T57" fmla="*/ T56 w 1082"/>
                              <a:gd name="T58" fmla="+- 0 349 349"/>
                              <a:gd name="T59" fmla="*/ 349 h 1546"/>
                              <a:gd name="T60" fmla="+- 0 7704 6835"/>
                              <a:gd name="T61" fmla="*/ T60 w 1082"/>
                              <a:gd name="T62" fmla="+- 0 381 349"/>
                              <a:gd name="T63" fmla="*/ 381 h 1546"/>
                              <a:gd name="T64" fmla="+- 0 7817 6835"/>
                              <a:gd name="T65" fmla="*/ T64 w 1082"/>
                              <a:gd name="T66" fmla="+- 0 451 349"/>
                              <a:gd name="T67" fmla="*/ 451 h 1546"/>
                              <a:gd name="T68" fmla="+- 0 7885 6835"/>
                              <a:gd name="T69" fmla="*/ T68 w 1082"/>
                              <a:gd name="T70" fmla="+- 0 563 349"/>
                              <a:gd name="T71" fmla="*/ 563 h 1546"/>
                              <a:gd name="T72" fmla="+- 0 7896 6835"/>
                              <a:gd name="T73" fmla="*/ T72 w 1082"/>
                              <a:gd name="T74" fmla="+- 0 1629 349"/>
                              <a:gd name="T75" fmla="*/ 1629 h 1546"/>
                              <a:gd name="T76" fmla="+- 0 7850 6835"/>
                              <a:gd name="T77" fmla="*/ T76 w 1082"/>
                              <a:gd name="T78" fmla="+- 0 1755 349"/>
                              <a:gd name="T79" fmla="*/ 1755 h 1546"/>
                              <a:gd name="T80" fmla="+- 0 7753 6835"/>
                              <a:gd name="T81" fmla="*/ T80 w 1082"/>
                              <a:gd name="T82" fmla="+- 0 1843 349"/>
                              <a:gd name="T83" fmla="*/ 1843 h 1546"/>
                              <a:gd name="T84" fmla="+- 0 7736 6835"/>
                              <a:gd name="T85" fmla="*/ T84 w 1082"/>
                              <a:gd name="T86" fmla="+- 0 1873 349"/>
                              <a:gd name="T87" fmla="*/ 1873 h 1546"/>
                              <a:gd name="T88" fmla="+- 0 7849 6835"/>
                              <a:gd name="T89" fmla="*/ T88 w 1082"/>
                              <a:gd name="T90" fmla="+- 0 1791 349"/>
                              <a:gd name="T91" fmla="*/ 1791 h 1546"/>
                              <a:gd name="T92" fmla="+- 0 7911 6835"/>
                              <a:gd name="T93" fmla="*/ T92 w 1082"/>
                              <a:gd name="T94" fmla="+- 0 1661 349"/>
                              <a:gd name="T95" fmla="*/ 1661 h 1546"/>
                              <a:gd name="T96" fmla="+- 0 7911 6835"/>
                              <a:gd name="T97" fmla="*/ T96 w 1082"/>
                              <a:gd name="T98" fmla="+- 0 585 349"/>
                              <a:gd name="T99" fmla="*/ 585 h 1546"/>
                              <a:gd name="T100" fmla="+- 0 7851 6835"/>
                              <a:gd name="T101" fmla="*/ T100 w 1082"/>
                              <a:gd name="T102" fmla="+- 0 457 349"/>
                              <a:gd name="T103" fmla="*/ 457 h 1546"/>
                              <a:gd name="T104" fmla="+- 0 7738 6835"/>
                              <a:gd name="T105" fmla="*/ T104 w 1082"/>
                              <a:gd name="T106" fmla="+- 0 373 349"/>
                              <a:gd name="T107" fmla="*/ 373 h 1546"/>
                              <a:gd name="T108" fmla="+- 0 7078 6835"/>
                              <a:gd name="T109" fmla="*/ T108 w 1082"/>
                              <a:gd name="T110" fmla="+- 0 395 349"/>
                              <a:gd name="T111" fmla="*/ 395 h 1546"/>
                              <a:gd name="T112" fmla="+- 0 6967 6835"/>
                              <a:gd name="T113" fmla="*/ T112 w 1082"/>
                              <a:gd name="T114" fmla="+- 0 447 349"/>
                              <a:gd name="T115" fmla="*/ 447 h 1546"/>
                              <a:gd name="T116" fmla="+- 0 6895 6835"/>
                              <a:gd name="T117" fmla="*/ T116 w 1082"/>
                              <a:gd name="T118" fmla="+- 0 545 349"/>
                              <a:gd name="T119" fmla="*/ 545 h 1546"/>
                              <a:gd name="T120" fmla="+- 0 6875 6835"/>
                              <a:gd name="T121" fmla="*/ T120 w 1082"/>
                              <a:gd name="T122" fmla="+- 0 1603 349"/>
                              <a:gd name="T123" fmla="*/ 1603 h 1546"/>
                              <a:gd name="T124" fmla="+- 0 6906 6835"/>
                              <a:gd name="T125" fmla="*/ T124 w 1082"/>
                              <a:gd name="T126" fmla="+- 0 1723 349"/>
                              <a:gd name="T127" fmla="*/ 1723 h 1546"/>
                              <a:gd name="T128" fmla="+- 0 6988 6835"/>
                              <a:gd name="T129" fmla="*/ T128 w 1082"/>
                              <a:gd name="T130" fmla="+- 0 1813 349"/>
                              <a:gd name="T131" fmla="*/ 1813 h 1546"/>
                              <a:gd name="T132" fmla="+- 0 7104 6835"/>
                              <a:gd name="T133" fmla="*/ T132 w 1082"/>
                              <a:gd name="T134" fmla="+- 0 1855 349"/>
                              <a:gd name="T135" fmla="*/ 1855 h 1546"/>
                              <a:gd name="T136" fmla="+- 0 7107 6835"/>
                              <a:gd name="T137" fmla="*/ T136 w 1082"/>
                              <a:gd name="T138" fmla="+- 0 1835 349"/>
                              <a:gd name="T139" fmla="*/ 1835 h 1546"/>
                              <a:gd name="T140" fmla="+- 0 6982 6835"/>
                              <a:gd name="T141" fmla="*/ T140 w 1082"/>
                              <a:gd name="T142" fmla="+- 0 1783 349"/>
                              <a:gd name="T143" fmla="*/ 1783 h 1546"/>
                              <a:gd name="T144" fmla="+- 0 6914 6835"/>
                              <a:gd name="T145" fmla="*/ T144 w 1082"/>
                              <a:gd name="T146" fmla="+- 0 1693 349"/>
                              <a:gd name="T147" fmla="*/ 1693 h 1546"/>
                              <a:gd name="T148" fmla="+- 0 6895 6835"/>
                              <a:gd name="T149" fmla="*/ T148 w 1082"/>
                              <a:gd name="T150" fmla="+- 0 643 349"/>
                              <a:gd name="T151" fmla="*/ 643 h 1546"/>
                              <a:gd name="T152" fmla="+- 0 6923 6835"/>
                              <a:gd name="T153" fmla="*/ T152 w 1082"/>
                              <a:gd name="T154" fmla="+- 0 533 349"/>
                              <a:gd name="T155" fmla="*/ 533 h 1546"/>
                              <a:gd name="T156" fmla="+- 0 6997 6835"/>
                              <a:gd name="T157" fmla="*/ T156 w 1082"/>
                              <a:gd name="T158" fmla="+- 0 451 349"/>
                              <a:gd name="T159" fmla="*/ 451 h 1546"/>
                              <a:gd name="T160" fmla="+- 0 7104 6835"/>
                              <a:gd name="T161" fmla="*/ T160 w 1082"/>
                              <a:gd name="T162" fmla="+- 0 411 349"/>
                              <a:gd name="T163" fmla="*/ 411 h 1546"/>
                              <a:gd name="T164" fmla="+- 0 7648 6835"/>
                              <a:gd name="T165" fmla="*/ T164 w 1082"/>
                              <a:gd name="T166" fmla="+- 0 391 349"/>
                              <a:gd name="T167" fmla="*/ 391 h 1546"/>
                              <a:gd name="T168" fmla="+- 0 7691 6835"/>
                              <a:gd name="T169" fmla="*/ T168 w 1082"/>
                              <a:gd name="T170" fmla="+- 0 419 349"/>
                              <a:gd name="T171" fmla="*/ 419 h 1546"/>
                              <a:gd name="T172" fmla="+- 0 7787 6835"/>
                              <a:gd name="T173" fmla="*/ T172 w 1082"/>
                              <a:gd name="T174" fmla="+- 0 477 349"/>
                              <a:gd name="T175" fmla="*/ 477 h 1546"/>
                              <a:gd name="T176" fmla="+- 0 7846 6835"/>
                              <a:gd name="T177" fmla="*/ T176 w 1082"/>
                              <a:gd name="T178" fmla="+- 0 573 349"/>
                              <a:gd name="T179" fmla="*/ 573 h 1546"/>
                              <a:gd name="T180" fmla="+- 0 7856 6835"/>
                              <a:gd name="T181" fmla="*/ T180 w 1082"/>
                              <a:gd name="T182" fmla="+- 0 1623 349"/>
                              <a:gd name="T183" fmla="*/ 1623 h 1546"/>
                              <a:gd name="T184" fmla="+- 0 7818 6835"/>
                              <a:gd name="T185" fmla="*/ T184 w 1082"/>
                              <a:gd name="T186" fmla="+- 0 1731 349"/>
                              <a:gd name="T187" fmla="*/ 1731 h 1546"/>
                              <a:gd name="T188" fmla="+- 0 7735 6835"/>
                              <a:gd name="T189" fmla="*/ T188 w 1082"/>
                              <a:gd name="T190" fmla="+- 0 1807 349"/>
                              <a:gd name="T191" fmla="*/ 1807 h 1546"/>
                              <a:gd name="T192" fmla="+- 0 7722 6835"/>
                              <a:gd name="T193" fmla="*/ T192 w 1082"/>
                              <a:gd name="T194" fmla="+- 0 1835 349"/>
                              <a:gd name="T195" fmla="*/ 1835 h 1546"/>
                              <a:gd name="T196" fmla="+- 0 7819 6835"/>
                              <a:gd name="T197" fmla="*/ T196 w 1082"/>
                              <a:gd name="T198" fmla="+- 0 1763 349"/>
                              <a:gd name="T199" fmla="*/ 1763 h 1546"/>
                              <a:gd name="T200" fmla="+- 0 7872 6835"/>
                              <a:gd name="T201" fmla="*/ T200 w 1082"/>
                              <a:gd name="T202" fmla="+- 0 1653 349"/>
                              <a:gd name="T203" fmla="*/ 1653 h 1546"/>
                              <a:gd name="T204" fmla="+- 0 7872 6835"/>
                              <a:gd name="T205" fmla="*/ T204 w 1082"/>
                              <a:gd name="T206" fmla="+- 0 591 349"/>
                              <a:gd name="T207" fmla="*/ 591 h 1546"/>
                              <a:gd name="T208" fmla="+- 0 7819 6835"/>
                              <a:gd name="T209" fmla="*/ T208 w 1082"/>
                              <a:gd name="T210" fmla="+- 0 481 349"/>
                              <a:gd name="T211" fmla="*/ 481 h 1546"/>
                              <a:gd name="T212" fmla="+- 0 7721 6835"/>
                              <a:gd name="T213" fmla="*/ T212 w 1082"/>
                              <a:gd name="T214" fmla="+- 0 409 349"/>
                              <a:gd name="T215" fmla="*/ 409 h 15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1082" h="1546">
                                <a:moveTo>
                                  <a:pt x="789" y="0"/>
                                </a:moveTo>
                                <a:lnTo>
                                  <a:pt x="295" y="0"/>
                                </a:lnTo>
                                <a:lnTo>
                                  <a:pt x="266" y="2"/>
                                </a:lnTo>
                                <a:lnTo>
                                  <a:pt x="237" y="6"/>
                                </a:lnTo>
                                <a:lnTo>
                                  <a:pt x="209" y="12"/>
                                </a:lnTo>
                                <a:lnTo>
                                  <a:pt x="181" y="22"/>
                                </a:lnTo>
                                <a:lnTo>
                                  <a:pt x="156" y="34"/>
                                </a:lnTo>
                                <a:lnTo>
                                  <a:pt x="131" y="50"/>
                                </a:lnTo>
                                <a:lnTo>
                                  <a:pt x="108" y="66"/>
                                </a:lnTo>
                                <a:lnTo>
                                  <a:pt x="87" y="86"/>
                                </a:lnTo>
                                <a:lnTo>
                                  <a:pt x="68" y="106"/>
                                </a:lnTo>
                                <a:lnTo>
                                  <a:pt x="51" y="128"/>
                                </a:lnTo>
                                <a:lnTo>
                                  <a:pt x="36" y="154"/>
                                </a:lnTo>
                                <a:lnTo>
                                  <a:pt x="24" y="178"/>
                                </a:lnTo>
                                <a:lnTo>
                                  <a:pt x="14" y="206"/>
                                </a:lnTo>
                                <a:lnTo>
                                  <a:pt x="6" y="234"/>
                                </a:lnTo>
                                <a:lnTo>
                                  <a:pt x="2" y="264"/>
                                </a:lnTo>
                                <a:lnTo>
                                  <a:pt x="0" y="294"/>
                                </a:lnTo>
                                <a:lnTo>
                                  <a:pt x="0" y="1254"/>
                                </a:lnTo>
                                <a:lnTo>
                                  <a:pt x="1" y="1280"/>
                                </a:lnTo>
                                <a:lnTo>
                                  <a:pt x="6" y="1310"/>
                                </a:lnTo>
                                <a:lnTo>
                                  <a:pt x="13" y="1338"/>
                                </a:lnTo>
                                <a:lnTo>
                                  <a:pt x="23" y="1366"/>
                                </a:lnTo>
                                <a:lnTo>
                                  <a:pt x="35" y="1392"/>
                                </a:lnTo>
                                <a:lnTo>
                                  <a:pt x="50" y="1416"/>
                                </a:lnTo>
                                <a:lnTo>
                                  <a:pt x="66" y="1438"/>
                                </a:lnTo>
                                <a:lnTo>
                                  <a:pt x="85" y="1460"/>
                                </a:lnTo>
                                <a:lnTo>
                                  <a:pt x="106" y="1478"/>
                                </a:lnTo>
                                <a:lnTo>
                                  <a:pt x="129" y="1496"/>
                                </a:lnTo>
                                <a:lnTo>
                                  <a:pt x="153" y="1510"/>
                                </a:lnTo>
                                <a:lnTo>
                                  <a:pt x="179" y="1524"/>
                                </a:lnTo>
                                <a:lnTo>
                                  <a:pt x="206" y="1534"/>
                                </a:lnTo>
                                <a:lnTo>
                                  <a:pt x="263" y="1546"/>
                                </a:lnTo>
                                <a:lnTo>
                                  <a:pt x="816" y="1546"/>
                                </a:lnTo>
                                <a:lnTo>
                                  <a:pt x="845" y="1542"/>
                                </a:lnTo>
                                <a:lnTo>
                                  <a:pt x="873" y="1534"/>
                                </a:lnTo>
                                <a:lnTo>
                                  <a:pt x="895" y="1526"/>
                                </a:lnTo>
                                <a:lnTo>
                                  <a:pt x="266" y="1526"/>
                                </a:lnTo>
                                <a:lnTo>
                                  <a:pt x="239" y="1522"/>
                                </a:lnTo>
                                <a:lnTo>
                                  <a:pt x="213" y="1514"/>
                                </a:lnTo>
                                <a:lnTo>
                                  <a:pt x="187" y="1506"/>
                                </a:lnTo>
                                <a:lnTo>
                                  <a:pt x="163" y="1494"/>
                                </a:lnTo>
                                <a:lnTo>
                                  <a:pt x="141" y="1480"/>
                                </a:lnTo>
                                <a:lnTo>
                                  <a:pt x="120" y="1464"/>
                                </a:lnTo>
                                <a:lnTo>
                                  <a:pt x="100" y="1446"/>
                                </a:lnTo>
                                <a:lnTo>
                                  <a:pt x="82" y="1426"/>
                                </a:lnTo>
                                <a:lnTo>
                                  <a:pt x="67" y="1406"/>
                                </a:lnTo>
                                <a:lnTo>
                                  <a:pt x="53" y="1382"/>
                                </a:lnTo>
                                <a:lnTo>
                                  <a:pt x="42" y="1358"/>
                                </a:lnTo>
                                <a:lnTo>
                                  <a:pt x="32" y="1334"/>
                                </a:lnTo>
                                <a:lnTo>
                                  <a:pt x="26" y="1308"/>
                                </a:lnTo>
                                <a:lnTo>
                                  <a:pt x="21" y="1280"/>
                                </a:lnTo>
                                <a:lnTo>
                                  <a:pt x="20" y="1254"/>
                                </a:lnTo>
                                <a:lnTo>
                                  <a:pt x="20" y="294"/>
                                </a:lnTo>
                                <a:lnTo>
                                  <a:pt x="22" y="266"/>
                                </a:lnTo>
                                <a:lnTo>
                                  <a:pt x="26" y="240"/>
                                </a:lnTo>
                                <a:lnTo>
                                  <a:pt x="33" y="212"/>
                                </a:lnTo>
                                <a:lnTo>
                                  <a:pt x="42" y="188"/>
                                </a:lnTo>
                                <a:lnTo>
                                  <a:pt x="53" y="164"/>
                                </a:lnTo>
                                <a:lnTo>
                                  <a:pt x="67" y="140"/>
                                </a:lnTo>
                                <a:lnTo>
                                  <a:pt x="83" y="120"/>
                                </a:lnTo>
                                <a:lnTo>
                                  <a:pt x="101" y="100"/>
                                </a:lnTo>
                                <a:lnTo>
                                  <a:pt x="120" y="82"/>
                                </a:lnTo>
                                <a:lnTo>
                                  <a:pt x="142" y="66"/>
                                </a:lnTo>
                                <a:lnTo>
                                  <a:pt x="164" y="52"/>
                                </a:lnTo>
                                <a:lnTo>
                                  <a:pt x="188" y="42"/>
                                </a:lnTo>
                                <a:lnTo>
                                  <a:pt x="214" y="32"/>
                                </a:lnTo>
                                <a:lnTo>
                                  <a:pt x="240" y="26"/>
                                </a:lnTo>
                                <a:lnTo>
                                  <a:pt x="267" y="22"/>
                                </a:lnTo>
                                <a:lnTo>
                                  <a:pt x="295" y="20"/>
                                </a:lnTo>
                                <a:lnTo>
                                  <a:pt x="892" y="20"/>
                                </a:lnTo>
                                <a:lnTo>
                                  <a:pt x="876" y="14"/>
                                </a:lnTo>
                                <a:lnTo>
                                  <a:pt x="848" y="6"/>
                                </a:lnTo>
                                <a:lnTo>
                                  <a:pt x="819" y="2"/>
                                </a:lnTo>
                                <a:lnTo>
                                  <a:pt x="789" y="0"/>
                                </a:lnTo>
                                <a:close/>
                                <a:moveTo>
                                  <a:pt x="892" y="20"/>
                                </a:moveTo>
                                <a:lnTo>
                                  <a:pt x="788" y="20"/>
                                </a:lnTo>
                                <a:lnTo>
                                  <a:pt x="816" y="22"/>
                                </a:lnTo>
                                <a:lnTo>
                                  <a:pt x="843" y="26"/>
                                </a:lnTo>
                                <a:lnTo>
                                  <a:pt x="869" y="32"/>
                                </a:lnTo>
                                <a:lnTo>
                                  <a:pt x="895" y="42"/>
                                </a:lnTo>
                                <a:lnTo>
                                  <a:pt x="919" y="54"/>
                                </a:lnTo>
                                <a:lnTo>
                                  <a:pt x="941" y="68"/>
                                </a:lnTo>
                                <a:lnTo>
                                  <a:pt x="962" y="84"/>
                                </a:lnTo>
                                <a:lnTo>
                                  <a:pt x="982" y="102"/>
                                </a:lnTo>
                                <a:lnTo>
                                  <a:pt x="1000" y="120"/>
                                </a:lnTo>
                                <a:lnTo>
                                  <a:pt x="1015" y="142"/>
                                </a:lnTo>
                                <a:lnTo>
                                  <a:pt x="1029" y="164"/>
                                </a:lnTo>
                                <a:lnTo>
                                  <a:pt x="1041" y="188"/>
                                </a:lnTo>
                                <a:lnTo>
                                  <a:pt x="1050" y="214"/>
                                </a:lnTo>
                                <a:lnTo>
                                  <a:pt x="1056" y="240"/>
                                </a:lnTo>
                                <a:lnTo>
                                  <a:pt x="1061" y="268"/>
                                </a:lnTo>
                                <a:lnTo>
                                  <a:pt x="1062" y="294"/>
                                </a:lnTo>
                                <a:lnTo>
                                  <a:pt x="1062" y="1254"/>
                                </a:lnTo>
                                <a:lnTo>
                                  <a:pt x="1061" y="1280"/>
                                </a:lnTo>
                                <a:lnTo>
                                  <a:pt x="1056" y="1308"/>
                                </a:lnTo>
                                <a:lnTo>
                                  <a:pt x="1050" y="1334"/>
                                </a:lnTo>
                                <a:lnTo>
                                  <a:pt x="1040" y="1360"/>
                                </a:lnTo>
                                <a:lnTo>
                                  <a:pt x="1029" y="1384"/>
                                </a:lnTo>
                                <a:lnTo>
                                  <a:pt x="1015" y="1406"/>
                                </a:lnTo>
                                <a:lnTo>
                                  <a:pt x="999" y="1428"/>
                                </a:lnTo>
                                <a:lnTo>
                                  <a:pt x="981" y="1446"/>
                                </a:lnTo>
                                <a:lnTo>
                                  <a:pt x="962" y="1464"/>
                                </a:lnTo>
                                <a:lnTo>
                                  <a:pt x="940" y="1480"/>
                                </a:lnTo>
                                <a:lnTo>
                                  <a:pt x="918" y="1494"/>
                                </a:lnTo>
                                <a:lnTo>
                                  <a:pt x="894" y="1506"/>
                                </a:lnTo>
                                <a:lnTo>
                                  <a:pt x="842" y="1522"/>
                                </a:lnTo>
                                <a:lnTo>
                                  <a:pt x="815" y="1526"/>
                                </a:lnTo>
                                <a:lnTo>
                                  <a:pt x="895" y="1526"/>
                                </a:lnTo>
                                <a:lnTo>
                                  <a:pt x="901" y="1524"/>
                                </a:lnTo>
                                <a:lnTo>
                                  <a:pt x="926" y="1512"/>
                                </a:lnTo>
                                <a:lnTo>
                                  <a:pt x="951" y="1498"/>
                                </a:lnTo>
                                <a:lnTo>
                                  <a:pt x="974" y="1480"/>
                                </a:lnTo>
                                <a:lnTo>
                                  <a:pt x="995" y="1462"/>
                                </a:lnTo>
                                <a:lnTo>
                                  <a:pt x="1014" y="1442"/>
                                </a:lnTo>
                                <a:lnTo>
                                  <a:pt x="1031" y="1418"/>
                                </a:lnTo>
                                <a:lnTo>
                                  <a:pt x="1046" y="1394"/>
                                </a:lnTo>
                                <a:lnTo>
                                  <a:pt x="1058" y="1368"/>
                                </a:lnTo>
                                <a:lnTo>
                                  <a:pt x="1068" y="1342"/>
                                </a:lnTo>
                                <a:lnTo>
                                  <a:pt x="1076" y="1312"/>
                                </a:lnTo>
                                <a:lnTo>
                                  <a:pt x="1080" y="1284"/>
                                </a:lnTo>
                                <a:lnTo>
                                  <a:pt x="1082" y="1254"/>
                                </a:lnTo>
                                <a:lnTo>
                                  <a:pt x="1082" y="294"/>
                                </a:lnTo>
                                <a:lnTo>
                                  <a:pt x="1081" y="266"/>
                                </a:lnTo>
                                <a:lnTo>
                                  <a:pt x="1076" y="236"/>
                                </a:lnTo>
                                <a:lnTo>
                                  <a:pt x="1069" y="208"/>
                                </a:lnTo>
                                <a:lnTo>
                                  <a:pt x="1059" y="182"/>
                                </a:lnTo>
                                <a:lnTo>
                                  <a:pt x="1047" y="156"/>
                                </a:lnTo>
                                <a:lnTo>
                                  <a:pt x="1033" y="132"/>
                                </a:lnTo>
                                <a:lnTo>
                                  <a:pt x="1016" y="108"/>
                                </a:lnTo>
                                <a:lnTo>
                                  <a:pt x="997" y="88"/>
                                </a:lnTo>
                                <a:lnTo>
                                  <a:pt x="976" y="68"/>
                                </a:lnTo>
                                <a:lnTo>
                                  <a:pt x="953" y="52"/>
                                </a:lnTo>
                                <a:lnTo>
                                  <a:pt x="929" y="36"/>
                                </a:lnTo>
                                <a:lnTo>
                                  <a:pt x="903" y="24"/>
                                </a:lnTo>
                                <a:lnTo>
                                  <a:pt x="892" y="20"/>
                                </a:lnTo>
                                <a:close/>
                                <a:moveTo>
                                  <a:pt x="787" y="40"/>
                                </a:moveTo>
                                <a:lnTo>
                                  <a:pt x="295" y="40"/>
                                </a:lnTo>
                                <a:lnTo>
                                  <a:pt x="268" y="42"/>
                                </a:lnTo>
                                <a:lnTo>
                                  <a:pt x="243" y="46"/>
                                </a:lnTo>
                                <a:lnTo>
                                  <a:pt x="219" y="52"/>
                                </a:lnTo>
                                <a:lnTo>
                                  <a:pt x="195" y="60"/>
                                </a:lnTo>
                                <a:lnTo>
                                  <a:pt x="173" y="72"/>
                                </a:lnTo>
                                <a:lnTo>
                                  <a:pt x="152" y="84"/>
                                </a:lnTo>
                                <a:lnTo>
                                  <a:pt x="132" y="98"/>
                                </a:lnTo>
                                <a:lnTo>
                                  <a:pt x="114" y="114"/>
                                </a:lnTo>
                                <a:lnTo>
                                  <a:pt x="98" y="134"/>
                                </a:lnTo>
                                <a:lnTo>
                                  <a:pt x="83" y="152"/>
                                </a:lnTo>
                                <a:lnTo>
                                  <a:pt x="71" y="174"/>
                                </a:lnTo>
                                <a:lnTo>
                                  <a:pt x="60" y="196"/>
                                </a:lnTo>
                                <a:lnTo>
                                  <a:pt x="51" y="220"/>
                                </a:lnTo>
                                <a:lnTo>
                                  <a:pt x="45" y="244"/>
                                </a:lnTo>
                                <a:lnTo>
                                  <a:pt x="41" y="270"/>
                                </a:lnTo>
                                <a:lnTo>
                                  <a:pt x="40" y="294"/>
                                </a:lnTo>
                                <a:lnTo>
                                  <a:pt x="40" y="1254"/>
                                </a:lnTo>
                                <a:lnTo>
                                  <a:pt x="41" y="1278"/>
                                </a:lnTo>
                                <a:lnTo>
                                  <a:pt x="45" y="1304"/>
                                </a:lnTo>
                                <a:lnTo>
                                  <a:pt x="52" y="1328"/>
                                </a:lnTo>
                                <a:lnTo>
                                  <a:pt x="60" y="1352"/>
                                </a:lnTo>
                                <a:lnTo>
                                  <a:pt x="71" y="1374"/>
                                </a:lnTo>
                                <a:lnTo>
                                  <a:pt x="84" y="1396"/>
                                </a:lnTo>
                                <a:lnTo>
                                  <a:pt x="98" y="1414"/>
                                </a:lnTo>
                                <a:lnTo>
                                  <a:pt x="115" y="1432"/>
                                </a:lnTo>
                                <a:lnTo>
                                  <a:pt x="133" y="1450"/>
                                </a:lnTo>
                                <a:lnTo>
                                  <a:pt x="153" y="1464"/>
                                </a:lnTo>
                                <a:lnTo>
                                  <a:pt x="174" y="1476"/>
                                </a:lnTo>
                                <a:lnTo>
                                  <a:pt x="196" y="1488"/>
                                </a:lnTo>
                                <a:lnTo>
                                  <a:pt x="220" y="1496"/>
                                </a:lnTo>
                                <a:lnTo>
                                  <a:pt x="244" y="1502"/>
                                </a:lnTo>
                                <a:lnTo>
                                  <a:pt x="269" y="1506"/>
                                </a:lnTo>
                                <a:lnTo>
                                  <a:pt x="814" y="1506"/>
                                </a:lnTo>
                                <a:lnTo>
                                  <a:pt x="839" y="1502"/>
                                </a:lnTo>
                                <a:lnTo>
                                  <a:pt x="864" y="1496"/>
                                </a:lnTo>
                                <a:lnTo>
                                  <a:pt x="887" y="1486"/>
                                </a:lnTo>
                                <a:lnTo>
                                  <a:pt x="272" y="1486"/>
                                </a:lnTo>
                                <a:lnTo>
                                  <a:pt x="249" y="1482"/>
                                </a:lnTo>
                                <a:lnTo>
                                  <a:pt x="205" y="1470"/>
                                </a:lnTo>
                                <a:lnTo>
                                  <a:pt x="184" y="1460"/>
                                </a:lnTo>
                                <a:lnTo>
                                  <a:pt x="165" y="1448"/>
                                </a:lnTo>
                                <a:lnTo>
                                  <a:pt x="147" y="1434"/>
                                </a:lnTo>
                                <a:lnTo>
                                  <a:pt x="130" y="1420"/>
                                </a:lnTo>
                                <a:lnTo>
                                  <a:pt x="114" y="1402"/>
                                </a:lnTo>
                                <a:lnTo>
                                  <a:pt x="101" y="1384"/>
                                </a:lnTo>
                                <a:lnTo>
                                  <a:pt x="89" y="1366"/>
                                </a:lnTo>
                                <a:lnTo>
                                  <a:pt x="79" y="1344"/>
                                </a:lnTo>
                                <a:lnTo>
                                  <a:pt x="71" y="1324"/>
                                </a:lnTo>
                                <a:lnTo>
                                  <a:pt x="65" y="1302"/>
                                </a:lnTo>
                                <a:lnTo>
                                  <a:pt x="61" y="1278"/>
                                </a:lnTo>
                                <a:lnTo>
                                  <a:pt x="60" y="1254"/>
                                </a:lnTo>
                                <a:lnTo>
                                  <a:pt x="60" y="294"/>
                                </a:lnTo>
                                <a:lnTo>
                                  <a:pt x="61" y="272"/>
                                </a:lnTo>
                                <a:lnTo>
                                  <a:pt x="65" y="248"/>
                                </a:lnTo>
                                <a:lnTo>
                                  <a:pt x="70" y="226"/>
                                </a:lnTo>
                                <a:lnTo>
                                  <a:pt x="78" y="204"/>
                                </a:lnTo>
                                <a:lnTo>
                                  <a:pt x="88" y="184"/>
                                </a:lnTo>
                                <a:lnTo>
                                  <a:pt x="99" y="164"/>
                                </a:lnTo>
                                <a:lnTo>
                                  <a:pt x="113" y="146"/>
                                </a:lnTo>
                                <a:lnTo>
                                  <a:pt x="128" y="130"/>
                                </a:lnTo>
                                <a:lnTo>
                                  <a:pt x="144" y="114"/>
                                </a:lnTo>
                                <a:lnTo>
                                  <a:pt x="162" y="102"/>
                                </a:lnTo>
                                <a:lnTo>
                                  <a:pt x="182" y="90"/>
                                </a:lnTo>
                                <a:lnTo>
                                  <a:pt x="202" y="80"/>
                                </a:lnTo>
                                <a:lnTo>
                                  <a:pt x="223" y="72"/>
                                </a:lnTo>
                                <a:lnTo>
                                  <a:pt x="246" y="66"/>
                                </a:lnTo>
                                <a:lnTo>
                                  <a:pt x="269" y="62"/>
                                </a:lnTo>
                                <a:lnTo>
                                  <a:pt x="295" y="60"/>
                                </a:lnTo>
                                <a:lnTo>
                                  <a:pt x="886" y="60"/>
                                </a:lnTo>
                                <a:lnTo>
                                  <a:pt x="863" y="52"/>
                                </a:lnTo>
                                <a:lnTo>
                                  <a:pt x="838" y="46"/>
                                </a:lnTo>
                                <a:lnTo>
                                  <a:pt x="813" y="42"/>
                                </a:lnTo>
                                <a:lnTo>
                                  <a:pt x="787" y="40"/>
                                </a:lnTo>
                                <a:close/>
                                <a:moveTo>
                                  <a:pt x="886" y="60"/>
                                </a:moveTo>
                                <a:lnTo>
                                  <a:pt x="786" y="60"/>
                                </a:lnTo>
                                <a:lnTo>
                                  <a:pt x="833" y="64"/>
                                </a:lnTo>
                                <a:lnTo>
                                  <a:pt x="856" y="70"/>
                                </a:lnTo>
                                <a:lnTo>
                                  <a:pt x="877" y="78"/>
                                </a:lnTo>
                                <a:lnTo>
                                  <a:pt x="898" y="88"/>
                                </a:lnTo>
                                <a:lnTo>
                                  <a:pt x="917" y="100"/>
                                </a:lnTo>
                                <a:lnTo>
                                  <a:pt x="935" y="112"/>
                                </a:lnTo>
                                <a:lnTo>
                                  <a:pt x="952" y="128"/>
                                </a:lnTo>
                                <a:lnTo>
                                  <a:pt x="968" y="144"/>
                                </a:lnTo>
                                <a:lnTo>
                                  <a:pt x="981" y="162"/>
                                </a:lnTo>
                                <a:lnTo>
                                  <a:pt x="993" y="182"/>
                                </a:lnTo>
                                <a:lnTo>
                                  <a:pt x="1003" y="202"/>
                                </a:lnTo>
                                <a:lnTo>
                                  <a:pt x="1011" y="224"/>
                                </a:lnTo>
                                <a:lnTo>
                                  <a:pt x="1017" y="246"/>
                                </a:lnTo>
                                <a:lnTo>
                                  <a:pt x="1021" y="270"/>
                                </a:lnTo>
                                <a:lnTo>
                                  <a:pt x="1022" y="294"/>
                                </a:lnTo>
                                <a:lnTo>
                                  <a:pt x="1022" y="1254"/>
                                </a:lnTo>
                                <a:lnTo>
                                  <a:pt x="1021" y="1274"/>
                                </a:lnTo>
                                <a:lnTo>
                                  <a:pt x="1018" y="1298"/>
                                </a:lnTo>
                                <a:lnTo>
                                  <a:pt x="1012" y="1320"/>
                                </a:lnTo>
                                <a:lnTo>
                                  <a:pt x="1004" y="1342"/>
                                </a:lnTo>
                                <a:lnTo>
                                  <a:pt x="994" y="1362"/>
                                </a:lnTo>
                                <a:lnTo>
                                  <a:pt x="983" y="1382"/>
                                </a:lnTo>
                                <a:lnTo>
                                  <a:pt x="969" y="1400"/>
                                </a:lnTo>
                                <a:lnTo>
                                  <a:pt x="954" y="1418"/>
                                </a:lnTo>
                                <a:lnTo>
                                  <a:pt x="938" y="1432"/>
                                </a:lnTo>
                                <a:lnTo>
                                  <a:pt x="920" y="1446"/>
                                </a:lnTo>
                                <a:lnTo>
                                  <a:pt x="900" y="1458"/>
                                </a:lnTo>
                                <a:lnTo>
                                  <a:pt x="880" y="1468"/>
                                </a:lnTo>
                                <a:lnTo>
                                  <a:pt x="859" y="1476"/>
                                </a:lnTo>
                                <a:lnTo>
                                  <a:pt x="836" y="1482"/>
                                </a:lnTo>
                                <a:lnTo>
                                  <a:pt x="813" y="1486"/>
                                </a:lnTo>
                                <a:lnTo>
                                  <a:pt x="887" y="1486"/>
                                </a:lnTo>
                                <a:lnTo>
                                  <a:pt x="909" y="1476"/>
                                </a:lnTo>
                                <a:lnTo>
                                  <a:pt x="930" y="1464"/>
                                </a:lnTo>
                                <a:lnTo>
                                  <a:pt x="950" y="1448"/>
                                </a:lnTo>
                                <a:lnTo>
                                  <a:pt x="968" y="1432"/>
                                </a:lnTo>
                                <a:lnTo>
                                  <a:pt x="984" y="1414"/>
                                </a:lnTo>
                                <a:lnTo>
                                  <a:pt x="999" y="1394"/>
                                </a:lnTo>
                                <a:lnTo>
                                  <a:pt x="1011" y="1374"/>
                                </a:lnTo>
                                <a:lnTo>
                                  <a:pt x="1022" y="1352"/>
                                </a:lnTo>
                                <a:lnTo>
                                  <a:pt x="1031" y="1328"/>
                                </a:lnTo>
                                <a:lnTo>
                                  <a:pt x="1037" y="1304"/>
                                </a:lnTo>
                                <a:lnTo>
                                  <a:pt x="1041" y="1278"/>
                                </a:lnTo>
                                <a:lnTo>
                                  <a:pt x="1042" y="1254"/>
                                </a:lnTo>
                                <a:lnTo>
                                  <a:pt x="1042" y="294"/>
                                </a:lnTo>
                                <a:lnTo>
                                  <a:pt x="1041" y="268"/>
                                </a:lnTo>
                                <a:lnTo>
                                  <a:pt x="1037" y="242"/>
                                </a:lnTo>
                                <a:lnTo>
                                  <a:pt x="1030" y="218"/>
                                </a:lnTo>
                                <a:lnTo>
                                  <a:pt x="1022" y="196"/>
                                </a:lnTo>
                                <a:lnTo>
                                  <a:pt x="1011" y="172"/>
                                </a:lnTo>
                                <a:lnTo>
                                  <a:pt x="998" y="152"/>
                                </a:lnTo>
                                <a:lnTo>
                                  <a:pt x="984" y="132"/>
                                </a:lnTo>
                                <a:lnTo>
                                  <a:pt x="967" y="114"/>
                                </a:lnTo>
                                <a:lnTo>
                                  <a:pt x="949" y="98"/>
                                </a:lnTo>
                                <a:lnTo>
                                  <a:pt x="929" y="84"/>
                                </a:lnTo>
                                <a:lnTo>
                                  <a:pt x="908" y="70"/>
                                </a:lnTo>
                                <a:lnTo>
                                  <a:pt x="886" y="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8" name="Picture 1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21" y="490"/>
                            <a:ext cx="904" cy="6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9" name="Freeform 196"/>
                        <wps:cNvSpPr>
                          <a:spLocks/>
                        </wps:cNvSpPr>
                        <wps:spPr bwMode="auto">
                          <a:xfrm>
                            <a:off x="6921" y="490"/>
                            <a:ext cx="904" cy="697"/>
                          </a:xfrm>
                          <a:custGeom>
                            <a:avLst/>
                            <a:gdLst>
                              <a:gd name="T0" fmla="+- 0 7102 6921"/>
                              <a:gd name="T1" fmla="*/ T0 w 904"/>
                              <a:gd name="T2" fmla="+- 0 490 490"/>
                              <a:gd name="T3" fmla="*/ 490 h 697"/>
                              <a:gd name="T4" fmla="+- 0 7031 6921"/>
                              <a:gd name="T5" fmla="*/ T4 w 904"/>
                              <a:gd name="T6" fmla="+- 0 504 490"/>
                              <a:gd name="T7" fmla="*/ 504 h 697"/>
                              <a:gd name="T8" fmla="+- 0 6974 6921"/>
                              <a:gd name="T9" fmla="*/ T8 w 904"/>
                              <a:gd name="T10" fmla="+- 0 543 490"/>
                              <a:gd name="T11" fmla="*/ 543 h 697"/>
                              <a:gd name="T12" fmla="+- 0 6935 6921"/>
                              <a:gd name="T13" fmla="*/ T12 w 904"/>
                              <a:gd name="T14" fmla="+- 0 600 490"/>
                              <a:gd name="T15" fmla="*/ 600 h 697"/>
                              <a:gd name="T16" fmla="+- 0 6921 6921"/>
                              <a:gd name="T17" fmla="*/ T16 w 904"/>
                              <a:gd name="T18" fmla="+- 0 670 490"/>
                              <a:gd name="T19" fmla="*/ 670 h 697"/>
                              <a:gd name="T20" fmla="+- 0 6921 6921"/>
                              <a:gd name="T21" fmla="*/ T20 w 904"/>
                              <a:gd name="T22" fmla="+- 0 1006 490"/>
                              <a:gd name="T23" fmla="*/ 1006 h 697"/>
                              <a:gd name="T24" fmla="+- 0 6935 6921"/>
                              <a:gd name="T25" fmla="*/ T24 w 904"/>
                              <a:gd name="T26" fmla="+- 0 1077 490"/>
                              <a:gd name="T27" fmla="*/ 1077 h 697"/>
                              <a:gd name="T28" fmla="+- 0 6974 6921"/>
                              <a:gd name="T29" fmla="*/ T28 w 904"/>
                              <a:gd name="T30" fmla="+- 0 1134 490"/>
                              <a:gd name="T31" fmla="*/ 1134 h 697"/>
                              <a:gd name="T32" fmla="+- 0 7031 6921"/>
                              <a:gd name="T33" fmla="*/ T32 w 904"/>
                              <a:gd name="T34" fmla="+- 0 1173 490"/>
                              <a:gd name="T35" fmla="*/ 1173 h 697"/>
                              <a:gd name="T36" fmla="+- 0 7102 6921"/>
                              <a:gd name="T37" fmla="*/ T36 w 904"/>
                              <a:gd name="T38" fmla="+- 0 1187 490"/>
                              <a:gd name="T39" fmla="*/ 1187 h 697"/>
                              <a:gd name="T40" fmla="+- 0 7644 6921"/>
                              <a:gd name="T41" fmla="*/ T40 w 904"/>
                              <a:gd name="T42" fmla="+- 0 1187 490"/>
                              <a:gd name="T43" fmla="*/ 1187 h 697"/>
                              <a:gd name="T44" fmla="+- 0 7715 6921"/>
                              <a:gd name="T45" fmla="*/ T44 w 904"/>
                              <a:gd name="T46" fmla="+- 0 1173 490"/>
                              <a:gd name="T47" fmla="*/ 1173 h 697"/>
                              <a:gd name="T48" fmla="+- 0 7772 6921"/>
                              <a:gd name="T49" fmla="*/ T48 w 904"/>
                              <a:gd name="T50" fmla="+- 0 1134 490"/>
                              <a:gd name="T51" fmla="*/ 1134 h 697"/>
                              <a:gd name="T52" fmla="+- 0 7811 6921"/>
                              <a:gd name="T53" fmla="*/ T52 w 904"/>
                              <a:gd name="T54" fmla="+- 0 1077 490"/>
                              <a:gd name="T55" fmla="*/ 1077 h 697"/>
                              <a:gd name="T56" fmla="+- 0 7825 6921"/>
                              <a:gd name="T57" fmla="*/ T56 w 904"/>
                              <a:gd name="T58" fmla="+- 0 1006 490"/>
                              <a:gd name="T59" fmla="*/ 1006 h 697"/>
                              <a:gd name="T60" fmla="+- 0 7825 6921"/>
                              <a:gd name="T61" fmla="*/ T60 w 904"/>
                              <a:gd name="T62" fmla="+- 0 670 490"/>
                              <a:gd name="T63" fmla="*/ 670 h 697"/>
                              <a:gd name="T64" fmla="+- 0 7811 6921"/>
                              <a:gd name="T65" fmla="*/ T64 w 904"/>
                              <a:gd name="T66" fmla="+- 0 600 490"/>
                              <a:gd name="T67" fmla="*/ 600 h 697"/>
                              <a:gd name="T68" fmla="+- 0 7772 6921"/>
                              <a:gd name="T69" fmla="*/ T68 w 904"/>
                              <a:gd name="T70" fmla="+- 0 543 490"/>
                              <a:gd name="T71" fmla="*/ 543 h 697"/>
                              <a:gd name="T72" fmla="+- 0 7715 6921"/>
                              <a:gd name="T73" fmla="*/ T72 w 904"/>
                              <a:gd name="T74" fmla="+- 0 504 490"/>
                              <a:gd name="T75" fmla="*/ 504 h 697"/>
                              <a:gd name="T76" fmla="+- 0 7644 6921"/>
                              <a:gd name="T77" fmla="*/ T76 w 904"/>
                              <a:gd name="T78" fmla="+- 0 490 490"/>
                              <a:gd name="T79" fmla="*/ 490 h 697"/>
                              <a:gd name="T80" fmla="+- 0 7102 6921"/>
                              <a:gd name="T81" fmla="*/ T80 w 904"/>
                              <a:gd name="T82" fmla="+- 0 490 490"/>
                              <a:gd name="T83" fmla="*/ 490 h 6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904" h="697">
                                <a:moveTo>
                                  <a:pt x="181" y="0"/>
                                </a:moveTo>
                                <a:lnTo>
                                  <a:pt x="110" y="14"/>
                                </a:lnTo>
                                <a:lnTo>
                                  <a:pt x="53" y="53"/>
                                </a:lnTo>
                                <a:lnTo>
                                  <a:pt x="14" y="110"/>
                                </a:lnTo>
                                <a:lnTo>
                                  <a:pt x="0" y="180"/>
                                </a:lnTo>
                                <a:lnTo>
                                  <a:pt x="0" y="516"/>
                                </a:lnTo>
                                <a:lnTo>
                                  <a:pt x="14" y="587"/>
                                </a:lnTo>
                                <a:lnTo>
                                  <a:pt x="53" y="644"/>
                                </a:lnTo>
                                <a:lnTo>
                                  <a:pt x="110" y="683"/>
                                </a:lnTo>
                                <a:lnTo>
                                  <a:pt x="181" y="697"/>
                                </a:lnTo>
                                <a:lnTo>
                                  <a:pt x="723" y="697"/>
                                </a:lnTo>
                                <a:lnTo>
                                  <a:pt x="794" y="683"/>
                                </a:lnTo>
                                <a:lnTo>
                                  <a:pt x="851" y="644"/>
                                </a:lnTo>
                                <a:lnTo>
                                  <a:pt x="890" y="587"/>
                                </a:lnTo>
                                <a:lnTo>
                                  <a:pt x="904" y="516"/>
                                </a:lnTo>
                                <a:lnTo>
                                  <a:pt x="904" y="180"/>
                                </a:lnTo>
                                <a:lnTo>
                                  <a:pt x="890" y="110"/>
                                </a:lnTo>
                                <a:lnTo>
                                  <a:pt x="851" y="53"/>
                                </a:lnTo>
                                <a:lnTo>
                                  <a:pt x="794" y="14"/>
                                </a:lnTo>
                                <a:lnTo>
                                  <a:pt x="723" y="0"/>
                                </a:lnTo>
                                <a:lnTo>
                                  <a:pt x="18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0" name="Picture 1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08" y="1514"/>
                            <a:ext cx="158" cy="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91" name="Line 194"/>
                        <wps:cNvCnPr>
                          <a:cxnSpLocks noChangeShapeType="1"/>
                        </wps:cNvCnPr>
                        <wps:spPr bwMode="auto">
                          <a:xfrm>
                            <a:off x="8051" y="252"/>
                            <a:ext cx="0" cy="1704"/>
                          </a:xfrm>
                          <a:prstGeom prst="line">
                            <a:avLst/>
                          </a:prstGeom>
                          <a:noFill/>
                          <a:ln w="342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2" name="Line 193"/>
                        <wps:cNvCnPr>
                          <a:cxnSpLocks noChangeShapeType="1"/>
                        </wps:cNvCnPr>
                        <wps:spPr bwMode="auto">
                          <a:xfrm>
                            <a:off x="8105" y="252"/>
                            <a:ext cx="0" cy="1704"/>
                          </a:xfrm>
                          <a:prstGeom prst="line">
                            <a:avLst/>
                          </a:prstGeom>
                          <a:noFill/>
                          <a:ln w="1143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3" name="Line 192"/>
                        <wps:cNvCnPr>
                          <a:cxnSpLocks noChangeShapeType="1"/>
                        </wps:cNvCnPr>
                        <wps:spPr bwMode="auto">
                          <a:xfrm>
                            <a:off x="8388" y="538"/>
                            <a:ext cx="686" cy="216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4" name="Rectangle 191"/>
                        <wps:cNvSpPr>
                          <a:spLocks noChangeArrowheads="1"/>
                        </wps:cNvSpPr>
                        <wps:spPr bwMode="auto">
                          <a:xfrm>
                            <a:off x="8144" y="406"/>
                            <a:ext cx="435" cy="1418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Rectangle 190"/>
                        <wps:cNvSpPr>
                          <a:spLocks noChangeArrowheads="1"/>
                        </wps:cNvSpPr>
                        <wps:spPr bwMode="auto">
                          <a:xfrm>
                            <a:off x="8144" y="406"/>
                            <a:ext cx="435" cy="1418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6" name="Picture 1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92" y="584"/>
                            <a:ext cx="325" cy="10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97" name="Rectangle 188"/>
                        <wps:cNvSpPr>
                          <a:spLocks noChangeArrowheads="1"/>
                        </wps:cNvSpPr>
                        <wps:spPr bwMode="auto">
                          <a:xfrm>
                            <a:off x="8192" y="584"/>
                            <a:ext cx="325" cy="10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" name="Line 187"/>
                        <wps:cNvCnPr>
                          <a:cxnSpLocks noChangeShapeType="1"/>
                        </wps:cNvCnPr>
                        <wps:spPr bwMode="auto">
                          <a:xfrm>
                            <a:off x="8173" y="1121"/>
                            <a:ext cx="237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99" name="Picture 1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42" y="1482"/>
                            <a:ext cx="218" cy="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00" name="Freeform 185"/>
                        <wps:cNvSpPr>
                          <a:spLocks/>
                        </wps:cNvSpPr>
                        <wps:spPr bwMode="auto">
                          <a:xfrm>
                            <a:off x="8242" y="1482"/>
                            <a:ext cx="218" cy="316"/>
                          </a:xfrm>
                          <a:custGeom>
                            <a:avLst/>
                            <a:gdLst>
                              <a:gd name="T0" fmla="+- 0 8460 8242"/>
                              <a:gd name="T1" fmla="*/ T0 w 218"/>
                              <a:gd name="T2" fmla="+- 0 1798 1482"/>
                              <a:gd name="T3" fmla="*/ 1798 h 316"/>
                              <a:gd name="T4" fmla="+- 0 8242 8242"/>
                              <a:gd name="T5" fmla="*/ T4 w 218"/>
                              <a:gd name="T6" fmla="+- 0 1688 1482"/>
                              <a:gd name="T7" fmla="*/ 1688 h 316"/>
                              <a:gd name="T8" fmla="+- 0 8242 8242"/>
                              <a:gd name="T9" fmla="*/ T8 w 218"/>
                              <a:gd name="T10" fmla="+- 0 1592 1482"/>
                              <a:gd name="T11" fmla="*/ 1592 h 316"/>
                              <a:gd name="T12" fmla="+- 0 8460 8242"/>
                              <a:gd name="T13" fmla="*/ T12 w 218"/>
                              <a:gd name="T14" fmla="+- 0 1482 1482"/>
                              <a:gd name="T15" fmla="*/ 1482 h 316"/>
                              <a:gd name="T16" fmla="+- 0 8460 8242"/>
                              <a:gd name="T17" fmla="*/ T16 w 218"/>
                              <a:gd name="T18" fmla="+- 0 1798 1482"/>
                              <a:gd name="T19" fmla="*/ 1798 h 3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8" h="316">
                                <a:moveTo>
                                  <a:pt x="218" y="316"/>
                                </a:moveTo>
                                <a:lnTo>
                                  <a:pt x="0" y="206"/>
                                </a:lnTo>
                                <a:lnTo>
                                  <a:pt x="0" y="110"/>
                                </a:lnTo>
                                <a:lnTo>
                                  <a:pt x="218" y="0"/>
                                </a:lnTo>
                                <a:lnTo>
                                  <a:pt x="218" y="31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1" name="Picture 1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55" y="425"/>
                            <a:ext cx="217" cy="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02" name="Freeform 183"/>
                        <wps:cNvSpPr>
                          <a:spLocks/>
                        </wps:cNvSpPr>
                        <wps:spPr bwMode="auto">
                          <a:xfrm>
                            <a:off x="8255" y="425"/>
                            <a:ext cx="217" cy="316"/>
                          </a:xfrm>
                          <a:custGeom>
                            <a:avLst/>
                            <a:gdLst>
                              <a:gd name="T0" fmla="+- 0 8472 8255"/>
                              <a:gd name="T1" fmla="*/ T0 w 217"/>
                              <a:gd name="T2" fmla="+- 0 741 425"/>
                              <a:gd name="T3" fmla="*/ 741 h 316"/>
                              <a:gd name="T4" fmla="+- 0 8255 8255"/>
                              <a:gd name="T5" fmla="*/ T4 w 217"/>
                              <a:gd name="T6" fmla="+- 0 631 425"/>
                              <a:gd name="T7" fmla="*/ 631 h 316"/>
                              <a:gd name="T8" fmla="+- 0 8255 8255"/>
                              <a:gd name="T9" fmla="*/ T8 w 217"/>
                              <a:gd name="T10" fmla="+- 0 535 425"/>
                              <a:gd name="T11" fmla="*/ 535 h 316"/>
                              <a:gd name="T12" fmla="+- 0 8472 8255"/>
                              <a:gd name="T13" fmla="*/ T12 w 217"/>
                              <a:gd name="T14" fmla="+- 0 425 425"/>
                              <a:gd name="T15" fmla="*/ 425 h 316"/>
                              <a:gd name="T16" fmla="+- 0 8472 8255"/>
                              <a:gd name="T17" fmla="*/ T16 w 217"/>
                              <a:gd name="T18" fmla="+- 0 741 425"/>
                              <a:gd name="T19" fmla="*/ 741 h 3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7" h="316">
                                <a:moveTo>
                                  <a:pt x="217" y="316"/>
                                </a:moveTo>
                                <a:lnTo>
                                  <a:pt x="0" y="206"/>
                                </a:lnTo>
                                <a:lnTo>
                                  <a:pt x="0" y="110"/>
                                </a:lnTo>
                                <a:lnTo>
                                  <a:pt x="217" y="0"/>
                                </a:lnTo>
                                <a:lnTo>
                                  <a:pt x="217" y="31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" name="Line 182"/>
                        <wps:cNvCnPr>
                          <a:cxnSpLocks noChangeShapeType="1"/>
                        </wps:cNvCnPr>
                        <wps:spPr bwMode="auto">
                          <a:xfrm>
                            <a:off x="8203" y="1638"/>
                            <a:ext cx="326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4" name="Line 181"/>
                        <wps:cNvCnPr>
                          <a:cxnSpLocks noChangeShapeType="1"/>
                        </wps:cNvCnPr>
                        <wps:spPr bwMode="auto">
                          <a:xfrm>
                            <a:off x="8206" y="582"/>
                            <a:ext cx="325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05" name="Picture 1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38" y="786"/>
                            <a:ext cx="218" cy="6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06" name="Rectangle 179"/>
                        <wps:cNvSpPr>
                          <a:spLocks noChangeArrowheads="1"/>
                        </wps:cNvSpPr>
                        <wps:spPr bwMode="auto">
                          <a:xfrm>
                            <a:off x="8238" y="786"/>
                            <a:ext cx="218" cy="6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" name="Line 178"/>
                        <wps:cNvCnPr>
                          <a:cxnSpLocks noChangeShapeType="1"/>
                        </wps:cNvCnPr>
                        <wps:spPr bwMode="auto">
                          <a:xfrm>
                            <a:off x="8153" y="1108"/>
                            <a:ext cx="405" cy="0"/>
                          </a:xfrm>
                          <a:prstGeom prst="line">
                            <a:avLst/>
                          </a:prstGeom>
                          <a:noFill/>
                          <a:ln w="3302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8" name="Rectangle 177"/>
                        <wps:cNvSpPr>
                          <a:spLocks noChangeArrowheads="1"/>
                        </wps:cNvSpPr>
                        <wps:spPr bwMode="auto">
                          <a:xfrm>
                            <a:off x="8153" y="1082"/>
                            <a:ext cx="405" cy="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" name="Line 176"/>
                        <wps:cNvCnPr>
                          <a:cxnSpLocks noChangeShapeType="1"/>
                        </wps:cNvCnPr>
                        <wps:spPr bwMode="auto">
                          <a:xfrm>
                            <a:off x="8505" y="1374"/>
                            <a:ext cx="569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0" name="Freeform 175"/>
                        <wps:cNvSpPr>
                          <a:spLocks/>
                        </wps:cNvSpPr>
                        <wps:spPr bwMode="auto">
                          <a:xfrm>
                            <a:off x="7532" y="1886"/>
                            <a:ext cx="838" cy="722"/>
                          </a:xfrm>
                          <a:custGeom>
                            <a:avLst/>
                            <a:gdLst>
                              <a:gd name="T0" fmla="+- 0 7723 7532"/>
                              <a:gd name="T1" fmla="*/ T0 w 838"/>
                              <a:gd name="T2" fmla="+- 0 1944 1886"/>
                              <a:gd name="T3" fmla="*/ 1944 h 722"/>
                              <a:gd name="T4" fmla="+- 0 7553 7532"/>
                              <a:gd name="T5" fmla="*/ T4 w 838"/>
                              <a:gd name="T6" fmla="+- 0 2134 1886"/>
                              <a:gd name="T7" fmla="*/ 2134 h 722"/>
                              <a:gd name="T8" fmla="+- 0 7534 7532"/>
                              <a:gd name="T9" fmla="*/ T8 w 838"/>
                              <a:gd name="T10" fmla="+- 0 2284 1886"/>
                              <a:gd name="T11" fmla="*/ 2284 h 722"/>
                              <a:gd name="T12" fmla="+- 0 7657 7532"/>
                              <a:gd name="T13" fmla="*/ T12 w 838"/>
                              <a:gd name="T14" fmla="+- 0 2504 1886"/>
                              <a:gd name="T15" fmla="*/ 2504 h 722"/>
                              <a:gd name="T16" fmla="+- 0 7907 7532"/>
                              <a:gd name="T17" fmla="*/ T16 w 838"/>
                              <a:gd name="T18" fmla="+- 0 2606 1886"/>
                              <a:gd name="T19" fmla="*/ 2606 h 722"/>
                              <a:gd name="T20" fmla="+- 0 7909 7532"/>
                              <a:gd name="T21" fmla="*/ T20 w 838"/>
                              <a:gd name="T22" fmla="+- 0 2586 1886"/>
                              <a:gd name="T23" fmla="*/ 2586 h 722"/>
                              <a:gd name="T24" fmla="+- 0 7670 7532"/>
                              <a:gd name="T25" fmla="*/ T24 w 838"/>
                              <a:gd name="T26" fmla="+- 0 2490 1886"/>
                              <a:gd name="T27" fmla="*/ 2490 h 722"/>
                              <a:gd name="T28" fmla="+- 0 7554 7532"/>
                              <a:gd name="T29" fmla="*/ T28 w 838"/>
                              <a:gd name="T30" fmla="+- 0 2282 1886"/>
                              <a:gd name="T31" fmla="*/ 2282 h 722"/>
                              <a:gd name="T32" fmla="+- 0 7572 7532"/>
                              <a:gd name="T33" fmla="*/ T32 w 838"/>
                              <a:gd name="T34" fmla="+- 0 2142 1886"/>
                              <a:gd name="T35" fmla="*/ 2142 h 722"/>
                              <a:gd name="T36" fmla="+- 0 7732 7532"/>
                              <a:gd name="T37" fmla="*/ T36 w 838"/>
                              <a:gd name="T38" fmla="+- 0 1962 1886"/>
                              <a:gd name="T39" fmla="*/ 1962 h 722"/>
                              <a:gd name="T40" fmla="+- 0 8088 7532"/>
                              <a:gd name="T41" fmla="*/ T40 w 838"/>
                              <a:gd name="T42" fmla="+- 0 1906 1886"/>
                              <a:gd name="T43" fmla="*/ 1906 h 722"/>
                              <a:gd name="T44" fmla="+- 0 7993 7532"/>
                              <a:gd name="T45" fmla="*/ T44 w 838"/>
                              <a:gd name="T46" fmla="+- 0 1908 1886"/>
                              <a:gd name="T47" fmla="*/ 1908 h 722"/>
                              <a:gd name="T48" fmla="+- 0 8232 7532"/>
                              <a:gd name="T49" fmla="*/ T48 w 838"/>
                              <a:gd name="T50" fmla="+- 0 2004 1886"/>
                              <a:gd name="T51" fmla="*/ 2004 h 722"/>
                              <a:gd name="T52" fmla="+- 0 8348 7532"/>
                              <a:gd name="T53" fmla="*/ T52 w 838"/>
                              <a:gd name="T54" fmla="+- 0 2214 1886"/>
                              <a:gd name="T55" fmla="*/ 2214 h 722"/>
                              <a:gd name="T56" fmla="+- 0 8331 7532"/>
                              <a:gd name="T57" fmla="*/ T56 w 838"/>
                              <a:gd name="T58" fmla="+- 0 2354 1886"/>
                              <a:gd name="T59" fmla="*/ 2354 h 722"/>
                              <a:gd name="T60" fmla="+- 0 8170 7532"/>
                              <a:gd name="T61" fmla="*/ T60 w 838"/>
                              <a:gd name="T62" fmla="+- 0 2534 1886"/>
                              <a:gd name="T63" fmla="*/ 2534 h 722"/>
                              <a:gd name="T64" fmla="+- 0 8109 7532"/>
                              <a:gd name="T65" fmla="*/ T64 w 838"/>
                              <a:gd name="T66" fmla="+- 0 2582 1886"/>
                              <a:gd name="T67" fmla="*/ 2582 h 722"/>
                              <a:gd name="T68" fmla="+- 0 8315 7532"/>
                              <a:gd name="T69" fmla="*/ T68 w 838"/>
                              <a:gd name="T70" fmla="+- 0 2426 1886"/>
                              <a:gd name="T71" fmla="*/ 2426 h 722"/>
                              <a:gd name="T72" fmla="+- 0 8370 7532"/>
                              <a:gd name="T73" fmla="*/ T72 w 838"/>
                              <a:gd name="T74" fmla="+- 0 2230 1886"/>
                              <a:gd name="T75" fmla="*/ 2230 h 722"/>
                              <a:gd name="T76" fmla="+- 0 8273 7532"/>
                              <a:gd name="T77" fmla="*/ T76 w 838"/>
                              <a:gd name="T78" fmla="+- 0 2016 1886"/>
                              <a:gd name="T79" fmla="*/ 2016 h 722"/>
                              <a:gd name="T80" fmla="+- 0 7952 7532"/>
                              <a:gd name="T81" fmla="*/ T80 w 838"/>
                              <a:gd name="T82" fmla="+- 0 1926 1886"/>
                              <a:gd name="T83" fmla="*/ 1926 h 722"/>
                              <a:gd name="T84" fmla="+- 0 7712 7532"/>
                              <a:gd name="T85" fmla="*/ T84 w 838"/>
                              <a:gd name="T86" fmla="+- 0 1998 1886"/>
                              <a:gd name="T87" fmla="*/ 1998 h 722"/>
                              <a:gd name="T88" fmla="+- 0 7580 7532"/>
                              <a:gd name="T89" fmla="*/ T88 w 838"/>
                              <a:gd name="T90" fmla="+- 0 2182 1886"/>
                              <a:gd name="T91" fmla="*/ 2182 h 722"/>
                              <a:gd name="T92" fmla="+- 0 7580 7532"/>
                              <a:gd name="T93" fmla="*/ T92 w 838"/>
                              <a:gd name="T94" fmla="+- 0 2312 1886"/>
                              <a:gd name="T95" fmla="*/ 2312 h 722"/>
                              <a:gd name="T96" fmla="+- 0 7711 7532"/>
                              <a:gd name="T97" fmla="*/ T96 w 838"/>
                              <a:gd name="T98" fmla="+- 0 2496 1886"/>
                              <a:gd name="T99" fmla="*/ 2496 h 722"/>
                              <a:gd name="T100" fmla="+- 0 7989 7532"/>
                              <a:gd name="T101" fmla="*/ T100 w 838"/>
                              <a:gd name="T102" fmla="+- 0 2568 1886"/>
                              <a:gd name="T103" fmla="*/ 2568 h 722"/>
                              <a:gd name="T104" fmla="+- 0 7850 7532"/>
                              <a:gd name="T105" fmla="*/ T104 w 838"/>
                              <a:gd name="T106" fmla="+- 0 2516 1886"/>
                              <a:gd name="T107" fmla="*/ 2516 h 722"/>
                              <a:gd name="T108" fmla="+- 0 7670 7532"/>
                              <a:gd name="T109" fmla="*/ T108 w 838"/>
                              <a:gd name="T110" fmla="+- 0 2404 1886"/>
                              <a:gd name="T111" fmla="*/ 2404 h 722"/>
                              <a:gd name="T112" fmla="+- 0 7612 7532"/>
                              <a:gd name="T113" fmla="*/ T112 w 838"/>
                              <a:gd name="T114" fmla="+- 0 2250 1886"/>
                              <a:gd name="T115" fmla="*/ 2250 h 722"/>
                              <a:gd name="T116" fmla="+- 0 7652 7532"/>
                              <a:gd name="T117" fmla="*/ T116 w 838"/>
                              <a:gd name="T118" fmla="+- 0 2116 1886"/>
                              <a:gd name="T119" fmla="*/ 2116 h 722"/>
                              <a:gd name="T120" fmla="+- 0 7817 7532"/>
                              <a:gd name="T121" fmla="*/ T120 w 838"/>
                              <a:gd name="T122" fmla="+- 0 1988 1886"/>
                              <a:gd name="T123" fmla="*/ 1988 h 722"/>
                              <a:gd name="T124" fmla="+- 0 8098 7532"/>
                              <a:gd name="T125" fmla="*/ T124 w 838"/>
                              <a:gd name="T126" fmla="+- 0 1952 1886"/>
                              <a:gd name="T127" fmla="*/ 1952 h 722"/>
                              <a:gd name="T128" fmla="+- 0 7985 7532"/>
                              <a:gd name="T129" fmla="*/ T128 w 838"/>
                              <a:gd name="T130" fmla="+- 0 1968 1886"/>
                              <a:gd name="T131" fmla="*/ 1968 h 722"/>
                              <a:gd name="T132" fmla="+- 0 8191 7532"/>
                              <a:gd name="T133" fmla="*/ T132 w 838"/>
                              <a:gd name="T134" fmla="+- 0 2048 1886"/>
                              <a:gd name="T135" fmla="*/ 2048 h 722"/>
                              <a:gd name="T136" fmla="+- 0 8288 7532"/>
                              <a:gd name="T137" fmla="*/ T136 w 838"/>
                              <a:gd name="T138" fmla="+- 0 2218 1886"/>
                              <a:gd name="T139" fmla="*/ 2218 h 722"/>
                              <a:gd name="T140" fmla="+- 0 8275 7532"/>
                              <a:gd name="T141" fmla="*/ T140 w 838"/>
                              <a:gd name="T142" fmla="+- 0 2330 1886"/>
                              <a:gd name="T143" fmla="*/ 2330 h 722"/>
                              <a:gd name="T144" fmla="+- 0 8143 7532"/>
                              <a:gd name="T145" fmla="*/ T144 w 838"/>
                              <a:gd name="T146" fmla="+- 0 2480 1886"/>
                              <a:gd name="T147" fmla="*/ 2480 h 722"/>
                              <a:gd name="T148" fmla="+- 0 8161 7532"/>
                              <a:gd name="T149" fmla="*/ T148 w 838"/>
                              <a:gd name="T150" fmla="+- 0 2516 1886"/>
                              <a:gd name="T151" fmla="*/ 2516 h 722"/>
                              <a:gd name="T152" fmla="+- 0 8312 7532"/>
                              <a:gd name="T153" fmla="*/ T152 w 838"/>
                              <a:gd name="T154" fmla="+- 0 2346 1886"/>
                              <a:gd name="T155" fmla="*/ 2346 h 722"/>
                              <a:gd name="T156" fmla="+- 0 8328 7532"/>
                              <a:gd name="T157" fmla="*/ T156 w 838"/>
                              <a:gd name="T158" fmla="+- 0 2216 1886"/>
                              <a:gd name="T159" fmla="*/ 2216 h 722"/>
                              <a:gd name="T160" fmla="+- 0 8218 7532"/>
                              <a:gd name="T161" fmla="*/ T160 w 838"/>
                              <a:gd name="T162" fmla="+- 0 2020 1886"/>
                              <a:gd name="T163" fmla="*/ 2020 h 722"/>
                              <a:gd name="T164" fmla="+- 0 7853 7532"/>
                              <a:gd name="T165" fmla="*/ T164 w 838"/>
                              <a:gd name="T166" fmla="+- 0 1998 1886"/>
                              <a:gd name="T167" fmla="*/ 1998 h 722"/>
                              <a:gd name="T168" fmla="+- 0 7683 7532"/>
                              <a:gd name="T169" fmla="*/ T168 w 838"/>
                              <a:gd name="T170" fmla="+- 0 2106 1886"/>
                              <a:gd name="T171" fmla="*/ 2106 h 722"/>
                              <a:gd name="T172" fmla="+- 0 7632 7532"/>
                              <a:gd name="T173" fmla="*/ T172 w 838"/>
                              <a:gd name="T174" fmla="+- 0 2238 1886"/>
                              <a:gd name="T175" fmla="*/ 2238 h 722"/>
                              <a:gd name="T176" fmla="+- 0 7657 7532"/>
                              <a:gd name="T177" fmla="*/ T176 w 838"/>
                              <a:gd name="T178" fmla="+- 0 2348 1886"/>
                              <a:gd name="T179" fmla="*/ 2348 h 722"/>
                              <a:gd name="T180" fmla="+- 0 7798 7532"/>
                              <a:gd name="T181" fmla="*/ T180 w 838"/>
                              <a:gd name="T182" fmla="+- 0 2476 1886"/>
                              <a:gd name="T183" fmla="*/ 2476 h 722"/>
                              <a:gd name="T184" fmla="+- 0 8050 7532"/>
                              <a:gd name="T185" fmla="*/ T184 w 838"/>
                              <a:gd name="T186" fmla="+- 0 2496 1886"/>
                              <a:gd name="T187" fmla="*/ 2496 h 722"/>
                              <a:gd name="T188" fmla="+- 0 7782 7532"/>
                              <a:gd name="T189" fmla="*/ T188 w 838"/>
                              <a:gd name="T190" fmla="+- 0 2446 1886"/>
                              <a:gd name="T191" fmla="*/ 2446 h 722"/>
                              <a:gd name="T192" fmla="+- 0 7666 7532"/>
                              <a:gd name="T193" fmla="*/ T192 w 838"/>
                              <a:gd name="T194" fmla="+- 0 2320 1886"/>
                              <a:gd name="T195" fmla="*/ 2320 h 722"/>
                              <a:gd name="T196" fmla="+- 0 7663 7532"/>
                              <a:gd name="T197" fmla="*/ T196 w 838"/>
                              <a:gd name="T198" fmla="+- 0 2182 1886"/>
                              <a:gd name="T199" fmla="*/ 2182 h 722"/>
                              <a:gd name="T200" fmla="+- 0 7778 7532"/>
                              <a:gd name="T201" fmla="*/ T200 w 838"/>
                              <a:gd name="T202" fmla="+- 0 2052 1886"/>
                              <a:gd name="T203" fmla="*/ 2052 h 722"/>
                              <a:gd name="T204" fmla="+- 0 8076 7532"/>
                              <a:gd name="T205" fmla="*/ T204 w 838"/>
                              <a:gd name="T206" fmla="+- 0 2006 1886"/>
                              <a:gd name="T207" fmla="*/ 2006 h 722"/>
                              <a:gd name="T208" fmla="+- 0 8011 7532"/>
                              <a:gd name="T209" fmla="*/ T208 w 838"/>
                              <a:gd name="T210" fmla="+- 0 2010 1886"/>
                              <a:gd name="T211" fmla="*/ 2010 h 722"/>
                              <a:gd name="T212" fmla="+- 0 8183 7532"/>
                              <a:gd name="T213" fmla="*/ T212 w 838"/>
                              <a:gd name="T214" fmla="+- 0 2096 1886"/>
                              <a:gd name="T215" fmla="*/ 2096 h 722"/>
                              <a:gd name="T216" fmla="+- 0 8250 7532"/>
                              <a:gd name="T217" fmla="*/ T216 w 838"/>
                              <a:gd name="T218" fmla="+- 0 2234 1886"/>
                              <a:gd name="T219" fmla="*/ 2234 h 722"/>
                              <a:gd name="T220" fmla="+- 0 8204 7532"/>
                              <a:gd name="T221" fmla="*/ T220 w 838"/>
                              <a:gd name="T222" fmla="+- 0 2376 1886"/>
                              <a:gd name="T223" fmla="*/ 2376 h 722"/>
                              <a:gd name="T224" fmla="+- 0 8045 7532"/>
                              <a:gd name="T225" fmla="*/ T224 w 838"/>
                              <a:gd name="T226" fmla="+- 0 2476 1886"/>
                              <a:gd name="T227" fmla="*/ 2476 h 722"/>
                              <a:gd name="T228" fmla="+- 0 8158 7532"/>
                              <a:gd name="T229" fmla="*/ T228 w 838"/>
                              <a:gd name="T230" fmla="+- 0 2446 1886"/>
                              <a:gd name="T231" fmla="*/ 2446 h 722"/>
                              <a:gd name="T232" fmla="+- 0 8264 7532"/>
                              <a:gd name="T233" fmla="*/ T232 w 838"/>
                              <a:gd name="T234" fmla="+- 0 2296 1886"/>
                              <a:gd name="T235" fmla="*/ 2296 h 722"/>
                              <a:gd name="T236" fmla="+- 0 8263 7532"/>
                              <a:gd name="T237" fmla="*/ T236 w 838"/>
                              <a:gd name="T238" fmla="+- 0 2194 1886"/>
                              <a:gd name="T239" fmla="*/ 2194 h 722"/>
                              <a:gd name="T240" fmla="+- 0 8155 7532"/>
                              <a:gd name="T241" fmla="*/ T240 w 838"/>
                              <a:gd name="T242" fmla="+- 0 2046 1886"/>
                              <a:gd name="T243" fmla="*/ 2046 h 7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838" h="722">
                                <a:moveTo>
                                  <a:pt x="421" y="0"/>
                                </a:moveTo>
                                <a:lnTo>
                                  <a:pt x="380" y="2"/>
                                </a:lnTo>
                                <a:lnTo>
                                  <a:pt x="339" y="6"/>
                                </a:lnTo>
                                <a:lnTo>
                                  <a:pt x="300" y="14"/>
                                </a:lnTo>
                                <a:lnTo>
                                  <a:pt x="262" y="26"/>
                                </a:lnTo>
                                <a:lnTo>
                                  <a:pt x="225" y="40"/>
                                </a:lnTo>
                                <a:lnTo>
                                  <a:pt x="191" y="58"/>
                                </a:lnTo>
                                <a:lnTo>
                                  <a:pt x="159" y="78"/>
                                </a:lnTo>
                                <a:lnTo>
                                  <a:pt x="129" y="100"/>
                                </a:lnTo>
                                <a:lnTo>
                                  <a:pt x="101" y="126"/>
                                </a:lnTo>
                                <a:lnTo>
                                  <a:pt x="76" y="154"/>
                                </a:lnTo>
                                <a:lnTo>
                                  <a:pt x="55" y="182"/>
                                </a:lnTo>
                                <a:lnTo>
                                  <a:pt x="36" y="214"/>
                                </a:lnTo>
                                <a:lnTo>
                                  <a:pt x="21" y="248"/>
                                </a:lnTo>
                                <a:lnTo>
                                  <a:pt x="10" y="284"/>
                                </a:lnTo>
                                <a:lnTo>
                                  <a:pt x="3" y="320"/>
                                </a:lnTo>
                                <a:lnTo>
                                  <a:pt x="1" y="340"/>
                                </a:lnTo>
                                <a:lnTo>
                                  <a:pt x="0" y="352"/>
                                </a:lnTo>
                                <a:lnTo>
                                  <a:pt x="0" y="364"/>
                                </a:lnTo>
                                <a:lnTo>
                                  <a:pt x="1" y="378"/>
                                </a:lnTo>
                                <a:lnTo>
                                  <a:pt x="2" y="398"/>
                                </a:lnTo>
                                <a:lnTo>
                                  <a:pt x="8" y="434"/>
                                </a:lnTo>
                                <a:lnTo>
                                  <a:pt x="19" y="468"/>
                                </a:lnTo>
                                <a:lnTo>
                                  <a:pt x="33" y="502"/>
                                </a:lnTo>
                                <a:lnTo>
                                  <a:pt x="51" y="536"/>
                                </a:lnTo>
                                <a:lnTo>
                                  <a:pt x="73" y="566"/>
                                </a:lnTo>
                                <a:lnTo>
                                  <a:pt x="97" y="592"/>
                                </a:lnTo>
                                <a:lnTo>
                                  <a:pt x="125" y="618"/>
                                </a:lnTo>
                                <a:lnTo>
                                  <a:pt x="154" y="642"/>
                                </a:lnTo>
                                <a:lnTo>
                                  <a:pt x="186" y="662"/>
                                </a:lnTo>
                                <a:lnTo>
                                  <a:pt x="221" y="680"/>
                                </a:lnTo>
                                <a:lnTo>
                                  <a:pt x="257" y="694"/>
                                </a:lnTo>
                                <a:lnTo>
                                  <a:pt x="295" y="706"/>
                                </a:lnTo>
                                <a:lnTo>
                                  <a:pt x="334" y="716"/>
                                </a:lnTo>
                                <a:lnTo>
                                  <a:pt x="375" y="720"/>
                                </a:lnTo>
                                <a:lnTo>
                                  <a:pt x="416" y="722"/>
                                </a:lnTo>
                                <a:lnTo>
                                  <a:pt x="458" y="722"/>
                                </a:lnTo>
                                <a:lnTo>
                                  <a:pt x="499" y="716"/>
                                </a:lnTo>
                                <a:lnTo>
                                  <a:pt x="538" y="708"/>
                                </a:lnTo>
                                <a:lnTo>
                                  <a:pt x="557" y="702"/>
                                </a:lnTo>
                                <a:lnTo>
                                  <a:pt x="417" y="702"/>
                                </a:lnTo>
                                <a:lnTo>
                                  <a:pt x="377" y="700"/>
                                </a:lnTo>
                                <a:lnTo>
                                  <a:pt x="338" y="696"/>
                                </a:lnTo>
                                <a:lnTo>
                                  <a:pt x="300" y="688"/>
                                </a:lnTo>
                                <a:lnTo>
                                  <a:pt x="264" y="676"/>
                                </a:lnTo>
                                <a:lnTo>
                                  <a:pt x="230" y="662"/>
                                </a:lnTo>
                                <a:lnTo>
                                  <a:pt x="197" y="646"/>
                                </a:lnTo>
                                <a:lnTo>
                                  <a:pt x="167" y="626"/>
                                </a:lnTo>
                                <a:lnTo>
                                  <a:pt x="138" y="604"/>
                                </a:lnTo>
                                <a:lnTo>
                                  <a:pt x="112" y="580"/>
                                </a:lnTo>
                                <a:lnTo>
                                  <a:pt x="89" y="554"/>
                                </a:lnTo>
                                <a:lnTo>
                                  <a:pt x="69" y="526"/>
                                </a:lnTo>
                                <a:lnTo>
                                  <a:pt x="52" y="494"/>
                                </a:lnTo>
                                <a:lnTo>
                                  <a:pt x="38" y="462"/>
                                </a:lnTo>
                                <a:lnTo>
                                  <a:pt x="28" y="430"/>
                                </a:lnTo>
                                <a:lnTo>
                                  <a:pt x="22" y="396"/>
                                </a:lnTo>
                                <a:lnTo>
                                  <a:pt x="21" y="380"/>
                                </a:lnTo>
                                <a:lnTo>
                                  <a:pt x="21" y="376"/>
                                </a:lnTo>
                                <a:lnTo>
                                  <a:pt x="20" y="360"/>
                                </a:lnTo>
                                <a:lnTo>
                                  <a:pt x="21" y="342"/>
                                </a:lnTo>
                                <a:lnTo>
                                  <a:pt x="23" y="324"/>
                                </a:lnTo>
                                <a:lnTo>
                                  <a:pt x="29" y="290"/>
                                </a:lnTo>
                                <a:lnTo>
                                  <a:pt x="40" y="256"/>
                                </a:lnTo>
                                <a:lnTo>
                                  <a:pt x="54" y="224"/>
                                </a:lnTo>
                                <a:lnTo>
                                  <a:pt x="71" y="194"/>
                                </a:lnTo>
                                <a:lnTo>
                                  <a:pt x="91" y="166"/>
                                </a:lnTo>
                                <a:lnTo>
                                  <a:pt x="115" y="140"/>
                                </a:lnTo>
                                <a:lnTo>
                                  <a:pt x="141" y="116"/>
                                </a:lnTo>
                                <a:lnTo>
                                  <a:pt x="169" y="96"/>
                                </a:lnTo>
                                <a:lnTo>
                                  <a:pt x="200" y="76"/>
                                </a:lnTo>
                                <a:lnTo>
                                  <a:pt x="233" y="60"/>
                                </a:lnTo>
                                <a:lnTo>
                                  <a:pt x="267" y="46"/>
                                </a:lnTo>
                                <a:lnTo>
                                  <a:pt x="304" y="34"/>
                                </a:lnTo>
                                <a:lnTo>
                                  <a:pt x="342" y="26"/>
                                </a:lnTo>
                                <a:lnTo>
                                  <a:pt x="381" y="22"/>
                                </a:lnTo>
                                <a:lnTo>
                                  <a:pt x="421" y="20"/>
                                </a:lnTo>
                                <a:lnTo>
                                  <a:pt x="556" y="20"/>
                                </a:lnTo>
                                <a:lnTo>
                                  <a:pt x="544" y="16"/>
                                </a:lnTo>
                                <a:lnTo>
                                  <a:pt x="504" y="8"/>
                                </a:lnTo>
                                <a:lnTo>
                                  <a:pt x="464" y="2"/>
                                </a:lnTo>
                                <a:lnTo>
                                  <a:pt x="421" y="0"/>
                                </a:lnTo>
                                <a:close/>
                                <a:moveTo>
                                  <a:pt x="556" y="20"/>
                                </a:moveTo>
                                <a:lnTo>
                                  <a:pt x="421" y="20"/>
                                </a:lnTo>
                                <a:lnTo>
                                  <a:pt x="461" y="22"/>
                                </a:lnTo>
                                <a:lnTo>
                                  <a:pt x="500" y="28"/>
                                </a:lnTo>
                                <a:lnTo>
                                  <a:pt x="538" y="36"/>
                                </a:lnTo>
                                <a:lnTo>
                                  <a:pt x="574" y="46"/>
                                </a:lnTo>
                                <a:lnTo>
                                  <a:pt x="608" y="60"/>
                                </a:lnTo>
                                <a:lnTo>
                                  <a:pt x="641" y="78"/>
                                </a:lnTo>
                                <a:lnTo>
                                  <a:pt x="672" y="98"/>
                                </a:lnTo>
                                <a:lnTo>
                                  <a:pt x="700" y="118"/>
                                </a:lnTo>
                                <a:lnTo>
                                  <a:pt x="726" y="144"/>
                                </a:lnTo>
                                <a:lnTo>
                                  <a:pt x="749" y="170"/>
                                </a:lnTo>
                                <a:lnTo>
                                  <a:pt x="769" y="198"/>
                                </a:lnTo>
                                <a:lnTo>
                                  <a:pt x="786" y="228"/>
                                </a:lnTo>
                                <a:lnTo>
                                  <a:pt x="800" y="260"/>
                                </a:lnTo>
                                <a:lnTo>
                                  <a:pt x="810" y="294"/>
                                </a:lnTo>
                                <a:lnTo>
                                  <a:pt x="816" y="328"/>
                                </a:lnTo>
                                <a:lnTo>
                                  <a:pt x="818" y="344"/>
                                </a:lnTo>
                                <a:lnTo>
                                  <a:pt x="818" y="350"/>
                                </a:lnTo>
                                <a:lnTo>
                                  <a:pt x="818" y="364"/>
                                </a:lnTo>
                                <a:lnTo>
                                  <a:pt x="817" y="380"/>
                                </a:lnTo>
                                <a:lnTo>
                                  <a:pt x="816" y="400"/>
                                </a:lnTo>
                                <a:lnTo>
                                  <a:pt x="809" y="434"/>
                                </a:lnTo>
                                <a:lnTo>
                                  <a:pt x="799" y="468"/>
                                </a:lnTo>
                                <a:lnTo>
                                  <a:pt x="784" y="500"/>
                                </a:lnTo>
                                <a:lnTo>
                                  <a:pt x="767" y="528"/>
                                </a:lnTo>
                                <a:lnTo>
                                  <a:pt x="747" y="556"/>
                                </a:lnTo>
                                <a:lnTo>
                                  <a:pt x="723" y="582"/>
                                </a:lnTo>
                                <a:lnTo>
                                  <a:pt x="697" y="606"/>
                                </a:lnTo>
                                <a:lnTo>
                                  <a:pt x="669" y="628"/>
                                </a:lnTo>
                                <a:lnTo>
                                  <a:pt x="638" y="648"/>
                                </a:lnTo>
                                <a:lnTo>
                                  <a:pt x="605" y="664"/>
                                </a:lnTo>
                                <a:lnTo>
                                  <a:pt x="571" y="678"/>
                                </a:lnTo>
                                <a:lnTo>
                                  <a:pt x="534" y="688"/>
                                </a:lnTo>
                                <a:lnTo>
                                  <a:pt x="497" y="696"/>
                                </a:lnTo>
                                <a:lnTo>
                                  <a:pt x="457" y="702"/>
                                </a:lnTo>
                                <a:lnTo>
                                  <a:pt x="557" y="702"/>
                                </a:lnTo>
                                <a:lnTo>
                                  <a:pt x="577" y="696"/>
                                </a:lnTo>
                                <a:lnTo>
                                  <a:pt x="613" y="682"/>
                                </a:lnTo>
                                <a:lnTo>
                                  <a:pt x="647" y="666"/>
                                </a:lnTo>
                                <a:lnTo>
                                  <a:pt x="679" y="646"/>
                                </a:lnTo>
                                <a:lnTo>
                                  <a:pt x="709" y="622"/>
                                </a:lnTo>
                                <a:lnTo>
                                  <a:pt x="737" y="598"/>
                                </a:lnTo>
                                <a:lnTo>
                                  <a:pt x="762" y="570"/>
                                </a:lnTo>
                                <a:lnTo>
                                  <a:pt x="783" y="540"/>
                                </a:lnTo>
                                <a:lnTo>
                                  <a:pt x="802" y="510"/>
                                </a:lnTo>
                                <a:lnTo>
                                  <a:pt x="817" y="476"/>
                                </a:lnTo>
                                <a:lnTo>
                                  <a:pt x="828" y="440"/>
                                </a:lnTo>
                                <a:lnTo>
                                  <a:pt x="835" y="404"/>
                                </a:lnTo>
                                <a:lnTo>
                                  <a:pt x="837" y="382"/>
                                </a:lnTo>
                                <a:lnTo>
                                  <a:pt x="838" y="364"/>
                                </a:lnTo>
                                <a:lnTo>
                                  <a:pt x="838" y="344"/>
                                </a:lnTo>
                                <a:lnTo>
                                  <a:pt x="836" y="326"/>
                                </a:lnTo>
                                <a:lnTo>
                                  <a:pt x="830" y="290"/>
                                </a:lnTo>
                                <a:lnTo>
                                  <a:pt x="819" y="254"/>
                                </a:lnTo>
                                <a:lnTo>
                                  <a:pt x="805" y="220"/>
                                </a:lnTo>
                                <a:lnTo>
                                  <a:pt x="787" y="188"/>
                                </a:lnTo>
                                <a:lnTo>
                                  <a:pt x="765" y="158"/>
                                </a:lnTo>
                                <a:lnTo>
                                  <a:pt x="741" y="130"/>
                                </a:lnTo>
                                <a:lnTo>
                                  <a:pt x="713" y="104"/>
                                </a:lnTo>
                                <a:lnTo>
                                  <a:pt x="684" y="82"/>
                                </a:lnTo>
                                <a:lnTo>
                                  <a:pt x="652" y="60"/>
                                </a:lnTo>
                                <a:lnTo>
                                  <a:pt x="617" y="42"/>
                                </a:lnTo>
                                <a:lnTo>
                                  <a:pt x="581" y="28"/>
                                </a:lnTo>
                                <a:lnTo>
                                  <a:pt x="556" y="20"/>
                                </a:lnTo>
                                <a:close/>
                                <a:moveTo>
                                  <a:pt x="420" y="40"/>
                                </a:moveTo>
                                <a:lnTo>
                                  <a:pt x="381" y="42"/>
                                </a:lnTo>
                                <a:lnTo>
                                  <a:pt x="344" y="46"/>
                                </a:lnTo>
                                <a:lnTo>
                                  <a:pt x="308" y="54"/>
                                </a:lnTo>
                                <a:lnTo>
                                  <a:pt x="273" y="64"/>
                                </a:lnTo>
                                <a:lnTo>
                                  <a:pt x="240" y="78"/>
                                </a:lnTo>
                                <a:lnTo>
                                  <a:pt x="209" y="94"/>
                                </a:lnTo>
                                <a:lnTo>
                                  <a:pt x="180" y="112"/>
                                </a:lnTo>
                                <a:lnTo>
                                  <a:pt x="153" y="132"/>
                                </a:lnTo>
                                <a:lnTo>
                                  <a:pt x="128" y="156"/>
                                </a:lnTo>
                                <a:lnTo>
                                  <a:pt x="106" y="180"/>
                                </a:lnTo>
                                <a:lnTo>
                                  <a:pt x="87" y="206"/>
                                </a:lnTo>
                                <a:lnTo>
                                  <a:pt x="71" y="234"/>
                                </a:lnTo>
                                <a:lnTo>
                                  <a:pt x="58" y="264"/>
                                </a:lnTo>
                                <a:lnTo>
                                  <a:pt x="48" y="296"/>
                                </a:lnTo>
                                <a:lnTo>
                                  <a:pt x="42" y="328"/>
                                </a:lnTo>
                                <a:lnTo>
                                  <a:pt x="41" y="344"/>
                                </a:lnTo>
                                <a:lnTo>
                                  <a:pt x="40" y="350"/>
                                </a:lnTo>
                                <a:lnTo>
                                  <a:pt x="40" y="364"/>
                                </a:lnTo>
                                <a:lnTo>
                                  <a:pt x="41" y="378"/>
                                </a:lnTo>
                                <a:lnTo>
                                  <a:pt x="42" y="394"/>
                                </a:lnTo>
                                <a:lnTo>
                                  <a:pt x="48" y="426"/>
                                </a:lnTo>
                                <a:lnTo>
                                  <a:pt x="57" y="458"/>
                                </a:lnTo>
                                <a:lnTo>
                                  <a:pt x="70" y="486"/>
                                </a:lnTo>
                                <a:lnTo>
                                  <a:pt x="86" y="516"/>
                                </a:lnTo>
                                <a:lnTo>
                                  <a:pt x="105" y="542"/>
                                </a:lnTo>
                                <a:lnTo>
                                  <a:pt x="127" y="566"/>
                                </a:lnTo>
                                <a:lnTo>
                                  <a:pt x="152" y="590"/>
                                </a:lnTo>
                                <a:lnTo>
                                  <a:pt x="179" y="610"/>
                                </a:lnTo>
                                <a:lnTo>
                                  <a:pt x="208" y="628"/>
                                </a:lnTo>
                                <a:lnTo>
                                  <a:pt x="239" y="644"/>
                                </a:lnTo>
                                <a:lnTo>
                                  <a:pt x="272" y="658"/>
                                </a:lnTo>
                                <a:lnTo>
                                  <a:pt x="306" y="668"/>
                                </a:lnTo>
                                <a:lnTo>
                                  <a:pt x="343" y="676"/>
                                </a:lnTo>
                                <a:lnTo>
                                  <a:pt x="380" y="682"/>
                                </a:lnTo>
                                <a:lnTo>
                                  <a:pt x="457" y="682"/>
                                </a:lnTo>
                                <a:lnTo>
                                  <a:pt x="530" y="670"/>
                                </a:lnTo>
                                <a:lnTo>
                                  <a:pt x="565" y="658"/>
                                </a:lnTo>
                                <a:lnTo>
                                  <a:pt x="598" y="646"/>
                                </a:lnTo>
                                <a:lnTo>
                                  <a:pt x="605" y="642"/>
                                </a:lnTo>
                                <a:lnTo>
                                  <a:pt x="385" y="642"/>
                                </a:lnTo>
                                <a:lnTo>
                                  <a:pt x="351" y="638"/>
                                </a:lnTo>
                                <a:lnTo>
                                  <a:pt x="318" y="630"/>
                                </a:lnTo>
                                <a:lnTo>
                                  <a:pt x="287" y="620"/>
                                </a:lnTo>
                                <a:lnTo>
                                  <a:pt x="257" y="608"/>
                                </a:lnTo>
                                <a:lnTo>
                                  <a:pt x="229" y="594"/>
                                </a:lnTo>
                                <a:lnTo>
                                  <a:pt x="203" y="578"/>
                                </a:lnTo>
                                <a:lnTo>
                                  <a:pt x="179" y="560"/>
                                </a:lnTo>
                                <a:lnTo>
                                  <a:pt x="157" y="540"/>
                                </a:lnTo>
                                <a:lnTo>
                                  <a:pt x="138" y="518"/>
                                </a:lnTo>
                                <a:lnTo>
                                  <a:pt x="121" y="496"/>
                                </a:lnTo>
                                <a:lnTo>
                                  <a:pt x="107" y="470"/>
                                </a:lnTo>
                                <a:lnTo>
                                  <a:pt x="95" y="446"/>
                                </a:lnTo>
                                <a:lnTo>
                                  <a:pt x="87" y="418"/>
                                </a:lnTo>
                                <a:lnTo>
                                  <a:pt x="82" y="390"/>
                                </a:lnTo>
                                <a:lnTo>
                                  <a:pt x="81" y="376"/>
                                </a:lnTo>
                                <a:lnTo>
                                  <a:pt x="80" y="364"/>
                                </a:lnTo>
                                <a:lnTo>
                                  <a:pt x="80" y="360"/>
                                </a:lnTo>
                                <a:lnTo>
                                  <a:pt x="80" y="348"/>
                                </a:lnTo>
                                <a:lnTo>
                                  <a:pt x="82" y="334"/>
                                </a:lnTo>
                                <a:lnTo>
                                  <a:pt x="87" y="306"/>
                                </a:lnTo>
                                <a:lnTo>
                                  <a:pt x="95" y="280"/>
                                </a:lnTo>
                                <a:lnTo>
                                  <a:pt x="106" y="254"/>
                                </a:lnTo>
                                <a:lnTo>
                                  <a:pt x="120" y="230"/>
                                </a:lnTo>
                                <a:lnTo>
                                  <a:pt x="136" y="206"/>
                                </a:lnTo>
                                <a:lnTo>
                                  <a:pt x="156" y="184"/>
                                </a:lnTo>
                                <a:lnTo>
                                  <a:pt x="177" y="164"/>
                                </a:lnTo>
                                <a:lnTo>
                                  <a:pt x="201" y="146"/>
                                </a:lnTo>
                                <a:lnTo>
                                  <a:pt x="227" y="130"/>
                                </a:lnTo>
                                <a:lnTo>
                                  <a:pt x="255" y="116"/>
                                </a:lnTo>
                                <a:lnTo>
                                  <a:pt x="285" y="102"/>
                                </a:lnTo>
                                <a:lnTo>
                                  <a:pt x="316" y="92"/>
                                </a:lnTo>
                                <a:lnTo>
                                  <a:pt x="349" y="86"/>
                                </a:lnTo>
                                <a:lnTo>
                                  <a:pt x="383" y="82"/>
                                </a:lnTo>
                                <a:lnTo>
                                  <a:pt x="418" y="80"/>
                                </a:lnTo>
                                <a:lnTo>
                                  <a:pt x="603" y="80"/>
                                </a:lnTo>
                                <a:lnTo>
                                  <a:pt x="599" y="78"/>
                                </a:lnTo>
                                <a:lnTo>
                                  <a:pt x="566" y="66"/>
                                </a:lnTo>
                                <a:lnTo>
                                  <a:pt x="532" y="54"/>
                                </a:lnTo>
                                <a:lnTo>
                                  <a:pt x="496" y="46"/>
                                </a:lnTo>
                                <a:lnTo>
                                  <a:pt x="458" y="42"/>
                                </a:lnTo>
                                <a:lnTo>
                                  <a:pt x="420" y="40"/>
                                </a:lnTo>
                                <a:close/>
                                <a:moveTo>
                                  <a:pt x="603" y="80"/>
                                </a:moveTo>
                                <a:lnTo>
                                  <a:pt x="418" y="80"/>
                                </a:lnTo>
                                <a:lnTo>
                                  <a:pt x="453" y="82"/>
                                </a:lnTo>
                                <a:lnTo>
                                  <a:pt x="487" y="86"/>
                                </a:lnTo>
                                <a:lnTo>
                                  <a:pt x="520" y="92"/>
                                </a:lnTo>
                                <a:lnTo>
                                  <a:pt x="551" y="102"/>
                                </a:lnTo>
                                <a:lnTo>
                                  <a:pt x="581" y="114"/>
                                </a:lnTo>
                                <a:lnTo>
                                  <a:pt x="609" y="128"/>
                                </a:lnTo>
                                <a:lnTo>
                                  <a:pt x="635" y="144"/>
                                </a:lnTo>
                                <a:lnTo>
                                  <a:pt x="659" y="162"/>
                                </a:lnTo>
                                <a:lnTo>
                                  <a:pt x="681" y="182"/>
                                </a:lnTo>
                                <a:lnTo>
                                  <a:pt x="700" y="204"/>
                                </a:lnTo>
                                <a:lnTo>
                                  <a:pt x="717" y="228"/>
                                </a:lnTo>
                                <a:lnTo>
                                  <a:pt x="731" y="252"/>
                                </a:lnTo>
                                <a:lnTo>
                                  <a:pt x="743" y="278"/>
                                </a:lnTo>
                                <a:lnTo>
                                  <a:pt x="751" y="304"/>
                                </a:lnTo>
                                <a:lnTo>
                                  <a:pt x="756" y="332"/>
                                </a:lnTo>
                                <a:lnTo>
                                  <a:pt x="758" y="346"/>
                                </a:lnTo>
                                <a:lnTo>
                                  <a:pt x="758" y="350"/>
                                </a:lnTo>
                                <a:lnTo>
                                  <a:pt x="758" y="364"/>
                                </a:lnTo>
                                <a:lnTo>
                                  <a:pt x="758" y="376"/>
                                </a:lnTo>
                                <a:lnTo>
                                  <a:pt x="757" y="388"/>
                                </a:lnTo>
                                <a:lnTo>
                                  <a:pt x="752" y="416"/>
                                </a:lnTo>
                                <a:lnTo>
                                  <a:pt x="743" y="444"/>
                                </a:lnTo>
                                <a:lnTo>
                                  <a:pt x="732" y="470"/>
                                </a:lnTo>
                                <a:lnTo>
                                  <a:pt x="718" y="494"/>
                                </a:lnTo>
                                <a:lnTo>
                                  <a:pt x="702" y="516"/>
                                </a:lnTo>
                                <a:lnTo>
                                  <a:pt x="683" y="538"/>
                                </a:lnTo>
                                <a:lnTo>
                                  <a:pt x="661" y="558"/>
                                </a:lnTo>
                                <a:lnTo>
                                  <a:pt x="637" y="578"/>
                                </a:lnTo>
                                <a:lnTo>
                                  <a:pt x="611" y="594"/>
                                </a:lnTo>
                                <a:lnTo>
                                  <a:pt x="583" y="608"/>
                                </a:lnTo>
                                <a:lnTo>
                                  <a:pt x="553" y="620"/>
                                </a:lnTo>
                                <a:lnTo>
                                  <a:pt x="522" y="630"/>
                                </a:lnTo>
                                <a:lnTo>
                                  <a:pt x="489" y="638"/>
                                </a:lnTo>
                                <a:lnTo>
                                  <a:pt x="455" y="642"/>
                                </a:lnTo>
                                <a:lnTo>
                                  <a:pt x="605" y="642"/>
                                </a:lnTo>
                                <a:lnTo>
                                  <a:pt x="629" y="630"/>
                                </a:lnTo>
                                <a:lnTo>
                                  <a:pt x="658" y="610"/>
                                </a:lnTo>
                                <a:lnTo>
                                  <a:pt x="685" y="590"/>
                                </a:lnTo>
                                <a:lnTo>
                                  <a:pt x="710" y="568"/>
                                </a:lnTo>
                                <a:lnTo>
                                  <a:pt x="732" y="544"/>
                                </a:lnTo>
                                <a:lnTo>
                                  <a:pt x="751" y="518"/>
                                </a:lnTo>
                                <a:lnTo>
                                  <a:pt x="767" y="490"/>
                                </a:lnTo>
                                <a:lnTo>
                                  <a:pt x="780" y="460"/>
                                </a:lnTo>
                                <a:lnTo>
                                  <a:pt x="790" y="428"/>
                                </a:lnTo>
                                <a:lnTo>
                                  <a:pt x="796" y="396"/>
                                </a:lnTo>
                                <a:lnTo>
                                  <a:pt x="797" y="378"/>
                                </a:lnTo>
                                <a:lnTo>
                                  <a:pt x="798" y="364"/>
                                </a:lnTo>
                                <a:lnTo>
                                  <a:pt x="798" y="352"/>
                                </a:lnTo>
                                <a:lnTo>
                                  <a:pt x="798" y="346"/>
                                </a:lnTo>
                                <a:lnTo>
                                  <a:pt x="796" y="330"/>
                                </a:lnTo>
                                <a:lnTo>
                                  <a:pt x="790" y="298"/>
                                </a:lnTo>
                                <a:lnTo>
                                  <a:pt x="781" y="266"/>
                                </a:lnTo>
                                <a:lnTo>
                                  <a:pt x="768" y="236"/>
                                </a:lnTo>
                                <a:lnTo>
                                  <a:pt x="752" y="208"/>
                                </a:lnTo>
                                <a:lnTo>
                                  <a:pt x="733" y="182"/>
                                </a:lnTo>
                                <a:lnTo>
                                  <a:pt x="711" y="156"/>
                                </a:lnTo>
                                <a:lnTo>
                                  <a:pt x="686" y="134"/>
                                </a:lnTo>
                                <a:lnTo>
                                  <a:pt x="659" y="112"/>
                                </a:lnTo>
                                <a:lnTo>
                                  <a:pt x="630" y="94"/>
                                </a:lnTo>
                                <a:lnTo>
                                  <a:pt x="603" y="80"/>
                                </a:lnTo>
                                <a:close/>
                                <a:moveTo>
                                  <a:pt x="417" y="100"/>
                                </a:moveTo>
                                <a:lnTo>
                                  <a:pt x="384" y="102"/>
                                </a:lnTo>
                                <a:lnTo>
                                  <a:pt x="352" y="106"/>
                                </a:lnTo>
                                <a:lnTo>
                                  <a:pt x="321" y="112"/>
                                </a:lnTo>
                                <a:lnTo>
                                  <a:pt x="291" y="122"/>
                                </a:lnTo>
                                <a:lnTo>
                                  <a:pt x="263" y="134"/>
                                </a:lnTo>
                                <a:lnTo>
                                  <a:pt x="236" y="148"/>
                                </a:lnTo>
                                <a:lnTo>
                                  <a:pt x="212" y="162"/>
                                </a:lnTo>
                                <a:lnTo>
                                  <a:pt x="190" y="180"/>
                                </a:lnTo>
                                <a:lnTo>
                                  <a:pt x="169" y="200"/>
                                </a:lnTo>
                                <a:lnTo>
                                  <a:pt x="151" y="220"/>
                                </a:lnTo>
                                <a:lnTo>
                                  <a:pt x="136" y="242"/>
                                </a:lnTo>
                                <a:lnTo>
                                  <a:pt x="123" y="264"/>
                                </a:lnTo>
                                <a:lnTo>
                                  <a:pt x="113" y="288"/>
                                </a:lnTo>
                                <a:lnTo>
                                  <a:pt x="106" y="312"/>
                                </a:lnTo>
                                <a:lnTo>
                                  <a:pt x="101" y="338"/>
                                </a:lnTo>
                                <a:lnTo>
                                  <a:pt x="101" y="348"/>
                                </a:lnTo>
                                <a:lnTo>
                                  <a:pt x="100" y="352"/>
                                </a:lnTo>
                                <a:lnTo>
                                  <a:pt x="100" y="360"/>
                                </a:lnTo>
                                <a:lnTo>
                                  <a:pt x="100" y="364"/>
                                </a:lnTo>
                                <a:lnTo>
                                  <a:pt x="101" y="376"/>
                                </a:lnTo>
                                <a:lnTo>
                                  <a:pt x="102" y="388"/>
                                </a:lnTo>
                                <a:lnTo>
                                  <a:pt x="107" y="416"/>
                                </a:lnTo>
                                <a:lnTo>
                                  <a:pt x="115" y="440"/>
                                </a:lnTo>
                                <a:lnTo>
                                  <a:pt x="125" y="462"/>
                                </a:lnTo>
                                <a:lnTo>
                                  <a:pt x="138" y="486"/>
                                </a:lnTo>
                                <a:lnTo>
                                  <a:pt x="154" y="506"/>
                                </a:lnTo>
                                <a:lnTo>
                                  <a:pt x="172" y="526"/>
                                </a:lnTo>
                                <a:lnTo>
                                  <a:pt x="192" y="546"/>
                                </a:lnTo>
                                <a:lnTo>
                                  <a:pt x="215" y="562"/>
                                </a:lnTo>
                                <a:lnTo>
                                  <a:pt x="240" y="578"/>
                                </a:lnTo>
                                <a:lnTo>
                                  <a:pt x="266" y="590"/>
                                </a:lnTo>
                                <a:lnTo>
                                  <a:pt x="294" y="602"/>
                                </a:lnTo>
                                <a:lnTo>
                                  <a:pt x="324" y="612"/>
                                </a:lnTo>
                                <a:lnTo>
                                  <a:pt x="355" y="618"/>
                                </a:lnTo>
                                <a:lnTo>
                                  <a:pt x="387" y="622"/>
                                </a:lnTo>
                                <a:lnTo>
                                  <a:pt x="454" y="622"/>
                                </a:lnTo>
                                <a:lnTo>
                                  <a:pt x="486" y="618"/>
                                </a:lnTo>
                                <a:lnTo>
                                  <a:pt x="518" y="610"/>
                                </a:lnTo>
                                <a:lnTo>
                                  <a:pt x="541" y="602"/>
                                </a:lnTo>
                                <a:lnTo>
                                  <a:pt x="390" y="602"/>
                                </a:lnTo>
                                <a:lnTo>
                                  <a:pt x="359" y="598"/>
                                </a:lnTo>
                                <a:lnTo>
                                  <a:pt x="330" y="592"/>
                                </a:lnTo>
                                <a:lnTo>
                                  <a:pt x="302" y="584"/>
                                </a:lnTo>
                                <a:lnTo>
                                  <a:pt x="275" y="572"/>
                                </a:lnTo>
                                <a:lnTo>
                                  <a:pt x="250" y="560"/>
                                </a:lnTo>
                                <a:lnTo>
                                  <a:pt x="227" y="546"/>
                                </a:lnTo>
                                <a:lnTo>
                                  <a:pt x="206" y="530"/>
                                </a:lnTo>
                                <a:lnTo>
                                  <a:pt x="187" y="514"/>
                                </a:lnTo>
                                <a:lnTo>
                                  <a:pt x="170" y="496"/>
                                </a:lnTo>
                                <a:lnTo>
                                  <a:pt x="155" y="476"/>
                                </a:lnTo>
                                <a:lnTo>
                                  <a:pt x="143" y="456"/>
                                </a:lnTo>
                                <a:lnTo>
                                  <a:pt x="134" y="434"/>
                                </a:lnTo>
                                <a:lnTo>
                                  <a:pt x="126" y="412"/>
                                </a:lnTo>
                                <a:lnTo>
                                  <a:pt x="122" y="388"/>
                                </a:lnTo>
                                <a:lnTo>
                                  <a:pt x="121" y="376"/>
                                </a:lnTo>
                                <a:lnTo>
                                  <a:pt x="120" y="364"/>
                                </a:lnTo>
                                <a:lnTo>
                                  <a:pt x="121" y="342"/>
                                </a:lnTo>
                                <a:lnTo>
                                  <a:pt x="125" y="318"/>
                                </a:lnTo>
                                <a:lnTo>
                                  <a:pt x="131" y="296"/>
                                </a:lnTo>
                                <a:lnTo>
                                  <a:pt x="140" y="274"/>
                                </a:lnTo>
                                <a:lnTo>
                                  <a:pt x="152" y="252"/>
                                </a:lnTo>
                                <a:lnTo>
                                  <a:pt x="166" y="232"/>
                                </a:lnTo>
                                <a:lnTo>
                                  <a:pt x="183" y="214"/>
                                </a:lnTo>
                                <a:lnTo>
                                  <a:pt x="202" y="196"/>
                                </a:lnTo>
                                <a:lnTo>
                                  <a:pt x="223" y="180"/>
                                </a:lnTo>
                                <a:lnTo>
                                  <a:pt x="246" y="166"/>
                                </a:lnTo>
                                <a:lnTo>
                                  <a:pt x="271" y="152"/>
                                </a:lnTo>
                                <a:lnTo>
                                  <a:pt x="297" y="140"/>
                                </a:lnTo>
                                <a:lnTo>
                                  <a:pt x="325" y="132"/>
                                </a:lnTo>
                                <a:lnTo>
                                  <a:pt x="355" y="126"/>
                                </a:lnTo>
                                <a:lnTo>
                                  <a:pt x="385" y="122"/>
                                </a:lnTo>
                                <a:lnTo>
                                  <a:pt x="417" y="120"/>
                                </a:lnTo>
                                <a:lnTo>
                                  <a:pt x="544" y="120"/>
                                </a:lnTo>
                                <a:lnTo>
                                  <a:pt x="514" y="112"/>
                                </a:lnTo>
                                <a:lnTo>
                                  <a:pt x="483" y="106"/>
                                </a:lnTo>
                                <a:lnTo>
                                  <a:pt x="451" y="102"/>
                                </a:lnTo>
                                <a:lnTo>
                                  <a:pt x="417" y="100"/>
                                </a:lnTo>
                                <a:close/>
                                <a:moveTo>
                                  <a:pt x="544" y="120"/>
                                </a:moveTo>
                                <a:lnTo>
                                  <a:pt x="448" y="120"/>
                                </a:lnTo>
                                <a:lnTo>
                                  <a:pt x="479" y="124"/>
                                </a:lnTo>
                                <a:lnTo>
                                  <a:pt x="508" y="130"/>
                                </a:lnTo>
                                <a:lnTo>
                                  <a:pt x="536" y="140"/>
                                </a:lnTo>
                                <a:lnTo>
                                  <a:pt x="563" y="150"/>
                                </a:lnTo>
                                <a:lnTo>
                                  <a:pt x="588" y="162"/>
                                </a:lnTo>
                                <a:lnTo>
                                  <a:pt x="611" y="176"/>
                                </a:lnTo>
                                <a:lnTo>
                                  <a:pt x="632" y="192"/>
                                </a:lnTo>
                                <a:lnTo>
                                  <a:pt x="651" y="210"/>
                                </a:lnTo>
                                <a:lnTo>
                                  <a:pt x="668" y="228"/>
                                </a:lnTo>
                                <a:lnTo>
                                  <a:pt x="683" y="248"/>
                                </a:lnTo>
                                <a:lnTo>
                                  <a:pt x="695" y="268"/>
                                </a:lnTo>
                                <a:lnTo>
                                  <a:pt x="704" y="290"/>
                                </a:lnTo>
                                <a:lnTo>
                                  <a:pt x="712" y="312"/>
                                </a:lnTo>
                                <a:lnTo>
                                  <a:pt x="716" y="336"/>
                                </a:lnTo>
                                <a:lnTo>
                                  <a:pt x="718" y="348"/>
                                </a:lnTo>
                                <a:lnTo>
                                  <a:pt x="718" y="372"/>
                                </a:lnTo>
                                <a:lnTo>
                                  <a:pt x="717" y="382"/>
                                </a:lnTo>
                                <a:lnTo>
                                  <a:pt x="713" y="404"/>
                                </a:lnTo>
                                <a:lnTo>
                                  <a:pt x="707" y="428"/>
                                </a:lnTo>
                                <a:lnTo>
                                  <a:pt x="698" y="450"/>
                                </a:lnTo>
                                <a:lnTo>
                                  <a:pt x="686" y="470"/>
                                </a:lnTo>
                                <a:lnTo>
                                  <a:pt x="672" y="490"/>
                                </a:lnTo>
                                <a:lnTo>
                                  <a:pt x="655" y="510"/>
                                </a:lnTo>
                                <a:lnTo>
                                  <a:pt x="637" y="528"/>
                                </a:lnTo>
                                <a:lnTo>
                                  <a:pt x="615" y="544"/>
                                </a:lnTo>
                                <a:lnTo>
                                  <a:pt x="592" y="558"/>
                                </a:lnTo>
                                <a:lnTo>
                                  <a:pt x="568" y="570"/>
                                </a:lnTo>
                                <a:lnTo>
                                  <a:pt x="541" y="582"/>
                                </a:lnTo>
                                <a:lnTo>
                                  <a:pt x="513" y="590"/>
                                </a:lnTo>
                                <a:lnTo>
                                  <a:pt x="484" y="598"/>
                                </a:lnTo>
                                <a:lnTo>
                                  <a:pt x="453" y="602"/>
                                </a:lnTo>
                                <a:lnTo>
                                  <a:pt x="541" y="602"/>
                                </a:lnTo>
                                <a:lnTo>
                                  <a:pt x="547" y="600"/>
                                </a:lnTo>
                                <a:lnTo>
                                  <a:pt x="575" y="590"/>
                                </a:lnTo>
                                <a:lnTo>
                                  <a:pt x="602" y="576"/>
                                </a:lnTo>
                                <a:lnTo>
                                  <a:pt x="626" y="560"/>
                                </a:lnTo>
                                <a:lnTo>
                                  <a:pt x="649" y="542"/>
                                </a:lnTo>
                                <a:lnTo>
                                  <a:pt x="669" y="524"/>
                                </a:lnTo>
                                <a:lnTo>
                                  <a:pt x="687" y="504"/>
                                </a:lnTo>
                                <a:lnTo>
                                  <a:pt x="702" y="482"/>
                                </a:lnTo>
                                <a:lnTo>
                                  <a:pt x="715" y="460"/>
                                </a:lnTo>
                                <a:lnTo>
                                  <a:pt x="725" y="436"/>
                                </a:lnTo>
                                <a:lnTo>
                                  <a:pt x="732" y="410"/>
                                </a:lnTo>
                                <a:lnTo>
                                  <a:pt x="737" y="386"/>
                                </a:lnTo>
                                <a:lnTo>
                                  <a:pt x="738" y="376"/>
                                </a:lnTo>
                                <a:lnTo>
                                  <a:pt x="738" y="372"/>
                                </a:lnTo>
                                <a:lnTo>
                                  <a:pt x="738" y="360"/>
                                </a:lnTo>
                                <a:lnTo>
                                  <a:pt x="738" y="348"/>
                                </a:lnTo>
                                <a:lnTo>
                                  <a:pt x="736" y="334"/>
                                </a:lnTo>
                                <a:lnTo>
                                  <a:pt x="731" y="308"/>
                                </a:lnTo>
                                <a:lnTo>
                                  <a:pt x="724" y="284"/>
                                </a:lnTo>
                                <a:lnTo>
                                  <a:pt x="713" y="260"/>
                                </a:lnTo>
                                <a:lnTo>
                                  <a:pt x="700" y="238"/>
                                </a:lnTo>
                                <a:lnTo>
                                  <a:pt x="684" y="216"/>
                                </a:lnTo>
                                <a:lnTo>
                                  <a:pt x="666" y="196"/>
                                </a:lnTo>
                                <a:lnTo>
                                  <a:pt x="646" y="178"/>
                                </a:lnTo>
                                <a:lnTo>
                                  <a:pt x="623" y="160"/>
                                </a:lnTo>
                                <a:lnTo>
                                  <a:pt x="598" y="146"/>
                                </a:lnTo>
                                <a:lnTo>
                                  <a:pt x="572" y="132"/>
                                </a:lnTo>
                                <a:lnTo>
                                  <a:pt x="544" y="1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" name="Freeform 174"/>
                        <wps:cNvSpPr>
                          <a:spLocks/>
                        </wps:cNvSpPr>
                        <wps:spPr bwMode="auto">
                          <a:xfrm>
                            <a:off x="4282" y="1918"/>
                            <a:ext cx="806" cy="676"/>
                          </a:xfrm>
                          <a:custGeom>
                            <a:avLst/>
                            <a:gdLst>
                              <a:gd name="T0" fmla="+- 0 4467 4282"/>
                              <a:gd name="T1" fmla="*/ T0 w 806"/>
                              <a:gd name="T2" fmla="+- 0 1972 1918"/>
                              <a:gd name="T3" fmla="*/ 1972 h 676"/>
                              <a:gd name="T4" fmla="+- 0 4303 4282"/>
                              <a:gd name="T5" fmla="*/ T4 w 806"/>
                              <a:gd name="T6" fmla="+- 0 2148 1918"/>
                              <a:gd name="T7" fmla="*/ 2148 h 676"/>
                              <a:gd name="T8" fmla="+- 0 4314 4282"/>
                              <a:gd name="T9" fmla="*/ T8 w 806"/>
                              <a:gd name="T10" fmla="+- 0 2390 1918"/>
                              <a:gd name="T11" fmla="*/ 2390 h 676"/>
                              <a:gd name="T12" fmla="+- 0 4495 4282"/>
                              <a:gd name="T13" fmla="*/ T12 w 806"/>
                              <a:gd name="T14" fmla="+- 0 2556 1918"/>
                              <a:gd name="T15" fmla="*/ 2556 h 676"/>
                              <a:gd name="T16" fmla="+- 0 4799 4282"/>
                              <a:gd name="T17" fmla="*/ T16 w 806"/>
                              <a:gd name="T18" fmla="+- 0 2582 1918"/>
                              <a:gd name="T19" fmla="*/ 2582 h 676"/>
                              <a:gd name="T20" fmla="+- 0 4472 4282"/>
                              <a:gd name="T21" fmla="*/ T20 w 806"/>
                              <a:gd name="T22" fmla="+- 0 2522 1918"/>
                              <a:gd name="T23" fmla="*/ 2522 h 676"/>
                              <a:gd name="T24" fmla="+- 0 4319 4282"/>
                              <a:gd name="T25" fmla="*/ T24 w 806"/>
                              <a:gd name="T26" fmla="+- 0 2352 1918"/>
                              <a:gd name="T27" fmla="*/ 2352 h 676"/>
                              <a:gd name="T28" fmla="+- 0 4321 4282"/>
                              <a:gd name="T29" fmla="*/ T28 w 806"/>
                              <a:gd name="T30" fmla="+- 0 2158 1918"/>
                              <a:gd name="T31" fmla="*/ 2158 h 676"/>
                              <a:gd name="T32" fmla="+- 0 4476 4282"/>
                              <a:gd name="T33" fmla="*/ T32 w 806"/>
                              <a:gd name="T34" fmla="+- 0 1990 1918"/>
                              <a:gd name="T35" fmla="*/ 1990 h 676"/>
                              <a:gd name="T36" fmla="+- 0 4822 4282"/>
                              <a:gd name="T37" fmla="*/ T36 w 806"/>
                              <a:gd name="T38" fmla="+- 0 1938 1918"/>
                              <a:gd name="T39" fmla="*/ 1938 h 676"/>
                              <a:gd name="T40" fmla="+- 0 4725 4282"/>
                              <a:gd name="T41" fmla="*/ T40 w 806"/>
                              <a:gd name="T42" fmla="+- 0 1940 1918"/>
                              <a:gd name="T43" fmla="*/ 1940 h 676"/>
                              <a:gd name="T44" fmla="+- 0 4954 4282"/>
                              <a:gd name="T45" fmla="*/ T44 w 806"/>
                              <a:gd name="T46" fmla="+- 0 2030 1918"/>
                              <a:gd name="T47" fmla="*/ 2030 h 676"/>
                              <a:gd name="T48" fmla="+- 0 5066 4282"/>
                              <a:gd name="T49" fmla="*/ T48 w 806"/>
                              <a:gd name="T50" fmla="+- 0 2226 1918"/>
                              <a:gd name="T51" fmla="*/ 2226 h 676"/>
                              <a:gd name="T52" fmla="+- 0 5019 4282"/>
                              <a:gd name="T53" fmla="*/ T52 w 806"/>
                              <a:gd name="T54" fmla="+- 0 2414 1918"/>
                              <a:gd name="T55" fmla="*/ 2414 h 676"/>
                              <a:gd name="T56" fmla="+- 0 4830 4282"/>
                              <a:gd name="T57" fmla="*/ T56 w 806"/>
                              <a:gd name="T58" fmla="+- 0 2552 1918"/>
                              <a:gd name="T59" fmla="*/ 2552 h 676"/>
                              <a:gd name="T60" fmla="+- 0 4934 4282"/>
                              <a:gd name="T61" fmla="*/ T60 w 806"/>
                              <a:gd name="T62" fmla="+- 0 2522 1918"/>
                              <a:gd name="T63" fmla="*/ 2522 h 676"/>
                              <a:gd name="T64" fmla="+- 0 5078 4282"/>
                              <a:gd name="T65" fmla="*/ T64 w 806"/>
                              <a:gd name="T66" fmla="+- 0 2330 1918"/>
                              <a:gd name="T67" fmla="*/ 2330 h 676"/>
                              <a:gd name="T68" fmla="+- 0 5038 4282"/>
                              <a:gd name="T69" fmla="*/ T68 w 806"/>
                              <a:gd name="T70" fmla="+- 0 2094 1918"/>
                              <a:gd name="T71" fmla="*/ 2094 h 676"/>
                              <a:gd name="T72" fmla="+- 0 4840 4282"/>
                              <a:gd name="T73" fmla="*/ T72 w 806"/>
                              <a:gd name="T74" fmla="+- 0 1944 1918"/>
                              <a:gd name="T75" fmla="*/ 1944 h 676"/>
                              <a:gd name="T76" fmla="+- 0 4514 4282"/>
                              <a:gd name="T77" fmla="*/ T76 w 806"/>
                              <a:gd name="T78" fmla="+- 0 1992 1918"/>
                              <a:gd name="T79" fmla="*/ 1992 h 676"/>
                              <a:gd name="T80" fmla="+- 0 4352 4282"/>
                              <a:gd name="T81" fmla="*/ T80 w 806"/>
                              <a:gd name="T82" fmla="+- 0 2138 1918"/>
                              <a:gd name="T83" fmla="*/ 2138 h 676"/>
                              <a:gd name="T84" fmla="+- 0 4329 4282"/>
                              <a:gd name="T85" fmla="*/ T84 w 806"/>
                              <a:gd name="T86" fmla="+- 0 2316 1918"/>
                              <a:gd name="T87" fmla="*/ 2316 h 676"/>
                              <a:gd name="T88" fmla="+- 0 4455 4282"/>
                              <a:gd name="T89" fmla="*/ T88 w 806"/>
                              <a:gd name="T90" fmla="+- 0 2488 1918"/>
                              <a:gd name="T91" fmla="*/ 2488 h 676"/>
                              <a:gd name="T92" fmla="+- 0 4757 4282"/>
                              <a:gd name="T93" fmla="*/ T92 w 806"/>
                              <a:gd name="T94" fmla="+- 0 2550 1918"/>
                              <a:gd name="T95" fmla="*/ 2550 h 676"/>
                              <a:gd name="T96" fmla="+- 0 4589 4282"/>
                              <a:gd name="T97" fmla="*/ T96 w 806"/>
                              <a:gd name="T98" fmla="+- 0 2504 1918"/>
                              <a:gd name="T99" fmla="*/ 2504 h 676"/>
                              <a:gd name="T100" fmla="+- 0 4417 4282"/>
                              <a:gd name="T101" fmla="*/ T100 w 806"/>
                              <a:gd name="T102" fmla="+- 0 2400 1918"/>
                              <a:gd name="T103" fmla="*/ 2400 h 676"/>
                              <a:gd name="T104" fmla="+- 0 4362 4282"/>
                              <a:gd name="T105" fmla="*/ T104 w 806"/>
                              <a:gd name="T106" fmla="+- 0 2254 1918"/>
                              <a:gd name="T107" fmla="*/ 2254 h 676"/>
                              <a:gd name="T108" fmla="+- 0 4434 4282"/>
                              <a:gd name="T109" fmla="*/ T108 w 806"/>
                              <a:gd name="T110" fmla="+- 0 2094 1918"/>
                              <a:gd name="T111" fmla="*/ 2094 h 676"/>
                              <a:gd name="T112" fmla="+- 0 4618 4282"/>
                              <a:gd name="T113" fmla="*/ T112 w 806"/>
                              <a:gd name="T114" fmla="+- 0 2004 1918"/>
                              <a:gd name="T115" fmla="*/ 2004 h 676"/>
                              <a:gd name="T116" fmla="+- 0 4758 4282"/>
                              <a:gd name="T117" fmla="*/ T116 w 806"/>
                              <a:gd name="T118" fmla="+- 0 1964 1918"/>
                              <a:gd name="T119" fmla="*/ 1964 h 676"/>
                              <a:gd name="T120" fmla="+- 0 4781 4282"/>
                              <a:gd name="T121" fmla="*/ T120 w 806"/>
                              <a:gd name="T122" fmla="+- 0 2010 1918"/>
                              <a:gd name="T123" fmla="*/ 2010 h 676"/>
                              <a:gd name="T124" fmla="+- 0 4953 4282"/>
                              <a:gd name="T125" fmla="*/ T124 w 806"/>
                              <a:gd name="T126" fmla="+- 0 2112 1918"/>
                              <a:gd name="T127" fmla="*/ 2112 h 676"/>
                              <a:gd name="T128" fmla="+- 0 5008 4282"/>
                              <a:gd name="T129" fmla="*/ T128 w 806"/>
                              <a:gd name="T130" fmla="+- 0 2258 1918"/>
                              <a:gd name="T131" fmla="*/ 2258 h 676"/>
                              <a:gd name="T132" fmla="+- 0 4936 4282"/>
                              <a:gd name="T133" fmla="*/ T132 w 806"/>
                              <a:gd name="T134" fmla="+- 0 2418 1918"/>
                              <a:gd name="T135" fmla="*/ 2418 h 676"/>
                              <a:gd name="T136" fmla="+- 0 4752 4282"/>
                              <a:gd name="T137" fmla="*/ T136 w 806"/>
                              <a:gd name="T138" fmla="+- 0 2510 1918"/>
                              <a:gd name="T139" fmla="*/ 2510 h 676"/>
                              <a:gd name="T140" fmla="+- 0 4984 4282"/>
                              <a:gd name="T141" fmla="*/ T140 w 806"/>
                              <a:gd name="T142" fmla="+- 0 2426 1918"/>
                              <a:gd name="T143" fmla="*/ 2426 h 676"/>
                              <a:gd name="T144" fmla="+- 0 5048 4282"/>
                              <a:gd name="T145" fmla="*/ T144 w 806"/>
                              <a:gd name="T146" fmla="+- 0 2252 1918"/>
                              <a:gd name="T147" fmla="*/ 2252 h 676"/>
                              <a:gd name="T148" fmla="+- 0 4964 4282"/>
                              <a:gd name="T149" fmla="*/ T148 w 806"/>
                              <a:gd name="T150" fmla="+- 0 2066 1918"/>
                              <a:gd name="T151" fmla="*/ 2066 h 676"/>
                              <a:gd name="T152" fmla="+- 0 4621 4282"/>
                              <a:gd name="T153" fmla="*/ T152 w 806"/>
                              <a:gd name="T154" fmla="+- 0 2024 1918"/>
                              <a:gd name="T155" fmla="*/ 2024 h 676"/>
                              <a:gd name="T156" fmla="+- 0 4447 4282"/>
                              <a:gd name="T157" fmla="*/ T156 w 806"/>
                              <a:gd name="T158" fmla="+- 0 2110 1918"/>
                              <a:gd name="T159" fmla="*/ 2110 h 676"/>
                              <a:gd name="T160" fmla="+- 0 4382 4282"/>
                              <a:gd name="T161" fmla="*/ T160 w 806"/>
                              <a:gd name="T162" fmla="+- 0 2252 1918"/>
                              <a:gd name="T163" fmla="*/ 2252 h 676"/>
                              <a:gd name="T164" fmla="+- 0 4433 4282"/>
                              <a:gd name="T165" fmla="*/ T164 w 806"/>
                              <a:gd name="T166" fmla="+- 0 2388 1918"/>
                              <a:gd name="T167" fmla="*/ 2388 h 676"/>
                              <a:gd name="T168" fmla="+- 0 4595 4282"/>
                              <a:gd name="T169" fmla="*/ T168 w 806"/>
                              <a:gd name="T170" fmla="+- 0 2484 1918"/>
                              <a:gd name="T171" fmla="*/ 2484 h 676"/>
                              <a:gd name="T172" fmla="+- 0 4688 4282"/>
                              <a:gd name="T173" fmla="*/ T172 w 806"/>
                              <a:gd name="T174" fmla="+- 0 2476 1918"/>
                              <a:gd name="T175" fmla="*/ 2476 h 676"/>
                              <a:gd name="T176" fmla="+- 0 4465 4282"/>
                              <a:gd name="T177" fmla="*/ T176 w 806"/>
                              <a:gd name="T178" fmla="+- 0 2394 1918"/>
                              <a:gd name="T179" fmla="*/ 2394 h 676"/>
                              <a:gd name="T180" fmla="+- 0 4402 4282"/>
                              <a:gd name="T181" fmla="*/ T180 w 806"/>
                              <a:gd name="T182" fmla="+- 0 2260 1918"/>
                              <a:gd name="T183" fmla="*/ 2260 h 676"/>
                              <a:gd name="T184" fmla="+- 0 4460 4282"/>
                              <a:gd name="T185" fmla="*/ T184 w 806"/>
                              <a:gd name="T186" fmla="+- 0 2124 1918"/>
                              <a:gd name="T187" fmla="*/ 2124 h 676"/>
                              <a:gd name="T188" fmla="+- 0 4623 4282"/>
                              <a:gd name="T189" fmla="*/ T188 w 806"/>
                              <a:gd name="T190" fmla="+- 0 2044 1918"/>
                              <a:gd name="T191" fmla="*/ 2044 h 676"/>
                              <a:gd name="T192" fmla="+- 0 4804 4282"/>
                              <a:gd name="T193" fmla="*/ T192 w 806"/>
                              <a:gd name="T194" fmla="+- 0 2038 1918"/>
                              <a:gd name="T195" fmla="*/ 2038 h 676"/>
                              <a:gd name="T196" fmla="+- 0 4868 4282"/>
                              <a:gd name="T197" fmla="*/ T196 w 806"/>
                              <a:gd name="T198" fmla="+- 0 2090 1918"/>
                              <a:gd name="T199" fmla="*/ 2090 h 676"/>
                              <a:gd name="T200" fmla="+- 0 4962 4282"/>
                              <a:gd name="T201" fmla="*/ T200 w 806"/>
                              <a:gd name="T202" fmla="+- 0 2212 1918"/>
                              <a:gd name="T203" fmla="*/ 2212 h 676"/>
                              <a:gd name="T204" fmla="+- 0 4938 4282"/>
                              <a:gd name="T205" fmla="*/ T204 w 806"/>
                              <a:gd name="T206" fmla="+- 0 2354 1918"/>
                              <a:gd name="T207" fmla="*/ 2354 h 676"/>
                              <a:gd name="T208" fmla="+- 0 4801 4282"/>
                              <a:gd name="T209" fmla="*/ T208 w 806"/>
                              <a:gd name="T210" fmla="+- 0 2456 1918"/>
                              <a:gd name="T211" fmla="*/ 2456 h 676"/>
                              <a:gd name="T212" fmla="+- 0 4834 4282"/>
                              <a:gd name="T213" fmla="*/ T212 w 806"/>
                              <a:gd name="T214" fmla="+- 0 2464 1918"/>
                              <a:gd name="T215" fmla="*/ 2464 h 676"/>
                              <a:gd name="T216" fmla="+- 0 4967 4282"/>
                              <a:gd name="T217" fmla="*/ T216 w 806"/>
                              <a:gd name="T218" fmla="+- 0 2344 1918"/>
                              <a:gd name="T219" fmla="*/ 2344 h 676"/>
                              <a:gd name="T220" fmla="+- 0 4982 4282"/>
                              <a:gd name="T221" fmla="*/ T220 w 806"/>
                              <a:gd name="T222" fmla="+- 0 2208 1918"/>
                              <a:gd name="T223" fmla="*/ 2208 h 676"/>
                              <a:gd name="T224" fmla="+- 0 4879 4282"/>
                              <a:gd name="T225" fmla="*/ T224 w 806"/>
                              <a:gd name="T226" fmla="+- 0 2074 1918"/>
                              <a:gd name="T227" fmla="*/ 2074 h 6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806" h="676">
                                <a:moveTo>
                                  <a:pt x="406" y="0"/>
                                </a:moveTo>
                                <a:lnTo>
                                  <a:pt x="365" y="2"/>
                                </a:lnTo>
                                <a:lnTo>
                                  <a:pt x="327" y="6"/>
                                </a:lnTo>
                                <a:lnTo>
                                  <a:pt x="289" y="14"/>
                                </a:lnTo>
                                <a:lnTo>
                                  <a:pt x="252" y="24"/>
                                </a:lnTo>
                                <a:lnTo>
                                  <a:pt x="218" y="38"/>
                                </a:lnTo>
                                <a:lnTo>
                                  <a:pt x="185" y="54"/>
                                </a:lnTo>
                                <a:lnTo>
                                  <a:pt x="154" y="72"/>
                                </a:lnTo>
                                <a:lnTo>
                                  <a:pt x="125" y="94"/>
                                </a:lnTo>
                                <a:lnTo>
                                  <a:pt x="99" y="116"/>
                                </a:lnTo>
                                <a:lnTo>
                                  <a:pt x="74" y="142"/>
                                </a:lnTo>
                                <a:lnTo>
                                  <a:pt x="53" y="170"/>
                                </a:lnTo>
                                <a:lnTo>
                                  <a:pt x="35" y="200"/>
                                </a:lnTo>
                                <a:lnTo>
                                  <a:pt x="21" y="230"/>
                                </a:lnTo>
                                <a:lnTo>
                                  <a:pt x="10" y="264"/>
                                </a:lnTo>
                                <a:lnTo>
                                  <a:pt x="3" y="298"/>
                                </a:lnTo>
                                <a:lnTo>
                                  <a:pt x="0" y="334"/>
                                </a:lnTo>
                                <a:lnTo>
                                  <a:pt x="2" y="370"/>
                                </a:lnTo>
                                <a:lnTo>
                                  <a:pt x="8" y="406"/>
                                </a:lnTo>
                                <a:lnTo>
                                  <a:pt x="18" y="440"/>
                                </a:lnTo>
                                <a:lnTo>
                                  <a:pt x="32" y="472"/>
                                </a:lnTo>
                                <a:lnTo>
                                  <a:pt x="50" y="502"/>
                                </a:lnTo>
                                <a:lnTo>
                                  <a:pt x="71" y="530"/>
                                </a:lnTo>
                                <a:lnTo>
                                  <a:pt x="94" y="556"/>
                                </a:lnTo>
                                <a:lnTo>
                                  <a:pt x="121" y="580"/>
                                </a:lnTo>
                                <a:lnTo>
                                  <a:pt x="149" y="602"/>
                                </a:lnTo>
                                <a:lnTo>
                                  <a:pt x="180" y="620"/>
                                </a:lnTo>
                                <a:lnTo>
                                  <a:pt x="213" y="638"/>
                                </a:lnTo>
                                <a:lnTo>
                                  <a:pt x="248" y="650"/>
                                </a:lnTo>
                                <a:lnTo>
                                  <a:pt x="284" y="662"/>
                                </a:lnTo>
                                <a:lnTo>
                                  <a:pt x="322" y="670"/>
                                </a:lnTo>
                                <a:lnTo>
                                  <a:pt x="361" y="674"/>
                                </a:lnTo>
                                <a:lnTo>
                                  <a:pt x="401" y="676"/>
                                </a:lnTo>
                                <a:lnTo>
                                  <a:pt x="441" y="676"/>
                                </a:lnTo>
                                <a:lnTo>
                                  <a:pt x="517" y="664"/>
                                </a:lnTo>
                                <a:lnTo>
                                  <a:pt x="542" y="656"/>
                                </a:lnTo>
                                <a:lnTo>
                                  <a:pt x="363" y="656"/>
                                </a:lnTo>
                                <a:lnTo>
                                  <a:pt x="326" y="650"/>
                                </a:lnTo>
                                <a:lnTo>
                                  <a:pt x="290" y="642"/>
                                </a:lnTo>
                                <a:lnTo>
                                  <a:pt x="255" y="632"/>
                                </a:lnTo>
                                <a:lnTo>
                                  <a:pt x="222" y="620"/>
                                </a:lnTo>
                                <a:lnTo>
                                  <a:pt x="190" y="604"/>
                                </a:lnTo>
                                <a:lnTo>
                                  <a:pt x="161" y="586"/>
                                </a:lnTo>
                                <a:lnTo>
                                  <a:pt x="134" y="566"/>
                                </a:lnTo>
                                <a:lnTo>
                                  <a:pt x="109" y="542"/>
                                </a:lnTo>
                                <a:lnTo>
                                  <a:pt x="87" y="518"/>
                                </a:lnTo>
                                <a:lnTo>
                                  <a:pt x="67" y="492"/>
                                </a:lnTo>
                                <a:lnTo>
                                  <a:pt x="51" y="464"/>
                                </a:lnTo>
                                <a:lnTo>
                                  <a:pt x="37" y="434"/>
                                </a:lnTo>
                                <a:lnTo>
                                  <a:pt x="28" y="402"/>
                                </a:lnTo>
                                <a:lnTo>
                                  <a:pt x="22" y="370"/>
                                </a:lnTo>
                                <a:lnTo>
                                  <a:pt x="20" y="338"/>
                                </a:lnTo>
                                <a:lnTo>
                                  <a:pt x="20" y="334"/>
                                </a:lnTo>
                                <a:lnTo>
                                  <a:pt x="23" y="302"/>
                                </a:lnTo>
                                <a:lnTo>
                                  <a:pt x="29" y="270"/>
                                </a:lnTo>
                                <a:lnTo>
                                  <a:pt x="39" y="240"/>
                                </a:lnTo>
                                <a:lnTo>
                                  <a:pt x="53" y="210"/>
                                </a:lnTo>
                                <a:lnTo>
                                  <a:pt x="69" y="182"/>
                                </a:lnTo>
                                <a:lnTo>
                                  <a:pt x="89" y="156"/>
                                </a:lnTo>
                                <a:lnTo>
                                  <a:pt x="112" y="132"/>
                                </a:lnTo>
                                <a:lnTo>
                                  <a:pt x="137" y="110"/>
                                </a:lnTo>
                                <a:lnTo>
                                  <a:pt x="164" y="90"/>
                                </a:lnTo>
                                <a:lnTo>
                                  <a:pt x="194" y="72"/>
                                </a:lnTo>
                                <a:lnTo>
                                  <a:pt x="225" y="56"/>
                                </a:lnTo>
                                <a:lnTo>
                                  <a:pt x="258" y="44"/>
                                </a:lnTo>
                                <a:lnTo>
                                  <a:pt x="293" y="34"/>
                                </a:lnTo>
                                <a:lnTo>
                                  <a:pt x="329" y="26"/>
                                </a:lnTo>
                                <a:lnTo>
                                  <a:pt x="366" y="22"/>
                                </a:lnTo>
                                <a:lnTo>
                                  <a:pt x="405" y="20"/>
                                </a:lnTo>
                                <a:lnTo>
                                  <a:pt x="540" y="20"/>
                                </a:lnTo>
                                <a:lnTo>
                                  <a:pt x="522" y="14"/>
                                </a:lnTo>
                                <a:lnTo>
                                  <a:pt x="484" y="6"/>
                                </a:lnTo>
                                <a:lnTo>
                                  <a:pt x="446" y="2"/>
                                </a:lnTo>
                                <a:lnTo>
                                  <a:pt x="406" y="0"/>
                                </a:lnTo>
                                <a:close/>
                                <a:moveTo>
                                  <a:pt x="540" y="20"/>
                                </a:moveTo>
                                <a:lnTo>
                                  <a:pt x="405" y="20"/>
                                </a:lnTo>
                                <a:lnTo>
                                  <a:pt x="443" y="22"/>
                                </a:lnTo>
                                <a:lnTo>
                                  <a:pt x="480" y="26"/>
                                </a:lnTo>
                                <a:lnTo>
                                  <a:pt x="517" y="34"/>
                                </a:lnTo>
                                <a:lnTo>
                                  <a:pt x="551" y="44"/>
                                </a:lnTo>
                                <a:lnTo>
                                  <a:pt x="584" y="58"/>
                                </a:lnTo>
                                <a:lnTo>
                                  <a:pt x="616" y="74"/>
                                </a:lnTo>
                                <a:lnTo>
                                  <a:pt x="645" y="92"/>
                                </a:lnTo>
                                <a:lnTo>
                                  <a:pt x="672" y="112"/>
                                </a:lnTo>
                                <a:lnTo>
                                  <a:pt x="697" y="134"/>
                                </a:lnTo>
                                <a:lnTo>
                                  <a:pt x="720" y="158"/>
                                </a:lnTo>
                                <a:lnTo>
                                  <a:pt x="739" y="186"/>
                                </a:lnTo>
                                <a:lnTo>
                                  <a:pt x="755" y="214"/>
                                </a:lnTo>
                                <a:lnTo>
                                  <a:pt x="769" y="244"/>
                                </a:lnTo>
                                <a:lnTo>
                                  <a:pt x="778" y="276"/>
                                </a:lnTo>
                                <a:lnTo>
                                  <a:pt x="784" y="308"/>
                                </a:lnTo>
                                <a:lnTo>
                                  <a:pt x="786" y="334"/>
                                </a:lnTo>
                                <a:lnTo>
                                  <a:pt x="786" y="342"/>
                                </a:lnTo>
                                <a:lnTo>
                                  <a:pt x="784" y="374"/>
                                </a:lnTo>
                                <a:lnTo>
                                  <a:pt x="777" y="406"/>
                                </a:lnTo>
                                <a:lnTo>
                                  <a:pt x="767" y="438"/>
                                </a:lnTo>
                                <a:lnTo>
                                  <a:pt x="753" y="468"/>
                                </a:lnTo>
                                <a:lnTo>
                                  <a:pt x="737" y="496"/>
                                </a:lnTo>
                                <a:lnTo>
                                  <a:pt x="717" y="522"/>
                                </a:lnTo>
                                <a:lnTo>
                                  <a:pt x="694" y="546"/>
                                </a:lnTo>
                                <a:lnTo>
                                  <a:pt x="669" y="568"/>
                                </a:lnTo>
                                <a:lnTo>
                                  <a:pt x="642" y="588"/>
                                </a:lnTo>
                                <a:lnTo>
                                  <a:pt x="613" y="606"/>
                                </a:lnTo>
                                <a:lnTo>
                                  <a:pt x="581" y="620"/>
                                </a:lnTo>
                                <a:lnTo>
                                  <a:pt x="548" y="634"/>
                                </a:lnTo>
                                <a:lnTo>
                                  <a:pt x="513" y="644"/>
                                </a:lnTo>
                                <a:lnTo>
                                  <a:pt x="440" y="656"/>
                                </a:lnTo>
                                <a:lnTo>
                                  <a:pt x="542" y="656"/>
                                </a:lnTo>
                                <a:lnTo>
                                  <a:pt x="554" y="652"/>
                                </a:lnTo>
                                <a:lnTo>
                                  <a:pt x="588" y="640"/>
                                </a:lnTo>
                                <a:lnTo>
                                  <a:pt x="621" y="624"/>
                                </a:lnTo>
                                <a:lnTo>
                                  <a:pt x="652" y="604"/>
                                </a:lnTo>
                                <a:lnTo>
                                  <a:pt x="681" y="584"/>
                                </a:lnTo>
                                <a:lnTo>
                                  <a:pt x="708" y="560"/>
                                </a:lnTo>
                                <a:lnTo>
                                  <a:pt x="732" y="534"/>
                                </a:lnTo>
                                <a:lnTo>
                                  <a:pt x="753" y="506"/>
                                </a:lnTo>
                                <a:lnTo>
                                  <a:pt x="771" y="478"/>
                                </a:lnTo>
                                <a:lnTo>
                                  <a:pt x="785" y="446"/>
                                </a:lnTo>
                                <a:lnTo>
                                  <a:pt x="796" y="412"/>
                                </a:lnTo>
                                <a:lnTo>
                                  <a:pt x="803" y="378"/>
                                </a:lnTo>
                                <a:lnTo>
                                  <a:pt x="806" y="342"/>
                                </a:lnTo>
                                <a:lnTo>
                                  <a:pt x="804" y="306"/>
                                </a:lnTo>
                                <a:lnTo>
                                  <a:pt x="798" y="272"/>
                                </a:lnTo>
                                <a:lnTo>
                                  <a:pt x="788" y="238"/>
                                </a:lnTo>
                                <a:lnTo>
                                  <a:pt x="774" y="206"/>
                                </a:lnTo>
                                <a:lnTo>
                                  <a:pt x="756" y="176"/>
                                </a:lnTo>
                                <a:lnTo>
                                  <a:pt x="736" y="146"/>
                                </a:lnTo>
                                <a:lnTo>
                                  <a:pt x="712" y="120"/>
                                </a:lnTo>
                                <a:lnTo>
                                  <a:pt x="686" y="96"/>
                                </a:lnTo>
                                <a:lnTo>
                                  <a:pt x="657" y="76"/>
                                </a:lnTo>
                                <a:lnTo>
                                  <a:pt x="626" y="56"/>
                                </a:lnTo>
                                <a:lnTo>
                                  <a:pt x="593" y="40"/>
                                </a:lnTo>
                                <a:lnTo>
                                  <a:pt x="558" y="26"/>
                                </a:lnTo>
                                <a:lnTo>
                                  <a:pt x="540" y="20"/>
                                </a:lnTo>
                                <a:close/>
                                <a:moveTo>
                                  <a:pt x="404" y="40"/>
                                </a:moveTo>
                                <a:lnTo>
                                  <a:pt x="367" y="42"/>
                                </a:lnTo>
                                <a:lnTo>
                                  <a:pt x="332" y="46"/>
                                </a:lnTo>
                                <a:lnTo>
                                  <a:pt x="297" y="52"/>
                                </a:lnTo>
                                <a:lnTo>
                                  <a:pt x="264" y="62"/>
                                </a:lnTo>
                                <a:lnTo>
                                  <a:pt x="232" y="74"/>
                                </a:lnTo>
                                <a:lnTo>
                                  <a:pt x="202" y="90"/>
                                </a:lnTo>
                                <a:lnTo>
                                  <a:pt x="174" y="106"/>
                                </a:lnTo>
                                <a:lnTo>
                                  <a:pt x="149" y="126"/>
                                </a:lnTo>
                                <a:lnTo>
                                  <a:pt x="125" y="146"/>
                                </a:lnTo>
                                <a:lnTo>
                                  <a:pt x="104" y="170"/>
                                </a:lnTo>
                                <a:lnTo>
                                  <a:pt x="85" y="194"/>
                                </a:lnTo>
                                <a:lnTo>
                                  <a:pt x="70" y="220"/>
                                </a:lnTo>
                                <a:lnTo>
                                  <a:pt x="57" y="248"/>
                                </a:lnTo>
                                <a:lnTo>
                                  <a:pt x="48" y="276"/>
                                </a:lnTo>
                                <a:lnTo>
                                  <a:pt x="42" y="306"/>
                                </a:lnTo>
                                <a:lnTo>
                                  <a:pt x="40" y="334"/>
                                </a:lnTo>
                                <a:lnTo>
                                  <a:pt x="40" y="340"/>
                                </a:lnTo>
                                <a:lnTo>
                                  <a:pt x="42" y="368"/>
                                </a:lnTo>
                                <a:lnTo>
                                  <a:pt x="47" y="398"/>
                                </a:lnTo>
                                <a:lnTo>
                                  <a:pt x="56" y="428"/>
                                </a:lnTo>
                                <a:lnTo>
                                  <a:pt x="69" y="456"/>
                                </a:lnTo>
                                <a:lnTo>
                                  <a:pt x="84" y="482"/>
                                </a:lnTo>
                                <a:lnTo>
                                  <a:pt x="103" y="506"/>
                                </a:lnTo>
                                <a:lnTo>
                                  <a:pt x="124" y="530"/>
                                </a:lnTo>
                                <a:lnTo>
                                  <a:pt x="147" y="550"/>
                                </a:lnTo>
                                <a:lnTo>
                                  <a:pt x="173" y="570"/>
                                </a:lnTo>
                                <a:lnTo>
                                  <a:pt x="201" y="586"/>
                                </a:lnTo>
                                <a:lnTo>
                                  <a:pt x="231" y="602"/>
                                </a:lnTo>
                                <a:lnTo>
                                  <a:pt x="262" y="614"/>
                                </a:lnTo>
                                <a:lnTo>
                                  <a:pt x="295" y="624"/>
                                </a:lnTo>
                                <a:lnTo>
                                  <a:pt x="366" y="636"/>
                                </a:lnTo>
                                <a:lnTo>
                                  <a:pt x="439" y="636"/>
                                </a:lnTo>
                                <a:lnTo>
                                  <a:pt x="475" y="632"/>
                                </a:lnTo>
                                <a:lnTo>
                                  <a:pt x="509" y="624"/>
                                </a:lnTo>
                                <a:lnTo>
                                  <a:pt x="542" y="614"/>
                                </a:lnTo>
                                <a:lnTo>
                                  <a:pt x="574" y="602"/>
                                </a:lnTo>
                                <a:lnTo>
                                  <a:pt x="587" y="596"/>
                                </a:lnTo>
                                <a:lnTo>
                                  <a:pt x="370" y="596"/>
                                </a:lnTo>
                                <a:lnTo>
                                  <a:pt x="338" y="592"/>
                                </a:lnTo>
                                <a:lnTo>
                                  <a:pt x="307" y="586"/>
                                </a:lnTo>
                                <a:lnTo>
                                  <a:pt x="277" y="576"/>
                                </a:lnTo>
                                <a:lnTo>
                                  <a:pt x="248" y="566"/>
                                </a:lnTo>
                                <a:lnTo>
                                  <a:pt x="222" y="552"/>
                                </a:lnTo>
                                <a:lnTo>
                                  <a:pt x="197" y="538"/>
                                </a:lnTo>
                                <a:lnTo>
                                  <a:pt x="174" y="520"/>
                                </a:lnTo>
                                <a:lnTo>
                                  <a:pt x="153" y="502"/>
                                </a:lnTo>
                                <a:lnTo>
                                  <a:pt x="135" y="482"/>
                                </a:lnTo>
                                <a:lnTo>
                                  <a:pt x="119" y="460"/>
                                </a:lnTo>
                                <a:lnTo>
                                  <a:pt x="105" y="438"/>
                                </a:lnTo>
                                <a:lnTo>
                                  <a:pt x="95" y="416"/>
                                </a:lnTo>
                                <a:lnTo>
                                  <a:pt x="87" y="390"/>
                                </a:lnTo>
                                <a:lnTo>
                                  <a:pt x="82" y="366"/>
                                </a:lnTo>
                                <a:lnTo>
                                  <a:pt x="80" y="342"/>
                                </a:lnTo>
                                <a:lnTo>
                                  <a:pt x="80" y="336"/>
                                </a:lnTo>
                                <a:lnTo>
                                  <a:pt x="82" y="314"/>
                                </a:lnTo>
                                <a:lnTo>
                                  <a:pt x="86" y="288"/>
                                </a:lnTo>
                                <a:lnTo>
                                  <a:pt x="94" y="264"/>
                                </a:lnTo>
                                <a:lnTo>
                                  <a:pt x="104" y="240"/>
                                </a:lnTo>
                                <a:lnTo>
                                  <a:pt x="117" y="218"/>
                                </a:lnTo>
                                <a:lnTo>
                                  <a:pt x="133" y="196"/>
                                </a:lnTo>
                                <a:lnTo>
                                  <a:pt x="152" y="176"/>
                                </a:lnTo>
                                <a:lnTo>
                                  <a:pt x="172" y="158"/>
                                </a:lnTo>
                                <a:lnTo>
                                  <a:pt x="195" y="140"/>
                                </a:lnTo>
                                <a:lnTo>
                                  <a:pt x="220" y="126"/>
                                </a:lnTo>
                                <a:lnTo>
                                  <a:pt x="247" y="112"/>
                                </a:lnTo>
                                <a:lnTo>
                                  <a:pt x="275" y="102"/>
                                </a:lnTo>
                                <a:lnTo>
                                  <a:pt x="305" y="92"/>
                                </a:lnTo>
                                <a:lnTo>
                                  <a:pt x="336" y="86"/>
                                </a:lnTo>
                                <a:lnTo>
                                  <a:pt x="369" y="82"/>
                                </a:lnTo>
                                <a:lnTo>
                                  <a:pt x="402" y="80"/>
                                </a:lnTo>
                                <a:lnTo>
                                  <a:pt x="584" y="80"/>
                                </a:lnTo>
                                <a:lnTo>
                                  <a:pt x="575" y="76"/>
                                </a:lnTo>
                                <a:lnTo>
                                  <a:pt x="544" y="64"/>
                                </a:lnTo>
                                <a:lnTo>
                                  <a:pt x="511" y="54"/>
                                </a:lnTo>
                                <a:lnTo>
                                  <a:pt x="476" y="46"/>
                                </a:lnTo>
                                <a:lnTo>
                                  <a:pt x="441" y="42"/>
                                </a:lnTo>
                                <a:lnTo>
                                  <a:pt x="404" y="40"/>
                                </a:lnTo>
                                <a:close/>
                                <a:moveTo>
                                  <a:pt x="584" y="80"/>
                                </a:moveTo>
                                <a:lnTo>
                                  <a:pt x="402" y="80"/>
                                </a:lnTo>
                                <a:lnTo>
                                  <a:pt x="436" y="82"/>
                                </a:lnTo>
                                <a:lnTo>
                                  <a:pt x="468" y="86"/>
                                </a:lnTo>
                                <a:lnTo>
                                  <a:pt x="499" y="92"/>
                                </a:lnTo>
                                <a:lnTo>
                                  <a:pt x="529" y="100"/>
                                </a:lnTo>
                                <a:lnTo>
                                  <a:pt x="558" y="112"/>
                                </a:lnTo>
                                <a:lnTo>
                                  <a:pt x="584" y="124"/>
                                </a:lnTo>
                                <a:lnTo>
                                  <a:pt x="609" y="140"/>
                                </a:lnTo>
                                <a:lnTo>
                                  <a:pt x="632" y="156"/>
                                </a:lnTo>
                                <a:lnTo>
                                  <a:pt x="653" y="174"/>
                                </a:lnTo>
                                <a:lnTo>
                                  <a:pt x="671" y="194"/>
                                </a:lnTo>
                                <a:lnTo>
                                  <a:pt x="687" y="216"/>
                                </a:lnTo>
                                <a:lnTo>
                                  <a:pt x="701" y="238"/>
                                </a:lnTo>
                                <a:lnTo>
                                  <a:pt x="712" y="262"/>
                                </a:lnTo>
                                <a:lnTo>
                                  <a:pt x="719" y="286"/>
                                </a:lnTo>
                                <a:lnTo>
                                  <a:pt x="724" y="312"/>
                                </a:lnTo>
                                <a:lnTo>
                                  <a:pt x="726" y="334"/>
                                </a:lnTo>
                                <a:lnTo>
                                  <a:pt x="726" y="340"/>
                                </a:lnTo>
                                <a:lnTo>
                                  <a:pt x="725" y="364"/>
                                </a:lnTo>
                                <a:lnTo>
                                  <a:pt x="720" y="388"/>
                                </a:lnTo>
                                <a:lnTo>
                                  <a:pt x="712" y="412"/>
                                </a:lnTo>
                                <a:lnTo>
                                  <a:pt x="702" y="436"/>
                                </a:lnTo>
                                <a:lnTo>
                                  <a:pt x="689" y="460"/>
                                </a:lnTo>
                                <a:lnTo>
                                  <a:pt x="673" y="480"/>
                                </a:lnTo>
                                <a:lnTo>
                                  <a:pt x="654" y="500"/>
                                </a:lnTo>
                                <a:lnTo>
                                  <a:pt x="634" y="520"/>
                                </a:lnTo>
                                <a:lnTo>
                                  <a:pt x="611" y="536"/>
                                </a:lnTo>
                                <a:lnTo>
                                  <a:pt x="586" y="552"/>
                                </a:lnTo>
                                <a:lnTo>
                                  <a:pt x="559" y="564"/>
                                </a:lnTo>
                                <a:lnTo>
                                  <a:pt x="531" y="576"/>
                                </a:lnTo>
                                <a:lnTo>
                                  <a:pt x="501" y="584"/>
                                </a:lnTo>
                                <a:lnTo>
                                  <a:pt x="470" y="592"/>
                                </a:lnTo>
                                <a:lnTo>
                                  <a:pt x="437" y="596"/>
                                </a:lnTo>
                                <a:lnTo>
                                  <a:pt x="587" y="596"/>
                                </a:lnTo>
                                <a:lnTo>
                                  <a:pt x="604" y="588"/>
                                </a:lnTo>
                                <a:lnTo>
                                  <a:pt x="632" y="570"/>
                                </a:lnTo>
                                <a:lnTo>
                                  <a:pt x="658" y="552"/>
                                </a:lnTo>
                                <a:lnTo>
                                  <a:pt x="681" y="530"/>
                                </a:lnTo>
                                <a:lnTo>
                                  <a:pt x="702" y="508"/>
                                </a:lnTo>
                                <a:lnTo>
                                  <a:pt x="721" y="484"/>
                                </a:lnTo>
                                <a:lnTo>
                                  <a:pt x="736" y="458"/>
                                </a:lnTo>
                                <a:lnTo>
                                  <a:pt x="749" y="430"/>
                                </a:lnTo>
                                <a:lnTo>
                                  <a:pt x="758" y="400"/>
                                </a:lnTo>
                                <a:lnTo>
                                  <a:pt x="764" y="370"/>
                                </a:lnTo>
                                <a:lnTo>
                                  <a:pt x="766" y="342"/>
                                </a:lnTo>
                                <a:lnTo>
                                  <a:pt x="766" y="334"/>
                                </a:lnTo>
                                <a:lnTo>
                                  <a:pt x="764" y="308"/>
                                </a:lnTo>
                                <a:lnTo>
                                  <a:pt x="759" y="278"/>
                                </a:lnTo>
                                <a:lnTo>
                                  <a:pt x="750" y="250"/>
                                </a:lnTo>
                                <a:lnTo>
                                  <a:pt x="737" y="222"/>
                                </a:lnTo>
                                <a:lnTo>
                                  <a:pt x="722" y="196"/>
                                </a:lnTo>
                                <a:lnTo>
                                  <a:pt x="704" y="170"/>
                                </a:lnTo>
                                <a:lnTo>
                                  <a:pt x="682" y="148"/>
                                </a:lnTo>
                                <a:lnTo>
                                  <a:pt x="659" y="126"/>
                                </a:lnTo>
                                <a:lnTo>
                                  <a:pt x="633" y="108"/>
                                </a:lnTo>
                                <a:lnTo>
                                  <a:pt x="605" y="90"/>
                                </a:lnTo>
                                <a:lnTo>
                                  <a:pt x="584" y="80"/>
                                </a:lnTo>
                                <a:close/>
                                <a:moveTo>
                                  <a:pt x="401" y="100"/>
                                </a:moveTo>
                                <a:lnTo>
                                  <a:pt x="370" y="102"/>
                                </a:lnTo>
                                <a:lnTo>
                                  <a:pt x="339" y="106"/>
                                </a:lnTo>
                                <a:lnTo>
                                  <a:pt x="309" y="112"/>
                                </a:lnTo>
                                <a:lnTo>
                                  <a:pt x="281" y="120"/>
                                </a:lnTo>
                                <a:lnTo>
                                  <a:pt x="254" y="130"/>
                                </a:lnTo>
                                <a:lnTo>
                                  <a:pt x="229" y="144"/>
                                </a:lnTo>
                                <a:lnTo>
                                  <a:pt x="206" y="158"/>
                                </a:lnTo>
                                <a:lnTo>
                                  <a:pt x="184" y="174"/>
                                </a:lnTo>
                                <a:lnTo>
                                  <a:pt x="165" y="192"/>
                                </a:lnTo>
                                <a:lnTo>
                                  <a:pt x="148" y="210"/>
                                </a:lnTo>
                                <a:lnTo>
                                  <a:pt x="133" y="230"/>
                                </a:lnTo>
                                <a:lnTo>
                                  <a:pt x="122" y="250"/>
                                </a:lnTo>
                                <a:lnTo>
                                  <a:pt x="112" y="272"/>
                                </a:lnTo>
                                <a:lnTo>
                                  <a:pt x="105" y="294"/>
                                </a:lnTo>
                                <a:lnTo>
                                  <a:pt x="101" y="318"/>
                                </a:lnTo>
                                <a:lnTo>
                                  <a:pt x="100" y="334"/>
                                </a:lnTo>
                                <a:lnTo>
                                  <a:pt x="100" y="342"/>
                                </a:lnTo>
                                <a:lnTo>
                                  <a:pt x="102" y="364"/>
                                </a:lnTo>
                                <a:lnTo>
                                  <a:pt x="106" y="388"/>
                                </a:lnTo>
                                <a:lnTo>
                                  <a:pt x="114" y="410"/>
                                </a:lnTo>
                                <a:lnTo>
                                  <a:pt x="124" y="430"/>
                                </a:lnTo>
                                <a:lnTo>
                                  <a:pt x="136" y="450"/>
                                </a:lnTo>
                                <a:lnTo>
                                  <a:pt x="151" y="470"/>
                                </a:lnTo>
                                <a:lnTo>
                                  <a:pt x="168" y="488"/>
                                </a:lnTo>
                                <a:lnTo>
                                  <a:pt x="187" y="506"/>
                                </a:lnTo>
                                <a:lnTo>
                                  <a:pt x="209" y="522"/>
                                </a:lnTo>
                                <a:lnTo>
                                  <a:pt x="232" y="536"/>
                                </a:lnTo>
                                <a:lnTo>
                                  <a:pt x="257" y="548"/>
                                </a:lnTo>
                                <a:lnTo>
                                  <a:pt x="284" y="558"/>
                                </a:lnTo>
                                <a:lnTo>
                                  <a:pt x="313" y="566"/>
                                </a:lnTo>
                                <a:lnTo>
                                  <a:pt x="342" y="572"/>
                                </a:lnTo>
                                <a:lnTo>
                                  <a:pt x="373" y="576"/>
                                </a:lnTo>
                                <a:lnTo>
                                  <a:pt x="436" y="576"/>
                                </a:lnTo>
                                <a:lnTo>
                                  <a:pt x="467" y="572"/>
                                </a:lnTo>
                                <a:lnTo>
                                  <a:pt x="497" y="566"/>
                                </a:lnTo>
                                <a:lnTo>
                                  <a:pt x="520" y="558"/>
                                </a:lnTo>
                                <a:lnTo>
                                  <a:pt x="406" y="558"/>
                                </a:lnTo>
                                <a:lnTo>
                                  <a:pt x="375" y="556"/>
                                </a:lnTo>
                                <a:lnTo>
                                  <a:pt x="318" y="548"/>
                                </a:lnTo>
                                <a:lnTo>
                                  <a:pt x="291" y="540"/>
                                </a:lnTo>
                                <a:lnTo>
                                  <a:pt x="266" y="530"/>
                                </a:lnTo>
                                <a:lnTo>
                                  <a:pt x="242" y="518"/>
                                </a:lnTo>
                                <a:lnTo>
                                  <a:pt x="221" y="506"/>
                                </a:lnTo>
                                <a:lnTo>
                                  <a:pt x="183" y="476"/>
                                </a:lnTo>
                                <a:lnTo>
                                  <a:pt x="167" y="458"/>
                                </a:lnTo>
                                <a:lnTo>
                                  <a:pt x="153" y="440"/>
                                </a:lnTo>
                                <a:lnTo>
                                  <a:pt x="142" y="422"/>
                                </a:lnTo>
                                <a:lnTo>
                                  <a:pt x="133" y="402"/>
                                </a:lnTo>
                                <a:lnTo>
                                  <a:pt x="126" y="384"/>
                                </a:lnTo>
                                <a:lnTo>
                                  <a:pt x="122" y="364"/>
                                </a:lnTo>
                                <a:lnTo>
                                  <a:pt x="120" y="342"/>
                                </a:lnTo>
                                <a:lnTo>
                                  <a:pt x="121" y="320"/>
                                </a:lnTo>
                                <a:lnTo>
                                  <a:pt x="124" y="300"/>
                                </a:lnTo>
                                <a:lnTo>
                                  <a:pt x="130" y="280"/>
                                </a:lnTo>
                                <a:lnTo>
                                  <a:pt x="139" y="260"/>
                                </a:lnTo>
                                <a:lnTo>
                                  <a:pt x="149" y="242"/>
                                </a:lnTo>
                                <a:lnTo>
                                  <a:pt x="163" y="224"/>
                                </a:lnTo>
                                <a:lnTo>
                                  <a:pt x="178" y="206"/>
                                </a:lnTo>
                                <a:lnTo>
                                  <a:pt x="196" y="190"/>
                                </a:lnTo>
                                <a:lnTo>
                                  <a:pt x="216" y="174"/>
                                </a:lnTo>
                                <a:lnTo>
                                  <a:pt x="238" y="162"/>
                                </a:lnTo>
                                <a:lnTo>
                                  <a:pt x="261" y="150"/>
                                </a:lnTo>
                                <a:lnTo>
                                  <a:pt x="287" y="140"/>
                                </a:lnTo>
                                <a:lnTo>
                                  <a:pt x="313" y="132"/>
                                </a:lnTo>
                                <a:lnTo>
                                  <a:pt x="341" y="126"/>
                                </a:lnTo>
                                <a:lnTo>
                                  <a:pt x="371" y="122"/>
                                </a:lnTo>
                                <a:lnTo>
                                  <a:pt x="401" y="120"/>
                                </a:lnTo>
                                <a:lnTo>
                                  <a:pt x="522" y="120"/>
                                </a:lnTo>
                                <a:lnTo>
                                  <a:pt x="494" y="110"/>
                                </a:lnTo>
                                <a:lnTo>
                                  <a:pt x="464" y="104"/>
                                </a:lnTo>
                                <a:lnTo>
                                  <a:pt x="401" y="100"/>
                                </a:lnTo>
                                <a:close/>
                                <a:moveTo>
                                  <a:pt x="522" y="120"/>
                                </a:moveTo>
                                <a:lnTo>
                                  <a:pt x="401" y="120"/>
                                </a:lnTo>
                                <a:lnTo>
                                  <a:pt x="460" y="124"/>
                                </a:lnTo>
                                <a:lnTo>
                                  <a:pt x="488" y="130"/>
                                </a:lnTo>
                                <a:lnTo>
                                  <a:pt x="515" y="138"/>
                                </a:lnTo>
                                <a:lnTo>
                                  <a:pt x="540" y="148"/>
                                </a:lnTo>
                                <a:lnTo>
                                  <a:pt x="564" y="158"/>
                                </a:lnTo>
                                <a:lnTo>
                                  <a:pt x="586" y="172"/>
                                </a:lnTo>
                                <a:lnTo>
                                  <a:pt x="606" y="186"/>
                                </a:lnTo>
                                <a:lnTo>
                                  <a:pt x="624" y="202"/>
                                </a:lnTo>
                                <a:lnTo>
                                  <a:pt x="639" y="218"/>
                                </a:lnTo>
                                <a:lnTo>
                                  <a:pt x="653" y="236"/>
                                </a:lnTo>
                                <a:lnTo>
                                  <a:pt x="664" y="254"/>
                                </a:lnTo>
                                <a:lnTo>
                                  <a:pt x="673" y="274"/>
                                </a:lnTo>
                                <a:lnTo>
                                  <a:pt x="680" y="294"/>
                                </a:lnTo>
                                <a:lnTo>
                                  <a:pt x="684" y="314"/>
                                </a:lnTo>
                                <a:lnTo>
                                  <a:pt x="686" y="334"/>
                                </a:lnTo>
                                <a:lnTo>
                                  <a:pt x="685" y="356"/>
                                </a:lnTo>
                                <a:lnTo>
                                  <a:pt x="682" y="376"/>
                                </a:lnTo>
                                <a:lnTo>
                                  <a:pt x="676" y="396"/>
                                </a:lnTo>
                                <a:lnTo>
                                  <a:pt x="667" y="416"/>
                                </a:lnTo>
                                <a:lnTo>
                                  <a:pt x="656" y="436"/>
                                </a:lnTo>
                                <a:lnTo>
                                  <a:pt x="643" y="454"/>
                                </a:lnTo>
                                <a:lnTo>
                                  <a:pt x="628" y="470"/>
                                </a:lnTo>
                                <a:lnTo>
                                  <a:pt x="610" y="488"/>
                                </a:lnTo>
                                <a:lnTo>
                                  <a:pt x="590" y="502"/>
                                </a:lnTo>
                                <a:lnTo>
                                  <a:pt x="568" y="516"/>
                                </a:lnTo>
                                <a:lnTo>
                                  <a:pt x="545" y="528"/>
                                </a:lnTo>
                                <a:lnTo>
                                  <a:pt x="519" y="538"/>
                                </a:lnTo>
                                <a:lnTo>
                                  <a:pt x="493" y="546"/>
                                </a:lnTo>
                                <a:lnTo>
                                  <a:pt x="465" y="552"/>
                                </a:lnTo>
                                <a:lnTo>
                                  <a:pt x="436" y="556"/>
                                </a:lnTo>
                                <a:lnTo>
                                  <a:pt x="406" y="558"/>
                                </a:lnTo>
                                <a:lnTo>
                                  <a:pt x="520" y="558"/>
                                </a:lnTo>
                                <a:lnTo>
                                  <a:pt x="525" y="556"/>
                                </a:lnTo>
                                <a:lnTo>
                                  <a:pt x="552" y="546"/>
                                </a:lnTo>
                                <a:lnTo>
                                  <a:pt x="577" y="534"/>
                                </a:lnTo>
                                <a:lnTo>
                                  <a:pt x="600" y="520"/>
                                </a:lnTo>
                                <a:lnTo>
                                  <a:pt x="622" y="504"/>
                                </a:lnTo>
                                <a:lnTo>
                                  <a:pt x="641" y="486"/>
                                </a:lnTo>
                                <a:lnTo>
                                  <a:pt x="658" y="466"/>
                                </a:lnTo>
                                <a:lnTo>
                                  <a:pt x="673" y="448"/>
                                </a:lnTo>
                                <a:lnTo>
                                  <a:pt x="685" y="426"/>
                                </a:lnTo>
                                <a:lnTo>
                                  <a:pt x="694" y="404"/>
                                </a:lnTo>
                                <a:lnTo>
                                  <a:pt x="701" y="382"/>
                                </a:lnTo>
                                <a:lnTo>
                                  <a:pt x="705" y="360"/>
                                </a:lnTo>
                                <a:lnTo>
                                  <a:pt x="706" y="338"/>
                                </a:lnTo>
                                <a:lnTo>
                                  <a:pt x="706" y="334"/>
                                </a:lnTo>
                                <a:lnTo>
                                  <a:pt x="704" y="312"/>
                                </a:lnTo>
                                <a:lnTo>
                                  <a:pt x="700" y="290"/>
                                </a:lnTo>
                                <a:lnTo>
                                  <a:pt x="692" y="268"/>
                                </a:lnTo>
                                <a:lnTo>
                                  <a:pt x="683" y="246"/>
                                </a:lnTo>
                                <a:lnTo>
                                  <a:pt x="670" y="226"/>
                                </a:lnTo>
                                <a:lnTo>
                                  <a:pt x="655" y="206"/>
                                </a:lnTo>
                                <a:lnTo>
                                  <a:pt x="638" y="188"/>
                                </a:lnTo>
                                <a:lnTo>
                                  <a:pt x="619" y="172"/>
                                </a:lnTo>
                                <a:lnTo>
                                  <a:pt x="597" y="156"/>
                                </a:lnTo>
                                <a:lnTo>
                                  <a:pt x="574" y="142"/>
                                </a:lnTo>
                                <a:lnTo>
                                  <a:pt x="549" y="130"/>
                                </a:lnTo>
                                <a:lnTo>
                                  <a:pt x="522" y="1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" name="Freeform 173"/>
                        <wps:cNvSpPr>
                          <a:spLocks/>
                        </wps:cNvSpPr>
                        <wps:spPr bwMode="auto">
                          <a:xfrm>
                            <a:off x="3989" y="1914"/>
                            <a:ext cx="4521" cy="186"/>
                          </a:xfrm>
                          <a:custGeom>
                            <a:avLst/>
                            <a:gdLst>
                              <a:gd name="T0" fmla="+- 0 8417 3989"/>
                              <a:gd name="T1" fmla="*/ T0 w 4521"/>
                              <a:gd name="T2" fmla="+- 0 1914 1914"/>
                              <a:gd name="T3" fmla="*/ 1914 h 186"/>
                              <a:gd name="T4" fmla="+- 0 4082 3989"/>
                              <a:gd name="T5" fmla="*/ T4 w 4521"/>
                              <a:gd name="T6" fmla="+- 0 1914 1914"/>
                              <a:gd name="T7" fmla="*/ 1914 h 186"/>
                              <a:gd name="T8" fmla="+- 0 4046 3989"/>
                              <a:gd name="T9" fmla="*/ T8 w 4521"/>
                              <a:gd name="T10" fmla="+- 0 1921 1914"/>
                              <a:gd name="T11" fmla="*/ 1921 h 186"/>
                              <a:gd name="T12" fmla="+- 0 4016 3989"/>
                              <a:gd name="T13" fmla="*/ T12 w 4521"/>
                              <a:gd name="T14" fmla="+- 0 1941 1914"/>
                              <a:gd name="T15" fmla="*/ 1941 h 186"/>
                              <a:gd name="T16" fmla="+- 0 3996 3989"/>
                              <a:gd name="T17" fmla="*/ T16 w 4521"/>
                              <a:gd name="T18" fmla="+- 0 1971 1914"/>
                              <a:gd name="T19" fmla="*/ 1971 h 186"/>
                              <a:gd name="T20" fmla="+- 0 3989 3989"/>
                              <a:gd name="T21" fmla="*/ T20 w 4521"/>
                              <a:gd name="T22" fmla="+- 0 2007 1914"/>
                              <a:gd name="T23" fmla="*/ 2007 h 186"/>
                              <a:gd name="T24" fmla="+- 0 3996 3989"/>
                              <a:gd name="T25" fmla="*/ T24 w 4521"/>
                              <a:gd name="T26" fmla="+- 0 2043 1914"/>
                              <a:gd name="T27" fmla="*/ 2043 h 186"/>
                              <a:gd name="T28" fmla="+- 0 4016 3989"/>
                              <a:gd name="T29" fmla="*/ T28 w 4521"/>
                              <a:gd name="T30" fmla="+- 0 2073 1914"/>
                              <a:gd name="T31" fmla="*/ 2073 h 186"/>
                              <a:gd name="T32" fmla="+- 0 4046 3989"/>
                              <a:gd name="T33" fmla="*/ T32 w 4521"/>
                              <a:gd name="T34" fmla="+- 0 2093 1914"/>
                              <a:gd name="T35" fmla="*/ 2093 h 186"/>
                              <a:gd name="T36" fmla="+- 0 4082 3989"/>
                              <a:gd name="T37" fmla="*/ T36 w 4521"/>
                              <a:gd name="T38" fmla="+- 0 2100 1914"/>
                              <a:gd name="T39" fmla="*/ 2100 h 186"/>
                              <a:gd name="T40" fmla="+- 0 8417 3989"/>
                              <a:gd name="T41" fmla="*/ T40 w 4521"/>
                              <a:gd name="T42" fmla="+- 0 2100 1914"/>
                              <a:gd name="T43" fmla="*/ 2100 h 186"/>
                              <a:gd name="T44" fmla="+- 0 8453 3989"/>
                              <a:gd name="T45" fmla="*/ T44 w 4521"/>
                              <a:gd name="T46" fmla="+- 0 2093 1914"/>
                              <a:gd name="T47" fmla="*/ 2093 h 186"/>
                              <a:gd name="T48" fmla="+- 0 8483 3989"/>
                              <a:gd name="T49" fmla="*/ T48 w 4521"/>
                              <a:gd name="T50" fmla="+- 0 2073 1914"/>
                              <a:gd name="T51" fmla="*/ 2073 h 186"/>
                              <a:gd name="T52" fmla="+- 0 8503 3989"/>
                              <a:gd name="T53" fmla="*/ T52 w 4521"/>
                              <a:gd name="T54" fmla="+- 0 2043 1914"/>
                              <a:gd name="T55" fmla="*/ 2043 h 186"/>
                              <a:gd name="T56" fmla="+- 0 8510 3989"/>
                              <a:gd name="T57" fmla="*/ T56 w 4521"/>
                              <a:gd name="T58" fmla="+- 0 2007 1914"/>
                              <a:gd name="T59" fmla="*/ 2007 h 186"/>
                              <a:gd name="T60" fmla="+- 0 8503 3989"/>
                              <a:gd name="T61" fmla="*/ T60 w 4521"/>
                              <a:gd name="T62" fmla="+- 0 1971 1914"/>
                              <a:gd name="T63" fmla="*/ 1971 h 186"/>
                              <a:gd name="T64" fmla="+- 0 8483 3989"/>
                              <a:gd name="T65" fmla="*/ T64 w 4521"/>
                              <a:gd name="T66" fmla="+- 0 1941 1914"/>
                              <a:gd name="T67" fmla="*/ 1941 h 186"/>
                              <a:gd name="T68" fmla="+- 0 8453 3989"/>
                              <a:gd name="T69" fmla="*/ T68 w 4521"/>
                              <a:gd name="T70" fmla="+- 0 1921 1914"/>
                              <a:gd name="T71" fmla="*/ 1921 h 186"/>
                              <a:gd name="T72" fmla="+- 0 8417 3989"/>
                              <a:gd name="T73" fmla="*/ T72 w 4521"/>
                              <a:gd name="T74" fmla="+- 0 1914 1914"/>
                              <a:gd name="T75" fmla="*/ 1914 h 1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4521" h="186">
                                <a:moveTo>
                                  <a:pt x="4428" y="0"/>
                                </a:moveTo>
                                <a:lnTo>
                                  <a:pt x="93" y="0"/>
                                </a:lnTo>
                                <a:lnTo>
                                  <a:pt x="57" y="7"/>
                                </a:lnTo>
                                <a:lnTo>
                                  <a:pt x="27" y="27"/>
                                </a:lnTo>
                                <a:lnTo>
                                  <a:pt x="7" y="57"/>
                                </a:lnTo>
                                <a:lnTo>
                                  <a:pt x="0" y="93"/>
                                </a:lnTo>
                                <a:lnTo>
                                  <a:pt x="7" y="129"/>
                                </a:lnTo>
                                <a:lnTo>
                                  <a:pt x="27" y="159"/>
                                </a:lnTo>
                                <a:lnTo>
                                  <a:pt x="57" y="179"/>
                                </a:lnTo>
                                <a:lnTo>
                                  <a:pt x="93" y="186"/>
                                </a:lnTo>
                                <a:lnTo>
                                  <a:pt x="4428" y="186"/>
                                </a:lnTo>
                                <a:lnTo>
                                  <a:pt x="4464" y="179"/>
                                </a:lnTo>
                                <a:lnTo>
                                  <a:pt x="4494" y="159"/>
                                </a:lnTo>
                                <a:lnTo>
                                  <a:pt x="4514" y="129"/>
                                </a:lnTo>
                                <a:lnTo>
                                  <a:pt x="4521" y="93"/>
                                </a:lnTo>
                                <a:lnTo>
                                  <a:pt x="4514" y="57"/>
                                </a:lnTo>
                                <a:lnTo>
                                  <a:pt x="4494" y="27"/>
                                </a:lnTo>
                                <a:lnTo>
                                  <a:pt x="4464" y="7"/>
                                </a:lnTo>
                                <a:lnTo>
                                  <a:pt x="4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3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" name="Freeform 172"/>
                        <wps:cNvSpPr>
                          <a:spLocks/>
                        </wps:cNvSpPr>
                        <wps:spPr bwMode="auto">
                          <a:xfrm>
                            <a:off x="3989" y="1914"/>
                            <a:ext cx="4521" cy="186"/>
                          </a:xfrm>
                          <a:custGeom>
                            <a:avLst/>
                            <a:gdLst>
                              <a:gd name="T0" fmla="+- 0 4082 3989"/>
                              <a:gd name="T1" fmla="*/ T0 w 4521"/>
                              <a:gd name="T2" fmla="+- 0 1914 1914"/>
                              <a:gd name="T3" fmla="*/ 1914 h 186"/>
                              <a:gd name="T4" fmla="+- 0 4046 3989"/>
                              <a:gd name="T5" fmla="*/ T4 w 4521"/>
                              <a:gd name="T6" fmla="+- 0 1921 1914"/>
                              <a:gd name="T7" fmla="*/ 1921 h 186"/>
                              <a:gd name="T8" fmla="+- 0 4016 3989"/>
                              <a:gd name="T9" fmla="*/ T8 w 4521"/>
                              <a:gd name="T10" fmla="+- 0 1941 1914"/>
                              <a:gd name="T11" fmla="*/ 1941 h 186"/>
                              <a:gd name="T12" fmla="+- 0 3996 3989"/>
                              <a:gd name="T13" fmla="*/ T12 w 4521"/>
                              <a:gd name="T14" fmla="+- 0 1971 1914"/>
                              <a:gd name="T15" fmla="*/ 1971 h 186"/>
                              <a:gd name="T16" fmla="+- 0 3989 3989"/>
                              <a:gd name="T17" fmla="*/ T16 w 4521"/>
                              <a:gd name="T18" fmla="+- 0 2007 1914"/>
                              <a:gd name="T19" fmla="*/ 2007 h 186"/>
                              <a:gd name="T20" fmla="+- 0 3996 3989"/>
                              <a:gd name="T21" fmla="*/ T20 w 4521"/>
                              <a:gd name="T22" fmla="+- 0 2043 1914"/>
                              <a:gd name="T23" fmla="*/ 2043 h 186"/>
                              <a:gd name="T24" fmla="+- 0 4016 3989"/>
                              <a:gd name="T25" fmla="*/ T24 w 4521"/>
                              <a:gd name="T26" fmla="+- 0 2073 1914"/>
                              <a:gd name="T27" fmla="*/ 2073 h 186"/>
                              <a:gd name="T28" fmla="+- 0 4046 3989"/>
                              <a:gd name="T29" fmla="*/ T28 w 4521"/>
                              <a:gd name="T30" fmla="+- 0 2093 1914"/>
                              <a:gd name="T31" fmla="*/ 2093 h 186"/>
                              <a:gd name="T32" fmla="+- 0 4082 3989"/>
                              <a:gd name="T33" fmla="*/ T32 w 4521"/>
                              <a:gd name="T34" fmla="+- 0 2100 1914"/>
                              <a:gd name="T35" fmla="*/ 2100 h 186"/>
                              <a:gd name="T36" fmla="+- 0 8417 3989"/>
                              <a:gd name="T37" fmla="*/ T36 w 4521"/>
                              <a:gd name="T38" fmla="+- 0 2100 1914"/>
                              <a:gd name="T39" fmla="*/ 2100 h 186"/>
                              <a:gd name="T40" fmla="+- 0 8453 3989"/>
                              <a:gd name="T41" fmla="*/ T40 w 4521"/>
                              <a:gd name="T42" fmla="+- 0 2093 1914"/>
                              <a:gd name="T43" fmla="*/ 2093 h 186"/>
                              <a:gd name="T44" fmla="+- 0 8483 3989"/>
                              <a:gd name="T45" fmla="*/ T44 w 4521"/>
                              <a:gd name="T46" fmla="+- 0 2073 1914"/>
                              <a:gd name="T47" fmla="*/ 2073 h 186"/>
                              <a:gd name="T48" fmla="+- 0 8503 3989"/>
                              <a:gd name="T49" fmla="*/ T48 w 4521"/>
                              <a:gd name="T50" fmla="+- 0 2043 1914"/>
                              <a:gd name="T51" fmla="*/ 2043 h 186"/>
                              <a:gd name="T52" fmla="+- 0 8510 3989"/>
                              <a:gd name="T53" fmla="*/ T52 w 4521"/>
                              <a:gd name="T54" fmla="+- 0 2007 1914"/>
                              <a:gd name="T55" fmla="*/ 2007 h 186"/>
                              <a:gd name="T56" fmla="+- 0 8503 3989"/>
                              <a:gd name="T57" fmla="*/ T56 w 4521"/>
                              <a:gd name="T58" fmla="+- 0 1971 1914"/>
                              <a:gd name="T59" fmla="*/ 1971 h 186"/>
                              <a:gd name="T60" fmla="+- 0 8483 3989"/>
                              <a:gd name="T61" fmla="*/ T60 w 4521"/>
                              <a:gd name="T62" fmla="+- 0 1941 1914"/>
                              <a:gd name="T63" fmla="*/ 1941 h 186"/>
                              <a:gd name="T64" fmla="+- 0 8453 3989"/>
                              <a:gd name="T65" fmla="*/ T64 w 4521"/>
                              <a:gd name="T66" fmla="+- 0 1921 1914"/>
                              <a:gd name="T67" fmla="*/ 1921 h 186"/>
                              <a:gd name="T68" fmla="+- 0 8417 3989"/>
                              <a:gd name="T69" fmla="*/ T68 w 4521"/>
                              <a:gd name="T70" fmla="+- 0 1914 1914"/>
                              <a:gd name="T71" fmla="*/ 1914 h 186"/>
                              <a:gd name="T72" fmla="+- 0 4082 3989"/>
                              <a:gd name="T73" fmla="*/ T72 w 4521"/>
                              <a:gd name="T74" fmla="+- 0 1914 1914"/>
                              <a:gd name="T75" fmla="*/ 1914 h 1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4521" h="186">
                                <a:moveTo>
                                  <a:pt x="93" y="0"/>
                                </a:moveTo>
                                <a:lnTo>
                                  <a:pt x="57" y="7"/>
                                </a:lnTo>
                                <a:lnTo>
                                  <a:pt x="27" y="27"/>
                                </a:lnTo>
                                <a:lnTo>
                                  <a:pt x="7" y="57"/>
                                </a:lnTo>
                                <a:lnTo>
                                  <a:pt x="0" y="93"/>
                                </a:lnTo>
                                <a:lnTo>
                                  <a:pt x="7" y="129"/>
                                </a:lnTo>
                                <a:lnTo>
                                  <a:pt x="27" y="159"/>
                                </a:lnTo>
                                <a:lnTo>
                                  <a:pt x="57" y="179"/>
                                </a:lnTo>
                                <a:lnTo>
                                  <a:pt x="93" y="186"/>
                                </a:lnTo>
                                <a:lnTo>
                                  <a:pt x="4428" y="186"/>
                                </a:lnTo>
                                <a:lnTo>
                                  <a:pt x="4464" y="179"/>
                                </a:lnTo>
                                <a:lnTo>
                                  <a:pt x="4494" y="159"/>
                                </a:lnTo>
                                <a:lnTo>
                                  <a:pt x="4514" y="129"/>
                                </a:lnTo>
                                <a:lnTo>
                                  <a:pt x="4521" y="93"/>
                                </a:lnTo>
                                <a:lnTo>
                                  <a:pt x="4514" y="57"/>
                                </a:lnTo>
                                <a:lnTo>
                                  <a:pt x="4494" y="27"/>
                                </a:lnTo>
                                <a:lnTo>
                                  <a:pt x="4464" y="7"/>
                                </a:lnTo>
                                <a:lnTo>
                                  <a:pt x="4428" y="0"/>
                                </a:lnTo>
                                <a:lnTo>
                                  <a:pt x="9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" name="Line 171"/>
                        <wps:cNvCnPr>
                          <a:cxnSpLocks noChangeShapeType="1"/>
                        </wps:cNvCnPr>
                        <wps:spPr bwMode="auto">
                          <a:xfrm>
                            <a:off x="5557" y="586"/>
                            <a:ext cx="0" cy="512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99CC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5" name="Freeform 170"/>
                        <wps:cNvSpPr>
                          <a:spLocks/>
                        </wps:cNvSpPr>
                        <wps:spPr bwMode="auto">
                          <a:xfrm>
                            <a:off x="7516" y="1048"/>
                            <a:ext cx="603" cy="135"/>
                          </a:xfrm>
                          <a:custGeom>
                            <a:avLst/>
                            <a:gdLst>
                              <a:gd name="T0" fmla="+- 0 7651 7516"/>
                              <a:gd name="T1" fmla="*/ T0 w 603"/>
                              <a:gd name="T2" fmla="+- 0 1048 1048"/>
                              <a:gd name="T3" fmla="*/ 1048 h 135"/>
                              <a:gd name="T4" fmla="+- 0 7516 7516"/>
                              <a:gd name="T5" fmla="*/ T4 w 603"/>
                              <a:gd name="T6" fmla="+- 0 1115 1048"/>
                              <a:gd name="T7" fmla="*/ 1115 h 135"/>
                              <a:gd name="T8" fmla="+- 0 7651 7516"/>
                              <a:gd name="T9" fmla="*/ T8 w 603"/>
                              <a:gd name="T10" fmla="+- 0 1183 1048"/>
                              <a:gd name="T11" fmla="*/ 1183 h 135"/>
                              <a:gd name="T12" fmla="+- 0 7651 7516"/>
                              <a:gd name="T13" fmla="*/ T12 w 603"/>
                              <a:gd name="T14" fmla="+- 0 1137 1048"/>
                              <a:gd name="T15" fmla="*/ 1137 h 135"/>
                              <a:gd name="T16" fmla="+- 0 7628 7516"/>
                              <a:gd name="T17" fmla="*/ T16 w 603"/>
                              <a:gd name="T18" fmla="+- 0 1137 1048"/>
                              <a:gd name="T19" fmla="*/ 1137 h 135"/>
                              <a:gd name="T20" fmla="+- 0 7629 7516"/>
                              <a:gd name="T21" fmla="*/ T20 w 603"/>
                              <a:gd name="T22" fmla="+- 0 1092 1048"/>
                              <a:gd name="T23" fmla="*/ 1092 h 135"/>
                              <a:gd name="T24" fmla="+- 0 7651 7516"/>
                              <a:gd name="T25" fmla="*/ T24 w 603"/>
                              <a:gd name="T26" fmla="+- 0 1092 1048"/>
                              <a:gd name="T27" fmla="*/ 1092 h 135"/>
                              <a:gd name="T28" fmla="+- 0 7651 7516"/>
                              <a:gd name="T29" fmla="*/ T28 w 603"/>
                              <a:gd name="T30" fmla="+- 0 1048 1048"/>
                              <a:gd name="T31" fmla="*/ 1048 h 135"/>
                              <a:gd name="T32" fmla="+- 0 7651 7516"/>
                              <a:gd name="T33" fmla="*/ T32 w 603"/>
                              <a:gd name="T34" fmla="+- 0 1092 1048"/>
                              <a:gd name="T35" fmla="*/ 1092 h 135"/>
                              <a:gd name="T36" fmla="+- 0 7651 7516"/>
                              <a:gd name="T37" fmla="*/ T36 w 603"/>
                              <a:gd name="T38" fmla="+- 0 1137 1048"/>
                              <a:gd name="T39" fmla="*/ 1137 h 135"/>
                              <a:gd name="T40" fmla="+- 0 8119 7516"/>
                              <a:gd name="T41" fmla="*/ T40 w 603"/>
                              <a:gd name="T42" fmla="+- 0 1138 1048"/>
                              <a:gd name="T43" fmla="*/ 1138 h 135"/>
                              <a:gd name="T44" fmla="+- 0 8119 7516"/>
                              <a:gd name="T45" fmla="*/ T44 w 603"/>
                              <a:gd name="T46" fmla="+- 0 1093 1048"/>
                              <a:gd name="T47" fmla="*/ 1093 h 135"/>
                              <a:gd name="T48" fmla="+- 0 7651 7516"/>
                              <a:gd name="T49" fmla="*/ T48 w 603"/>
                              <a:gd name="T50" fmla="+- 0 1092 1048"/>
                              <a:gd name="T51" fmla="*/ 1092 h 135"/>
                              <a:gd name="T52" fmla="+- 0 7629 7516"/>
                              <a:gd name="T53" fmla="*/ T52 w 603"/>
                              <a:gd name="T54" fmla="+- 0 1092 1048"/>
                              <a:gd name="T55" fmla="*/ 1092 h 135"/>
                              <a:gd name="T56" fmla="+- 0 7628 7516"/>
                              <a:gd name="T57" fmla="*/ T56 w 603"/>
                              <a:gd name="T58" fmla="+- 0 1137 1048"/>
                              <a:gd name="T59" fmla="*/ 1137 h 135"/>
                              <a:gd name="T60" fmla="+- 0 7651 7516"/>
                              <a:gd name="T61" fmla="*/ T60 w 603"/>
                              <a:gd name="T62" fmla="+- 0 1137 1048"/>
                              <a:gd name="T63" fmla="*/ 1137 h 135"/>
                              <a:gd name="T64" fmla="+- 0 7651 7516"/>
                              <a:gd name="T65" fmla="*/ T64 w 603"/>
                              <a:gd name="T66" fmla="+- 0 1092 1048"/>
                              <a:gd name="T67" fmla="*/ 1092 h 135"/>
                              <a:gd name="T68" fmla="+- 0 7629 7516"/>
                              <a:gd name="T69" fmla="*/ T68 w 603"/>
                              <a:gd name="T70" fmla="+- 0 1092 1048"/>
                              <a:gd name="T71" fmla="*/ 1092 h 135"/>
                              <a:gd name="T72" fmla="+- 0 7651 7516"/>
                              <a:gd name="T73" fmla="*/ T72 w 603"/>
                              <a:gd name="T74" fmla="+- 0 1092 1048"/>
                              <a:gd name="T75" fmla="*/ 1092 h 135"/>
                              <a:gd name="T76" fmla="+- 0 7629 7516"/>
                              <a:gd name="T77" fmla="*/ T76 w 603"/>
                              <a:gd name="T78" fmla="+- 0 1092 1048"/>
                              <a:gd name="T79" fmla="*/ 1092 h 135"/>
                              <a:gd name="T80" fmla="+- 0 7651 7516"/>
                              <a:gd name="T81" fmla="*/ T80 w 603"/>
                              <a:gd name="T82" fmla="+- 0 1092 1048"/>
                              <a:gd name="T83" fmla="*/ 1092 h 135"/>
                              <a:gd name="T84" fmla="+- 0 7651 7516"/>
                              <a:gd name="T85" fmla="*/ T84 w 603"/>
                              <a:gd name="T86" fmla="+- 0 1092 1048"/>
                              <a:gd name="T87" fmla="*/ 1092 h 1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603" h="135">
                                <a:moveTo>
                                  <a:pt x="135" y="0"/>
                                </a:moveTo>
                                <a:lnTo>
                                  <a:pt x="0" y="67"/>
                                </a:lnTo>
                                <a:lnTo>
                                  <a:pt x="135" y="135"/>
                                </a:lnTo>
                                <a:lnTo>
                                  <a:pt x="135" y="89"/>
                                </a:lnTo>
                                <a:lnTo>
                                  <a:pt x="112" y="89"/>
                                </a:lnTo>
                                <a:lnTo>
                                  <a:pt x="113" y="44"/>
                                </a:lnTo>
                                <a:lnTo>
                                  <a:pt x="135" y="44"/>
                                </a:lnTo>
                                <a:lnTo>
                                  <a:pt x="135" y="0"/>
                                </a:lnTo>
                                <a:close/>
                                <a:moveTo>
                                  <a:pt x="135" y="44"/>
                                </a:moveTo>
                                <a:lnTo>
                                  <a:pt x="135" y="89"/>
                                </a:lnTo>
                                <a:lnTo>
                                  <a:pt x="603" y="90"/>
                                </a:lnTo>
                                <a:lnTo>
                                  <a:pt x="603" y="45"/>
                                </a:lnTo>
                                <a:lnTo>
                                  <a:pt x="135" y="44"/>
                                </a:lnTo>
                                <a:close/>
                                <a:moveTo>
                                  <a:pt x="113" y="44"/>
                                </a:moveTo>
                                <a:lnTo>
                                  <a:pt x="112" y="89"/>
                                </a:lnTo>
                                <a:lnTo>
                                  <a:pt x="135" y="89"/>
                                </a:lnTo>
                                <a:lnTo>
                                  <a:pt x="135" y="44"/>
                                </a:lnTo>
                                <a:lnTo>
                                  <a:pt x="113" y="44"/>
                                </a:lnTo>
                                <a:close/>
                                <a:moveTo>
                                  <a:pt x="135" y="44"/>
                                </a:moveTo>
                                <a:lnTo>
                                  <a:pt x="113" y="44"/>
                                </a:lnTo>
                                <a:lnTo>
                                  <a:pt x="135" y="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" name="Text Box 169"/>
                        <wps:cNvSpPr txBox="1">
                          <a:spLocks noChangeArrowheads="1"/>
                        </wps:cNvSpPr>
                        <wps:spPr bwMode="auto">
                          <a:xfrm>
                            <a:off x="9052" y="638"/>
                            <a:ext cx="112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907456" w14:textId="77777777" w:rsidR="007A0068" w:rsidRDefault="008B6956">
                              <w:pPr>
                                <w:spacing w:line="221" w:lineRule="exact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  <w:sz w:val="22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7" name="Text Box 168"/>
                        <wps:cNvSpPr txBox="1">
                          <a:spLocks noChangeArrowheads="1"/>
                        </wps:cNvSpPr>
                        <wps:spPr bwMode="auto">
                          <a:xfrm>
                            <a:off x="7432" y="830"/>
                            <a:ext cx="143" cy="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B23704" w14:textId="77777777" w:rsidR="007A0068" w:rsidRDefault="008B6956">
                              <w:pPr>
                                <w:spacing w:line="259" w:lineRule="exact"/>
                                <w:rPr>
                                  <w:rFonts w:ascii="Cambria"/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w w:val="99"/>
                                  <w:sz w:val="26"/>
                                </w:rPr>
                                <w:t>F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8" name="Text Box 167"/>
                        <wps:cNvSpPr txBox="1">
                          <a:spLocks noChangeArrowheads="1"/>
                        </wps:cNvSpPr>
                        <wps:spPr bwMode="auto">
                          <a:xfrm>
                            <a:off x="9052" y="1147"/>
                            <a:ext cx="112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C84010" w14:textId="77777777" w:rsidR="007A0068" w:rsidRDefault="008B6956">
                              <w:pPr>
                                <w:spacing w:line="221" w:lineRule="exact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  <w:sz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1A0FD6" id="Group 166" o:spid="_x0000_s1026" style="position:absolute;left:0;text-align:left;margin-left:96.4pt;margin-top:61.4pt;width:454.35pt;height:159.55pt;z-index:-952;mso-wrap-distance-left:0;mso-wrap-distance-right:0;mso-position-horizontal-relative:page" coordorigin="2838,225" coordsize="6964,2448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">
                <v:shape id="Freeform 218" o:spid="_x0000_s1027" style="position:absolute;left:7522;top:1041;width:603;height:135;visibility:visible;mso-wrap-style:square;v-text-anchor:top" coordsize="603,13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u6ukfxAAA&#10;ANwAAAAPAAAAZHJzL2Rvd25yZXYueG1sRE/fa8IwEH4X9j+EG+xNEwdzWo0yxoTBEGaroG9Hc7bF&#10;5lKaqNW/3gwGvt3H9/Nmi87W4kytrxxrGA4UCOLcmYoLDZts2R+D8AHZYO2YNFzJw2L+1JthYtyF&#10;13ROQyFiCPsENZQhNImUPi/Joh+4hjhyB9daDBG2hTQtXmK4reWrUiNpseLYUGJDnyXlx/RkNeB2&#10;vPxZZdvd736S1WqYft1Ob0rrl+fuYwoiUBce4n/3t4nzR+/w90y8QM7v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7urpH8QAAADcAAAADwAAAAAAAAAAAAAAAACXAgAAZHJzL2Rv&#10;d25yZXYueG1sUEsFBgAAAAAEAAQA9QAAAIgDAAAAAA==&#10;" path="m135,0l0,68,135,135,135,90,112,90,112,45,135,45,135,0xm135,45l112,45,112,90,135,90,135,45xm603,45l135,45,135,90,603,90,603,45xe" fillcolor="black" stroked="f">
                  <v:path arrowok="t" o:connecttype="custom" o:connectlocs="135,1041;0,1109;135,1176;135,1131;112,1131;112,1086;135,1086;135,1041;135,1086;112,1086;112,1131;135,1131;135,1086;603,1086;135,1086;135,1131;603,1131;603,1086" o:connectangles="0,0,0,0,0,0,0,0,0,0,0,0,0,0,0,0,0,0"/>
                </v:shape>
                <v:shape id="Freeform 217" o:spid="_x0000_s1028" style="position:absolute;left:4352;top:1073;width:1272;height:464;visibility:visible;mso-wrap-style:square;v-text-anchor:top" coordsize="1272,46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Ev2LdxQAA&#10;ANwAAAAPAAAAZHJzL2Rvd25yZXYueG1sRI9Pb8IwDMXvk/gOkZF2GykcEBQCmjZN4rBN/D97jddW&#10;NE7VBAj79PMBiZut9/zez/Nlco26UBdqzwaGgwwUceFtzaWB/e7jZQIqRGSLjWcycKMAy0XvaY65&#10;9Vfe0GUbSyUhHHI0UMXY5lqHoiKHYeBbYtF+fecwytqV2nZ4lXDX6FGWjbXDmqWhwpbeKipO27Mz&#10;8BU/pzUfhn/fKa1vp8yP3n8mR2Oe++l1BipSig/z/XplBX8stPKMTKAX/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IS/Yt3FAAAA3AAAAA8AAAAAAAAAAAAAAAAAlwIAAGRycy9k&#10;b3ducmV2LnhtbFBLBQYAAAAABAAEAPUAAACJAwAAAAA=&#10;" path="m1272,0l0,263,,387,1239,464,1272,0xe" fillcolor="#9c0" stroked="f">
                  <v:path arrowok="t" o:connecttype="custom" o:connectlocs="1272,1073;0,1336;0,1460;1239,1537;1272,1073" o:connectangles="0,0,0,0,0"/>
                </v:shape>
                <v:shape id="Freeform 216" o:spid="_x0000_s1029" style="position:absolute;left:4352;top:1073;width:1272;height:464;visibility:visible;mso-wrap-style:square;v-text-anchor:top" coordsize="1272,46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phbv2wgAA&#10;ANwAAAAPAAAAZHJzL2Rvd25yZXYueG1sRE9Na8JAEL0X/A/LCL3VjUKjpq6igtWLh2h6n2an2WB2&#10;NmRXjf++Wyh4m8f7nMWqt424UedrxwrGowQEcel0zZWC4rx7m4HwAVlj45gUPMjDajl4WWCm3Z1z&#10;up1CJWII+wwVmBDaTEpfGrLoR64ljtyP6yyGCLtK6g7vMdw2cpIkqbRYc2ww2NLWUHk5Xa2CL0P5&#10;935/+Vynj3y2KYr36eHYKvU67NcfIAL14Sn+dx90nJ/O4e+ZeIFc/gI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GmFu/bCAAAA3AAAAA8AAAAAAAAAAAAAAAAAlwIAAGRycy9kb3du&#10;cmV2LnhtbFBLBQYAAAAABAAEAPUAAACGAwAAAAA=&#10;" path="m0,263l1272,,1239,464,,387,,263xe" filled="f">
                  <v:path arrowok="t" o:connecttype="custom" o:connectlocs="0,1336;1272,1073;1239,1537;0,1460;0,1336" o:connectangles="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15" o:spid="_x0000_s1030" type="#_x0000_t75" style="position:absolute;left:5546;top:258;width:3251;height:173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">
                  <v:imagedata r:id="rId23" o:title=""/>
                </v:shape>
                <v:shape id="Freeform 214" o:spid="_x0000_s1031" style="position:absolute;left:5546;top:258;width:3251;height:1735;visibility:visible;mso-wrap-style:square;v-text-anchor:top" coordsize="3251,173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cAvmXxAAA&#10;ANwAAAAPAAAAZHJzL2Rvd25yZXYueG1sRE9La8JAEL4L/Q/LFLzpxh5im7qKFJS0eKi2hB6H7Jik&#10;ZmdDdvPw33cLgrf5+J6z2oymFj21rrKsYDGPQBDnVldcKPj+2s2eQTiPrLG2TAqu5GCzfpisMNF2&#10;4CP1J1+IEMIuQQWl900ipctLMujmtiEO3Nm2Bn2AbSF1i0MIN7V8iqJYGqw4NJTY0FtJ+eXUGQUv&#10;ly7bHuJD//nx/nP+zfZZyjuj1PRx3L6C8DT6u/jmTnWYv1zA/zPhArn+A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HAL5l8QAAADcAAAADwAAAAAAAAAAAAAAAACXAgAAZHJzL2Rv&#10;d25yZXYueG1sUEsFBgAAAAAEAAQA9QAAAIgDAAAAAA==&#10;" path="m449,0l377,6,307,23,243,50,184,87,132,131,87,184,50,243,23,307,6,376,,449,,1285,6,1358,23,1427,50,1492,87,1551,132,1603,184,1648,243,1685,307,1712,377,1729,449,1735,2802,1735,2874,1729,2944,1712,3008,1685,3067,1648,3119,1603,3164,1551,3201,1492,3228,1427,3245,1358,3251,1285,3251,449,3245,376,3228,307,3201,243,3164,184,3119,131,3067,87,3008,50,2944,23,2874,6,2802,,449,0xe" filled="f">
                  <v:path arrowok="t" o:connecttype="custom" o:connectlocs="449,258;377,264;307,281;243,308;184,345;132,389;87,442;50,501;23,565;6,634;0,707;0,1543;6,1616;23,1685;50,1750;87,1809;132,1861;184,1906;243,1943;307,1970;377,1987;449,1993;2802,1993;2874,1987;2944,1970;3008,1943;3067,1906;3119,1861;3164,1809;3201,1750;3228,1685;3245,1616;3251,1543;3251,707;3245,634;3228,565;3201,501;3164,442;3119,389;3067,345;3008,308;2944,281;2874,264;2802,258;449,258" o:connectangles="0,0,0,0,0,0,0,0,0,0,0,0,0,0,0,0,0,0,0,0,0,0,0,0,0,0,0,0,0,0,0,0,0,0,0,0,0,0,0,0,0,0,0,0,0"/>
                </v:shape>
                <v:shape id="Picture 213" o:spid="_x0000_s1032" type="#_x0000_t75" style="position:absolute;left:7487;top:1853;width:921;height:76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">
                  <v:imagedata r:id="rId24" o:title=""/>
                </v:shape>
                <v:shape id="Picture 212" o:spid="_x0000_s1033" type="#_x0000_t75" style="position:absolute;left:7427;top:1793;width:1041;height:88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">
                  <v:imagedata r:id="rId25" o:title=""/>
                </v:shape>
                <v:shape id="Freeform 211" o:spid="_x0000_s1034" style="position:absolute;left:4276;top:1912;width:806;height:676;visibility:visible;mso-wrap-style:square;v-text-anchor:top" coordsize="806,67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75D/JxAAA&#10;ANwAAAAPAAAAZHJzL2Rvd25yZXYueG1sRE9Na8JAEL0L/Q/LFLyZTU2xEl1FBbH0INQK4m3MTpO0&#10;2dm4u9X033cFobd5vM+ZzjvTiAs5X1tW8JSkIIgLq2suFew/1oMxCB+QNTaWScEveZjPHnpTzLW9&#10;8jtddqEUMYR9jgqqENpcSl9UZNAntiWO3Kd1BkOErpTa4TWGm0YO03QkDdYcGypsaVVR8b37MQqO&#10;y+JtW+8zczg7wuy0yA5f641S/cduMQERqAv/4rv7Vcf5L89weyZeIGd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u+Q/ycQAAADcAAAADwAAAAAAAAAAAAAAAACXAgAAZHJzL2Rv&#10;d25yZXYueG1sUEsFBgAAAAAEAAQA9QAAAIgDAAAAAA==&#10;" path="m406,0l365,2,327,6,289,14,252,24,218,38,185,54,154,72,125,94,99,116,74,142,53,170,35,200,21,232,10,264,3,300,,334,2,370,8,406,18,440,32,472,50,502,71,530,94,556,121,580,149,602,180,620,213,638,248,652,284,662,322,670,361,674,401,676,441,676,517,664,542,656,363,656,290,644,255,632,222,620,190,604,161,586,134,566,109,542,87,518,67,492,51,464,37,434,28,402,22,370,20,338,20,334,23,302,29,270,39,240,53,210,69,182,89,156,112,132,137,110,164,90,194,72,225,56,258,44,293,34,329,26,366,22,405,20,540,20,522,14,484,6,446,2,406,0xm540,20l405,20,443,22,480,26,517,34,551,44,584,58,616,74,645,92,672,112,697,134,720,158,739,186,755,214,769,244,778,276,784,308,786,342,784,374,777,406,767,438,753,468,737,496,717,522,694,546,669,568,642,588,613,606,581,620,548,634,513,644,477,652,440,656,542,656,554,652,588,640,621,624,652,604,681,584,708,560,732,534,753,506,771,478,785,446,796,412,803,378,806,342,804,306,798,272,788,238,774,206,756,176,736,146,712,120,686,96,657,76,626,56,593,40,558,26,540,20xm404,40l367,42,332,46,264,62,232,74,202,90,174,106,149,126,125,146,104,170,85,194,70,220,57,248,48,276,42,306,40,334,40,340,42,368,47,398,56,428,69,456,84,482,103,506,124,530,147,550,173,570,201,586,231,602,262,614,295,624,330,632,366,636,439,636,475,632,509,624,542,614,574,602,587,596,370,596,338,592,307,586,277,576,248,566,222,552,197,538,174,520,153,502,135,482,119,462,105,438,95,416,87,392,82,366,80,342,80,336,82,314,86,288,94,264,104,240,117,218,133,196,152,176,172,158,195,140,220,126,247,112,275,102,305,92,336,86,369,82,402,80,584,80,575,76,544,64,511,54,476,46,441,42,404,40xm584,80l402,80,436,82,468,86,499,92,529,100,558,112,584,124,609,140,632,156,653,174,671,194,687,216,701,238,712,262,719,286,724,312,726,334,726,340,725,364,720,388,712,414,702,436,689,460,673,480,654,500,634,520,611,536,586,552,559,564,531,576,501,584,470,592,437,596,587,596,604,588,632,570,658,552,681,530,702,508,721,484,736,458,749,430,758,400,764,370,766,342,766,334,764,308,759,278,750,250,737,222,722,196,704,170,682,148,659,126,633,108,605,90,584,80xm401,100l370,102,339,106,309,112,281,120,254,132,229,144,206,158,184,174,165,192,148,210,133,230,122,250,112,272,105,294,101,318,100,342,102,364,106,388,114,410,124,430,136,450,151,470,168,488,187,506,209,522,232,536,257,548,284,558,313,566,342,572,373,576,436,576,467,572,497,566,520,558,406,558,375,556,318,548,291,540,266,530,242,518,221,506,183,476,167,458,153,440,142,422,133,404,126,384,122,364,120,342,121,322,124,300,130,280,139,260,149,242,163,224,178,206,196,190,216,174,238,162,261,150,287,140,313,132,341,126,371,122,401,120,522,120,494,110,464,104,401,100xm522,120l401,120,460,124,488,130,515,138,540,148,564,160,586,172,606,186,624,202,639,218,653,236,664,254,673,274,680,294,684,314,686,334,685,356,682,376,676,396,667,416,656,436,643,454,628,472,610,488,590,502,568,516,545,528,519,538,493,546,465,552,436,556,406,558,520,558,525,556,552,546,577,534,600,520,622,504,641,486,658,466,673,448,685,426,694,404,701,382,705,360,706,338,706,334,704,312,700,290,692,268,683,246,670,226,655,206,638,188,619,172,597,156,574,142,549,130,522,120xe" fillcolor="black" stroked="f">
                  <v:path arrowok="t" o:connecttype="custom" o:connectlocs="185,1966;21,2144;32,2384;213,2550;517,2576;161,2498;28,2314;53,2122;225,1968;522,1926;480,1938;697,2046;786,2254;694,2458;477,2564;681,2496;803,2290;736,2058;540,1932;174,2018;48,2188;69,2368;231,2514;509,2536;277,2488;119,2374;82,2226;172,2070;369,1994;441,1954;529,2012;687,2128;725,2276;634,2432;437,2508;721,2396;764,2220;659,2038;309,2024;148,2122;102,2276;187,2418;373,2488;318,2460;153,2352;124,2212;216,2086;401,2032;460,2036;624,2114;686,2246;628,2384;465,2464;600,2432;701,2294;683,2158;549,2042" o:connectangles="0,0,0,0,0,0,0,0,0,0,0,0,0,0,0,0,0,0,0,0,0,0,0,0,0,0,0,0,0,0,0,0,0,0,0,0,0,0,0,0,0,0,0,0,0,0,0,0,0,0,0,0,0,0,0,0,0"/>
                </v:shape>
                <v:shape id="Picture 210" o:spid="_x0000_s1035" type="#_x0000_t75" style="position:absolute;left:4237;top:1894;width:870;height:712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">
                  <v:imagedata r:id="rId26" o:title=""/>
                </v:shape>
                <v:shape id="Freeform 209" o:spid="_x0000_s1036" style="position:absolute;left:4177;top:1836;width:990;height:830;visibility:visible;mso-wrap-style:square;v-text-anchor:top" coordsize="990,83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d3aTMxAAA&#10;ANwAAAAPAAAAZHJzL2Rvd25yZXYueG1sRE9BbsIwELxX4g/WIvVWHJAKbYoTIUolDr2QcuC4jbdJ&#10;RLy2bDekv8dIlbiMdjU7MzvrcjS9GMiHzrKC+SwDQVxb3XGj4Pj18fQCIkRkjb1lUvBHAcpi8rDG&#10;XNsLH2ioYiOSCYccFbQxulzKULdkMMysI07cj/UGY1p9I7XHSzI3vVxk2VIa7DgltOho21J9rn6N&#10;gtDt/GrA9wSV232fPt3mdf+s1ON03LyBiDTG+/G/eq/T+6sl3MqkCWRxB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Xd2kzMQAAADcAAAADwAAAAAAAAAAAAAAAACXAgAAZHJzL2Rv&#10;d25yZXYueG1sUEsFBgAAAAAEAAQA9QAAAIgDAAAAAA==&#10;" path="m521,0l447,,400,6,353,16,308,30,266,46,225,66,187,90,152,116,119,144,90,176,64,210,52,230,42,248,32,266,24,286,17,306,11,328,6,348,3,370,1,392,,414,1,436,3,458,6,478,10,500,16,520,23,540,31,560,40,580,50,598,62,616,86,650,115,682,147,712,183,738,220,762,261,782,304,798,348,812,395,822,443,828,469,830,543,830,590,824,637,814,650,810,470,810,399,804,354,794,311,780,270,764,231,744,194,722,161,696,130,668,102,638,79,606,68,588,58,570,50,554,42,534,35,514,30,496,25,476,22,456,21,434,20,414,21,394,23,372,26,352,30,332,36,314,43,294,50,276,59,258,69,240,80,222,105,190,133,160,164,132,197,106,234,84,273,64,314,48,357,36,402,26,448,20,648,20,642,18,595,8,547,2,521,0xm648,20l520,20,545,22,591,28,636,36,679,50,720,66,759,86,796,108,830,134,860,162,888,192,912,224,922,242,932,260,941,278,948,296,955,316,960,334,965,354,968,376,969,396,970,414,970,418,969,438,967,458,964,478,960,498,954,518,947,536,940,554,931,574,921,590,910,608,885,642,857,672,827,700,793,724,756,746,717,766,676,782,633,794,588,804,542,810,650,810,681,800,724,784,765,764,803,740,838,716,871,686,900,654,926,620,938,602,958,564,966,544,973,524,979,502,984,482,987,460,989,438,990,418,989,394,988,374,984,352,980,330,974,310,967,290,959,270,950,250,940,232,929,214,904,180,875,148,843,118,808,92,770,68,729,48,686,32,648,20xm542,40l449,40,405,46,361,56,320,68,280,84,243,102,208,124,175,148,146,174,120,202,97,234,86,250,77,266,68,284,61,302,55,320,50,338,45,356,43,376,41,396,40,414,41,434,42,454,45,472,49,492,54,510,61,528,68,546,85,580,96,596,118,626,145,656,174,682,206,706,241,728,279,746,318,762,360,774,403,784,448,790,541,790,585,784,629,774,670,762,700,750,453,750,411,744,371,736,333,724,297,710,262,694,230,674,201,652,174,628,150,602,129,574,120,560,112,546,105,530,98,514,93,498,88,482,85,466,82,450,81,432,80,418,80,414,81,398,82,382,85,366,88,348,93,332,98,318,104,302,112,286,120,272,129,258,149,230,173,204,199,180,229,158,261,138,295,120,331,106,370,94,410,86,452,80,701,80,672,68,630,56,587,46,542,40xm701,80l537,80,579,86,619,94,657,106,693,120,728,136,760,156,789,178,816,202,840,228,861,256,870,270,878,286,885,300,892,316,897,332,902,348,905,364,908,380,909,398,910,414,910,432,908,448,906,466,902,482,897,498,892,514,886,528,878,544,870,558,861,572,841,600,817,626,791,650,761,672,729,692,695,710,659,724,620,736,580,744,538,750,700,750,710,746,747,728,782,706,815,682,844,656,871,628,894,596,904,580,913,564,922,546,929,528,935,510,940,492,945,474,948,454,949,436,950,418,950,414,949,396,948,376,945,358,941,340,936,320,929,302,922,286,914,268,905,250,895,234,872,204,846,176,816,148,784,124,749,102,711,84,701,80xm535,100l453,100,412,106,374,114,337,126,302,140,269,156,239,174,211,196,186,218,164,244,145,270,137,282,129,296,122,310,116,324,107,354,104,370,102,384,100,400,100,414,100,418,101,432,102,448,105,464,108,478,112,494,117,508,123,522,130,536,138,550,146,564,166,590,189,614,214,638,242,658,273,676,306,692,340,706,377,716,416,724,455,730,537,730,578,724,616,716,635,710,458,710,420,706,383,698,348,688,314,674,283,660,254,642,227,622,204,602,183,578,163,552,155,540,148,528,142,514,136,502,132,488,127,474,124,460,122,446,121,432,120,418,120,402,122,388,124,374,127,360,130,346,135,332,141,318,154,292,161,282,179,256,200,234,223,212,250,192,278,174,310,158,343,144,378,134,415,126,454,120,635,120,613,114,574,106,535,100xm635,120l532,120,570,124,607,132,642,142,676,156,707,170,736,188,762,208,786,230,808,252,827,278,835,290,842,302,848,316,854,328,859,342,863,356,866,370,868,384,869,398,870,414,870,428,868,442,867,456,863,470,860,484,855,498,850,512,843,524,836,538,829,550,811,574,791,598,767,618,740,638,712,656,680,672,647,686,612,696,575,704,536,710,635,710,653,704,688,690,721,674,751,656,779,634,804,612,826,588,845,560,853,548,861,534,868,520,874,506,879,490,883,476,886,460,888,446,890,430,890,414,889,398,888,382,886,366,882,352,878,336,873,322,867,308,860,294,852,280,844,266,824,240,801,216,776,194,748,172,717,154,685,138,650,124,635,120xe" fillcolor="black" stroked="f">
                  <v:path arrowok="t" o:connecttype="custom" o:connectlocs="152,1952;11,2164;16,2356;183,2574;590,2660;194,2558;35,2350;30,2168;164,1968;642,1854;679,1886;932,2096;970,2254;921,2426;633,2630;871,2522;987,2296;959,2106;729,1884;243,1938;61,2138;45,2308;174,2518;585,2620;262,2530;98,2350;82,2218;149,2066;452,1916;619,1930;870,2106;910,2250;870,2394;620,2572;871,2464;948,2290;929,2138;749,1938;269,1992;116,2160;105,2300;189,2450;537,2566;283,2496;136,2338;124,2210;223,2048;613,1950;707,2006;854,2164;867,2292;791,2434;635,2546;853,2384;890,2250;852,2116;635,1956" o:connectangles="0,0,0,0,0,0,0,0,0,0,0,0,0,0,0,0,0,0,0,0,0,0,0,0,0,0,0,0,0,0,0,0,0,0,0,0,0,0,0,0,0,0,0,0,0,0,0,0,0,0,0,0,0,0,0,0,0"/>
                </v:shape>
                <v:shape id="Picture 208" o:spid="_x0000_s1037" type="#_x0000_t75" style="position:absolute;left:4084;top:1444;width:4906;height:652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">
                  <v:imagedata r:id="rId27" o:title=""/>
                </v:shape>
                <v:shape id="Freeform 207" o:spid="_x0000_s1038" style="position:absolute;left:4084;top:1444;width:4906;height:652;visibility:visible;mso-wrap-style:square;v-text-anchor:top" coordsize="4906,65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5UhyAxQAA&#10;ANwAAAAPAAAAZHJzL2Rvd25yZXYueG1sRI9PawJBDMXvgt9hiNCL6GwtVFkdxZYWBPHgv3vYibur&#10;O5llZqrbb98chN4S3st7vyxWnWvUnUKsPRt4HWegiAtvay4NnI7foxmomJAtNp7JwC9FWC37vQXm&#10;1j94T/dDKpWEcMzRQJVSm2sdi4ocxrFviUW7+OAwyRpKbQM+JNw1epJl79phzdJQYUufFRW3w48z&#10;8Nbsu3pIYTfZXE/nbfxIl+nXzpiXQbeeg0rUpX/z83pjBX8qtPKMTKCXf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LlSHIDFAAAA3AAAAA8AAAAAAAAAAAAAAAAAlwIAAGRycy9k&#10;b3ducmV2LnhtbFBLBQYAAAAABAAEAPUAAACJAwAAAAA=&#10;" path="m326,0l251,8,183,33,122,71,72,122,33,182,9,251,,326,9,401,33,469,72,530,122,580,183,619,251,643,326,652,4580,652,4655,643,4723,619,4784,580,4834,530,4873,469,4897,401,4906,326,4897,251,4873,182,4834,122,4784,71,4723,33,4655,8,4580,,326,0xe" filled="f">
                  <v:path arrowok="t" o:connecttype="custom" o:connectlocs="326,1444;251,1452;183,1477;122,1515;72,1566;33,1626;9,1695;0,1770;9,1845;33,1913;72,1974;122,2024;183,2063;251,2087;326,2096;4580,2096;4655,2087;4723,2063;4784,2024;4834,1974;4873,1913;4897,1845;4906,1770;4897,1695;4873,1626;4834,1566;4784,1515;4723,1477;4655,1452;4580,1444;326,1444" o:connectangles="0,0,0,0,0,0,0,0,0,0,0,0,0,0,0,0,0,0,0,0,0,0,0,0,0,0,0,0,0,0,0"/>
                </v:shape>
                <v:line id="Line 206" o:spid="_x0000_s1039" style="position:absolute;visibility:visible;mso-wrap-style:square" from="2845,2636" to="9794,2636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X8XaPsUAAADcAAAADwAAAGRycy9kb3ducmV2LnhtbERPTWvCQBC9C/6HZYTedNMWYpu6irQU&#10;1IOoLbTHMTtNotnZsLsm6b/vCkJv83ifM1v0phYtOV9ZVnA/SUAQ51ZXXCj4/HgfP4HwAVljbZkU&#10;/JKHxXw4mGGmbcd7ag+hEDGEfYYKyhCaTEqfl2TQT2xDHLkf6wyGCF0htcMuhptaPiRJKg1WHBtK&#10;bOi1pPx8uBgF28dd2i7Xm1X/tU6P+dv++H3qnFJ3o375AiJQH/7FN/dKx/nTZ7g+Ey+Q8z8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X8XaPsUAAADcAAAADwAAAAAAAAAA&#10;AAAAAAChAgAAZHJzL2Rvd25yZXYueG1sUEsFBgAAAAAEAAQA+QAAAJMDAAAAAA==&#10;"/>
                <v:shape id="Picture 205" o:spid="_x0000_s1040" type="#_x0000_t75" style="position:absolute;left:4478;top:2087;width:367;height:294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BX7&#10;3afEAAAA3AAAAA8AAABkcnMvZG93bnJldi54bWxEj0FrAjEQhe8F/0MYobeatdAiq1FUEPTQQ63g&#10;ddiMm9XNZNmka+yv7xwKvc3w3rz3zWKVfasG6mMT2MB0UoAiroJtuDZw+tq9zEDFhGyxDUwGHhRh&#10;tRw9LbC04c6fNBxTrSSEY4kGXEpdqXWsHHmMk9ARi3YJvccka19r2+Ndwn2rX4viXXtsWBocdrR1&#10;VN2O397Az3l3dtP2I78d4nDdFI988V025nmc13NQiXL6N/9d763gzwRfnpEJ9PIX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BX73afEAAAA3AAAAA8AAAAAAAAAAAAAAAAAnAIA&#10;AGRycy9kb3ducmV2LnhtbFBLBQYAAAAABAAEAPcAAACNAwAAAAA=&#10;">
                  <v:imagedata r:id="rId28" o:title=""/>
                </v:shape>
                <v:shape id="Picture 204" o:spid="_x0000_s1041" type="#_x0000_t75" style="position:absolute;left:7765;top:2108;width:367;height:294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">
                  <v:imagedata r:id="rId29" o:title=""/>
                </v:shape>
                <v:shape id="Picture 203" o:spid="_x0000_s1042" type="#_x0000_t75" style="position:absolute;left:5670;top:372;width:1022;height:1488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">
                  <v:imagedata r:id="rId30" o:title=""/>
                </v:shape>
                <v:shape id="Freeform 202" o:spid="_x0000_s1043" style="position:absolute;left:5640;top:342;width:1082;height:1548;visibility:visible;mso-wrap-style:square;v-text-anchor:top" coordsize="1082,154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4zVGuwQAA&#10;ANwAAAAPAAAAZHJzL2Rvd25yZXYueG1sRE9NawIxEL0X/A9hBC9Fs9UishpFCtLeSlUEb8NmzAY3&#10;k2WTZrf/vhEKvc3jfc5mN7hGJOqC9azgZVaAIK68tmwUnE+H6QpEiMgaG8+k4IcC7Lajpw2W2vf8&#10;RekYjcghHEpUUMfYllKGqiaHYeZb4szdfOcwZtgZqTvsc7hr5LwoltKh5dxQY0tvNVX347dTYNPh&#10;+iqJ3tPl+WSc7dPVmk+lJuNhvwYRaYj/4j/3h87zVwt4PJMvkNtf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OM1RrsEAAADcAAAADwAAAAAAAAAAAAAAAACXAgAAZHJzL2Rvd25y&#10;ZXYueG1sUEsFBgAAAAAEAAQA9QAAAIUDAAAAAA==&#10;" path="m295,0l266,2,237,6,209,14,181,24,156,36,131,50,108,68,87,86,68,106,51,130,36,154,24,180,14,206,6,234,2,264,,294,,1256,1,1282,6,1312,13,1340,23,1368,35,1394,50,1418,66,1440,85,1462,106,1480,129,1498,153,1512,179,1526,206,1536,263,1548,816,1548,845,1544,873,1536,895,1528,266,1528,239,1524,213,1516,188,1506,163,1496,141,1482,120,1466,100,1448,82,1428,67,1408,53,1384,41,1360,32,1336,26,1308,21,1282,20,1256,20,294,21,268,26,240,32,214,42,188,53,164,67,142,83,120,101,102,120,84,142,68,164,54,188,42,214,34,240,26,267,22,295,20,893,20,877,14,819,2,789,2,295,0xm893,20l295,20,788,22,816,22,843,26,870,34,895,42,919,54,941,68,963,84,982,102,1000,122,1016,142,1029,166,1041,190,1050,214,1057,240,1061,268,1062,294,1062,1256,1061,1282,1056,1310,1050,1336,1040,1362,1029,1386,1015,1408,999,1430,981,1448,962,1466,941,1482,918,1496,894,1508,869,1516,842,1524,815,1528,895,1528,901,1526,926,1514,951,1500,974,1482,995,1464,1014,1442,1031,1420,1046,1396,1058,1370,1068,1344,1076,1316,1080,1286,1082,1256,1082,294,1081,268,1076,238,1069,210,1059,182,1047,156,1033,132,1016,110,997,88,976,70,953,52,929,38,903,24,893,20xm787,40l295,40,268,42,243,46,219,52,195,62,173,72,152,84,132,100,114,116,98,134,83,154,70,174,60,196,51,220,45,244,41,270,40,294,40,1256,41,1280,45,1306,52,1330,60,1354,71,1376,84,1396,98,1416,115,1434,133,1452,153,1466,174,1478,196,1488,220,1498,244,1504,269,1508,814,1508,839,1504,864,1498,887,1488,272,1488,249,1484,205,1472,184,1462,165,1450,147,1436,130,1422,115,1404,101,1386,89,1368,79,1346,71,1326,65,1304,61,1280,60,1256,60,294,61,274,64,250,70,228,78,206,88,186,99,166,113,148,128,130,144,116,162,102,182,90,202,80,224,72,246,66,269,62,295,60,886,60,863,52,838,46,813,42,787,40xm886,60l786,60,810,62,833,66,856,70,877,78,898,88,917,100,936,114,952,128,968,146,981,164,993,182,1003,204,1011,224,1017,246,1021,270,1022,294,1022,1256,1021,1276,1018,1300,1012,1322,1004,1344,994,1364,983,1384,969,1402,954,1420,938,1434,920,1448,901,1460,880,1470,859,1478,836,1484,813,1488,887,1488,909,1478,930,1466,950,1450,968,1434,984,1416,999,1396,1012,1376,1022,1352,1031,1330,1037,1306,1041,1280,1042,1256,1042,294,1041,270,1037,244,1031,220,1022,196,1011,174,998,152,984,134,967,116,949,98,929,84,908,72,886,60xe" fillcolor="black" stroked="f">
                  <v:path arrowok="t" o:connecttype="custom" o:connectlocs="181,366;68,448;6,576;6,1654;66,1782;179,1868;873,1878;188,1848;82,1770;26,1650;26,582;83,462;188,384;893,362;893,362;870,376;982,444;1050,556;1061,1624;1015,1750;918,1838;895,1870;995,1806;1068,1686;1081,610;1033,474;929,380;268,384;152,426;70,516;40,636;60,1696;133,1794;244,1846;887,1830;165,1792;89,1710;60,1598;78,548;144,458;246,408;838,388;810,404;917,442;993,524;1022,636;1004,1686;938,1776;836,1826;950,1792;1022,1694;1042,636;1011,516;929,426" o:connectangles="0,0,0,0,0,0,0,0,0,0,0,0,0,0,0,0,0,0,0,0,0,0,0,0,0,0,0,0,0,0,0,0,0,0,0,0,0,0,0,0,0,0,0,0,0,0,0,0,0,0,0,0,0,0"/>
                </v:shape>
                <v:shape id="Picture 201" o:spid="_x0000_s1044" type="#_x0000_t75" style="position:absolute;left:5727;top:485;width:904;height:698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Dxq&#10;ocPDAAAA3AAAAA8AAABkcnMvZG93bnJldi54bWxEj9GKwjAQRd8F/yGMsG+arGxVukYRXUERH9R+&#10;wNDMtmWbSWmyWv/eCIJvM9x7z9yZLztbiyu1vnKs4XOkQBDnzlRcaMgu2+EMhA/IBmvHpOFOHpaL&#10;fm+OqXE3PtH1HAoRIexT1FCG0KRS+rwki37kGuKo/brWYohrW0jT4i3CbS3HSk2kxYrjhRIbWpeU&#10;/53/baTsbV4lP5tslR1ckU1VMlbHROuPQbf6BhGoC2/zK70zsf7sC57PxAnk4gE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PGqhw8MAAADcAAAADwAAAAAAAAAAAAAAAACcAgAA&#10;ZHJzL2Rvd25yZXYueG1sUEsFBgAAAAAEAAQA9wAAAIwDAAAAAA==&#10;">
                  <v:imagedata r:id="rId31" o:title=""/>
                </v:shape>
                <v:shape id="Freeform 200" o:spid="_x0000_s1045" style="position:absolute;left:5727;top:485;width:904;height:698;visibility:visible;mso-wrap-style:square;v-text-anchor:top" coordsize="904,69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e9SokxAAA&#10;ANwAAAAPAAAAZHJzL2Rvd25yZXYueG1sRE/bagIxEH0v+A9hhL4UzbZg0dUotrQgFgvewMdxM27W&#10;biZLkur275tCwbc5nOtMZq2txYV8qBwreOxnIIgLpysuFey2770hiBCRNdaOScEPBZhNO3cTzLW7&#10;8poum1iKFMIhRwUmxiaXMhSGLIa+a4gTd3LeYkzQl1J7vKZwW8unLHuWFitODQYbejVUfG2+rYL9&#10;8vC2/DydzWr0sd6XTXXkhxev1H23nY9BRGrjTfzvXug0fziAv2fSBXL6C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HvUqJMQAAADcAAAADwAAAAAAAAAAAAAAAACXAgAAZHJzL2Rv&#10;d25yZXYueG1sUEsFBgAAAAAEAAQA9QAAAIgDAAAAAA==&#10;" path="m181,0l110,14,53,53,14,110,,181,,517,14,587,53,645,110,684,181,698,723,698,794,684,851,645,890,587,904,517,904,181,890,110,851,53,794,14,723,,181,0xe" filled="f">
                  <v:path arrowok="t" o:connecttype="custom" o:connectlocs="181,485;110,499;53,538;14,595;0,666;0,1002;14,1072;53,1130;110,1169;181,1183;723,1183;794,1169;851,1130;890,1072;904,1002;904,666;890,595;851,538;794,499;723,485;181,485" o:connectangles="0,0,0,0,0,0,0,0,0,0,0,0,0,0,0,0,0,0,0,0,0"/>
                </v:shape>
                <v:shape id="Picture 199" o:spid="_x0000_s1046" type="#_x0000_t75" style="position:absolute;left:6865;top:378;width:1022;height:1487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">
                  <v:imagedata r:id="rId32" o:title=""/>
                </v:shape>
                <v:shape id="Freeform 198" o:spid="_x0000_s1047" style="position:absolute;left:6835;top:349;width:1082;height:1546;visibility:visible;mso-wrap-style:square;v-text-anchor:top" coordsize="1082,154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J56I8wwAA&#10;ANwAAAAPAAAAZHJzL2Rvd25yZXYueG1sRE9Na8JAEL0X+h+WKfRmNvZQJc0qokh7rdXS3sbsmMRk&#10;Z8PuaqK/3i0Ivc3jfU4+H0wrzuR8bVnBOElBEBdW11wq2H6tR1MQPiBrbC2Tggt5mM8eH3LMtO35&#10;k86bUIoYwj5DBVUIXSalLyoy6BPbEUfuYJ3BEKErpXbYx3DTypc0fZUGa44NFXa0rKhoNiejoG5+&#10;j3I4fo9/9qv35roL/dafeqWen4bFG4hAQ/gX390fOs6fTuDvmXiBnN0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J56I8wwAAANwAAAAPAAAAAAAAAAAAAAAAAJcCAABkcnMvZG93&#10;bnJldi54bWxQSwUGAAAAAAQABAD1AAAAhwMAAAAA&#10;" path="m789,0l295,,266,2,237,6,209,12,181,22,156,34,131,50,108,66,87,86,68,106,51,128,36,154,24,178,14,206,6,234,2,264,,294,,1254,1,1280,6,1310,13,1338,23,1366,35,1392,50,1416,66,1438,85,1460,106,1478,129,1496,153,1510,179,1524,206,1534,263,1546,816,1546,845,1542,873,1534,895,1526,266,1526,239,1522,213,1514,187,1506,163,1494,141,1480,120,1464,100,1446,82,1426,67,1406,53,1382,42,1358,32,1334,26,1308,21,1280,20,1254,20,294,22,266,26,240,33,212,42,188,53,164,67,140,83,120,101,100,120,82,142,66,164,52,188,42,214,32,240,26,267,22,295,20,892,20,876,14,848,6,819,2,789,0xm892,20l788,20,816,22,843,26,869,32,895,42,919,54,941,68,962,84,982,102,1000,120,1015,142,1029,164,1041,188,1050,214,1056,240,1061,268,1062,294,1062,1254,1061,1280,1056,1308,1050,1334,1040,1360,1029,1384,1015,1406,999,1428,981,1446,962,1464,940,1480,918,1494,894,1506,842,1522,815,1526,895,1526,901,1524,926,1512,951,1498,974,1480,995,1462,1014,1442,1031,1418,1046,1394,1058,1368,1068,1342,1076,1312,1080,1284,1082,1254,1082,294,1081,266,1076,236,1069,208,1059,182,1047,156,1033,132,1016,108,997,88,976,68,953,52,929,36,903,24,892,20xm787,40l295,40,268,42,243,46,219,52,195,60,173,72,152,84,132,98,114,114,98,134,83,152,71,174,60,196,51,220,45,244,41,270,40,294,40,1254,41,1278,45,1304,52,1328,60,1352,71,1374,84,1396,98,1414,115,1432,133,1450,153,1464,174,1476,196,1488,220,1496,244,1502,269,1506,814,1506,839,1502,864,1496,887,1486,272,1486,249,1482,205,1470,184,1460,165,1448,147,1434,130,1420,114,1402,101,1384,89,1366,79,1344,71,1324,65,1302,61,1278,60,1254,60,294,61,272,65,248,70,226,78,204,88,184,99,164,113,146,128,130,144,114,162,102,182,90,202,80,223,72,246,66,269,62,295,60,886,60,863,52,838,46,813,42,787,40xm886,60l786,60,833,64,856,70,877,78,898,88,917,100,935,112,952,128,968,144,981,162,993,182,1003,202,1011,224,1017,246,1021,270,1022,294,1022,1254,1021,1274,1018,1298,1012,1320,1004,1342,994,1362,983,1382,969,1400,954,1418,938,1432,920,1446,900,1458,880,1468,859,1476,836,1482,813,1486,887,1486,909,1476,930,1464,950,1448,968,1432,984,1414,999,1394,1011,1374,1022,1352,1031,1328,1037,1304,1041,1278,1042,1254,1042,294,1041,268,1037,242,1030,218,1022,196,1011,172,998,152,984,132,967,114,949,98,929,84,908,70,886,60xe" fillcolor="black" stroked="f">
                  <v:path arrowok="t" o:connecttype="custom" o:connectlocs="209,361;87,435;14,555;1,1629;50,1765;153,1859;845,1891;213,1863;100,1795;32,1683;22,615;67,489;164,401;295,369;789,349;869,381;982,451;1050,563;1061,1629;1015,1755;918,1843;901,1873;1014,1791;1076,1661;1076,585;1016,457;903,373;243,395;132,447;60,545;40,1603;71,1723;153,1813;269,1855;272,1835;147,1783;79,1693;60,643;88,533;162,451;269,411;813,391;856,419;952,477;1011,573;1021,1623;983,1731;900,1807;887,1835;984,1763;1037,1653;1037,591;984,481;886,409" o:connectangles="0,0,0,0,0,0,0,0,0,0,0,0,0,0,0,0,0,0,0,0,0,0,0,0,0,0,0,0,0,0,0,0,0,0,0,0,0,0,0,0,0,0,0,0,0,0,0,0,0,0,0,0,0,0"/>
                </v:shape>
                <v:shape id="Picture 197" o:spid="_x0000_s1048" type="#_x0000_t75" style="position:absolute;left:6921;top:490;width:904;height:697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">
                  <v:imagedata r:id="rId33" o:title=""/>
                </v:shape>
                <v:shape id="Freeform 196" o:spid="_x0000_s1049" style="position:absolute;left:6921;top:490;width:904;height:697;visibility:visible;mso-wrap-style:square;v-text-anchor:top" coordsize="904,69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bLJOGwQAA&#10;ANwAAAAPAAAAZHJzL2Rvd25yZXYueG1sRE/bisIwEH0X/Icwwr4smiqsaDWKuijeXqx+wNCMbbGZ&#10;lCZq/fuNsODbHM51pvPGlOJBtSssK+j3IhDEqdUFZwou53V3BMJ5ZI2lZVLwIgfzWbs1xVjbJ5/o&#10;kfhMhBB2MSrIva9iKV2ak0HXsxVx4K62NugDrDOpa3yGcFPKQRQNpcGCQ0OOFa1ySm/J3SgYLPen&#10;w2v9+0OX5Hul3Y77xw0r9dVpFhMQnhr/Ef+7tzrMH43h/Uy4QM7+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2yyThsEAAADcAAAADwAAAAAAAAAAAAAAAACXAgAAZHJzL2Rvd25y&#10;ZXYueG1sUEsFBgAAAAAEAAQA9QAAAIUDAAAAAA==&#10;" path="m181,0l110,14,53,53,14,110,,180,,516,14,587,53,644,110,683,181,697,723,697,794,683,851,644,890,587,904,516,904,180,890,110,851,53,794,14,723,,181,0xe" filled="f" strokeweight="1pt">
                  <v:path arrowok="t" o:connecttype="custom" o:connectlocs="181,490;110,504;53,543;14,600;0,670;0,1006;14,1077;53,1134;110,1173;181,1187;723,1187;794,1173;851,1134;890,1077;904,1006;904,670;890,600;851,543;794,504;723,490;181,490" o:connectangles="0,0,0,0,0,0,0,0,0,0,0,0,0,0,0,0,0,0,0,0,0"/>
                </v:shape>
                <v:shape id="Picture 195" o:spid="_x0000_s1050" type="#_x0000_t75" style="position:absolute;left:4108;top:1514;width:158;height:31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GPH&#10;TPXDAAAA3AAAAA8AAABkcnMvZG93bnJldi54bWxEj81qwzAQhO+FvIPYQm+N3OCWxI0SkkIhxaf8&#10;PMAibSxTa2UsNXbfvnsI9LbLzM58u95OoVM3GlIb2cDLvABFbKNruTFwOX8+L0GljOywi0wGfinB&#10;djN7WGPl4shHup1yoySEU4UGfM59pXWyngKmeeyJRbvGIWCWdWi0G3CU8NDpRVG86YAtS4PHnj48&#10;2e/TTzDw2unjl/Oret+WninauryG2pinx2n3DirTlP/N9+uDE/yV4MszMoHe/AE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Y8dM9cMAAADcAAAADwAAAAAAAAAAAAAAAACcAgAA&#10;ZHJzL2Rvd25yZXYueG1sUEsFBgAAAAAEAAQA9wAAAIwDAAAAAA==&#10;">
                  <v:imagedata r:id="rId34" o:title=""/>
                </v:shape>
                <v:line id="Line 194" o:spid="_x0000_s1051" style="position:absolute;visibility:visible;mso-wrap-style:square" from="8051,252" to="8051,1956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brKp8cUAAADcAAAADwAAAGRycy9kb3ducmV2LnhtbESPTWsCMRCG7wX/QxjBS9GsStVujSIL&#10;osUe6gfY47CZbhY3k2UTdfvvm0LB2wzzzPsxX7a2EjdqfOlYwXCQgCDOnS65UHA6rvszED4ga6wc&#10;k4If8rBcdJ7mmGp35z3dDqEQUYR9igpMCHUqpc8NWfQDVxPH27drLIa4NoXUDd6juK3kKEkm0mLJ&#10;0cFgTZmh/HK4WgXZ8/klw68PM95MJzbiu8/R+1SpXrddvYEI1IYH/P+91TH+6xD+ysQJ5OIX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brKp8cUAAADcAAAADwAAAAAAAAAA&#10;AAAAAAChAgAAZHJzL2Rvd25yZXYueG1sUEsFBgAAAAAEAAQA+QAAAJMDAAAAAA==&#10;" strokeweight="2.7pt"/>
                <v:line id="Line 193" o:spid="_x0000_s1052" style="position:absolute;visibility:visible;mso-wrap-style:square" from="8105,252" to="8105,1956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FW3WBsMAAADcAAAADwAAAGRycy9kb3ducmV2LnhtbERPTWvCQBC9F/oflil4q5t6KBpdRQSp&#10;RS9Ge+htyI7ZYHY2zW5j4q93BcHbPN7nzBadrURLjS8dK/gYJiCIc6dLLhQcD+v3MQgfkDVWjklB&#10;Tx4W89eXGabaXXhPbRYKEUPYp6jAhFCnUvrckEU/dDVx5E6usRgibAqpG7zEcFvJUZJ8SoslxwaD&#10;Na0M5efs3yqQX+vfv97/7A6b7ttcT9u+bbNSqcFbt5yCCNSFp/jh3ug4fzKC+zPxAjm/AQ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BVt1gbDAAAA3AAAAA8AAAAAAAAAAAAA&#10;AAAAoQIAAGRycy9kb3ducmV2LnhtbFBLBQYAAAAABAAEAPkAAACRAwAAAAA=&#10;" strokeweight=".9pt"/>
                <v:line id="Line 192" o:spid="_x0000_s1053" style="position:absolute;visibility:visible;mso-wrap-style:square" from="8388,538" to="9074,754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2sxOo8MAAADcAAAADwAAAGRycy9kb3ducmV2LnhtbERPTWsCMRC9F/ofwhR6q9lWKbo1ikiF&#10;0oOwbg/1NmzGzeJmsiZx3f57IxS8zeN9znw52Fb05EPjWMHrKANBXDndcK3gp9y8TEGEiKyxdUwK&#10;/ijAcvH4MMdcuwsX1O9iLVIIhxwVmBi7XMpQGbIYRq4jTtzBeYsxQV9L7fGSwm0r37LsXVpsODUY&#10;7GhtqDruzlaB38fwW5zG3/2k/jxtj96UdCiUen4aVh8gIg3xLv53f+k0fzaG2zPpArm4Ag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NrMTqPDAAAA3AAAAA8AAAAAAAAAAAAA&#10;AAAAoQIAAGRycy9kb3ducmV2LnhtbFBLBQYAAAAABAAEAPkAAACRAwAAAAA=&#10;" strokeweight=".25pt"/>
                <v:rect id="Rectangle 191" o:spid="_x0000_s1054" style="position:absolute;left:8144;top:406;width:435;height:1418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zOeDiwwAA&#10;ANwAAAAPAAAAZHJzL2Rvd25yZXYueG1sRE9Li8IwEL4L/ocwwt40VcRHNcqyIKwXWR/s4zY2Y1tt&#10;JqWJ2vXXG0HwNh/fc6bz2hTiQpXLLSvodiIQxInVOacKdttFewTCeWSNhWVS8E8O5rNmY4qxtlde&#10;02XjUxFC2MWoIPO+jKV0SUYGXceWxIE72MqgD7BKpa7wGsJNIXtRNJAGcw4NGZb0kVFy2pyNgpv7&#10;TZaLVW/s/24/x/3312rQH5JSb636fQLCU+1f4qf7U4f54z48ngkXyNkd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zOeDiwwAAANwAAAAPAAAAAAAAAAAAAAAAAJcCAABkcnMvZG93&#10;bnJldi54bWxQSwUGAAAAAAQABAD1AAAAhwMAAAAA&#10;" fillcolor="#ddd" stroked="f"/>
                <v:rect id="Rectangle 190" o:spid="_x0000_s1055" style="position:absolute;left:8144;top:406;width:435;height:1418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PNeCIxAAA&#10;ANwAAAAPAAAAZHJzL2Rvd25yZXYueG1sRE9NawIxEL0L/ocwghfRbKUV3RpFCoVCheK2gr0Nybi7&#10;uJlsk1TXf28KBW/zeJ+zXHe2EWfyoXas4GGSgSDWztRcKvj6fB3PQYSIbLBxTAquFGC96veWmBt3&#10;4R2di1iKFMIhRwVVjG0uZdAVWQwT1xIn7ui8xZigL6XxeEnhtpHTLJtJizWnhgpbeqlIn4pfq2D0&#10;OLNmf/i5+u/i/bD/mOvNNmilhoNu8wwiUhfv4n/3m0nzF0/w90y6QK5u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TzXgiMQAAADcAAAADwAAAAAAAAAAAAAAAACXAgAAZHJzL2Rv&#10;d25yZXYueG1sUEsFBgAAAAAEAAQA9QAAAIgDAAAAAA==&#10;" filled="f" strokeweight="1.5pt"/>
                <v:shape id="Picture 189" o:spid="_x0000_s1056" type="#_x0000_t75" style="position:absolute;left:8192;top:584;width:325;height:1053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OdR&#10;tADDAAAA3AAAAA8AAABkcnMvZG93bnJldi54bWxET0trwkAQvgv9D8sUvOmmRkNNXaUtCD14iSm0&#10;xyE7JqHZ2TS7zePfdwXB23x8z9kdRtOInjpXW1bwtIxAEBdW11wq+MyPi2cQziNrbCyTgokcHPYP&#10;sx2m2g6cUX/2pQgh7FJUUHnfplK6oiKDbmlb4sBdbGfQB9iVUnc4hHDTyFUUJdJgzaGhwpbeKyp+&#10;zn9GQYzxd3769c1Xlk1jnkTrt81qrdT8cXx9AeFp9Hfxzf2hw/xtAtdnwgVy/w8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51G0AMMAAADcAAAADwAAAAAAAAAAAAAAAACcAgAA&#10;ZHJzL2Rvd25yZXYueG1sUEsFBgAAAAAEAAQA9wAAAIwDAAAAAA==&#10;">
                  <v:imagedata r:id="rId35" o:title=""/>
                </v:shape>
                <v:rect id="Rectangle 188" o:spid="_x0000_s1057" style="position:absolute;left:8192;top:584;width:325;height:1053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tEtFswgAA&#10;ANwAAAAPAAAAZHJzL2Rvd25yZXYueG1sRE9NawIxEL0X+h/CFLzVbAu2uhplWyp4EqqCehs2Y7K4&#10;mSyb1F3/fSMI3ubxPme26F0tLtSGyrOCt2EGgrj0umKjYLddvo5BhIissfZMCq4UYDF/fpphrn3H&#10;v3TZRCNSCIccFdgYm1zKUFpyGIa+IU7cybcOY4KtkbrFLoW7Wr5n2Yd0WHFqsNjQt6XyvPlzCn6a&#10;47oYmSCLfbSHs//qlnZtlBq89MUURKQ+PsR390qn+ZNPuD2TLpDzf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G0S0WzCAAAA3AAAAA8AAAAAAAAAAAAAAAAAlwIAAGRycy9kb3du&#10;cmV2LnhtbFBLBQYAAAAABAAEAPUAAACGAwAAAAA=&#10;" filled="f"/>
                <v:line id="Line 187" o:spid="_x0000_s1058" style="position:absolute;visibility:visible;mso-wrap-style:square" from="8173,1121" to="8410,1121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cVbJS8QAAADcAAAADwAAAGRycy9kb3ducmV2LnhtbESPTW/CMAyG70j8h8hIu0EKh2l0pNU0&#10;CYkDGxpMO1uNaTsapyRZ6f49PkzazZbfj8ebcnSdGijE1rOB5SIDRVx523Jt4PO0nT+BignZYueZ&#10;DPxShLKYTjaYW3/jDxqOqVYSwjFHA01Kfa51rBpyGBe+J5bb2QeHSdZQaxvwJuGu06sse9QOW5aG&#10;Bnt6bai6HH+c9Fb1Ply/vi/j7vy23155WL+fDsY8zMaXZ1CJxvQv/nPvrOCvhVaekQl0cQc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xVslLxAAAANwAAAAPAAAAAAAAAAAA&#10;AAAAAKECAABkcnMvZG93bnJldi54bWxQSwUGAAAAAAQABAD5AAAAkgMAAAAA&#10;">
                  <v:stroke dashstyle="dash"/>
                </v:line>
                <v:shape id="Picture 186" o:spid="_x0000_s1059" type="#_x0000_t75" style="position:absolute;left:8242;top:1482;width:218;height:316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">
                  <v:imagedata r:id="rId36" o:title=""/>
                </v:shape>
                <v:shape id="Freeform 185" o:spid="_x0000_s1060" style="position:absolute;left:8242;top:1482;width:218;height:316;visibility:visible;mso-wrap-style:square;v-text-anchor:top" coordsize="218,31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oduRkwgAA&#10;ANwAAAAPAAAAZHJzL2Rvd25yZXYueG1sRI9Bi8IwFITvwv6H8Ba8iKa7B3GraRFxF1E82K73R/Ns&#10;i81LaaLWf28EweMwM98wi7Q3jbhS52rLCr4mEQjiwuqaSwX/+e94BsJ5ZI2NZVJwJwdp8jFYYKzt&#10;jQ90zXwpAoRdjAoq79tYSldUZNBNbEscvJPtDPogu1LqDm8Bbhr5HUVTabDmsFBhS6uKinN2MQo0&#10;7tdyNJNNn//s9XF32eZ/jEoNP/vlHISn3r/Dr/ZGKwhEeJ4JR0AmD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Ch25GTCAAAA3AAAAA8AAAAAAAAAAAAAAAAAlwIAAGRycy9kb3du&#10;cmV2LnhtbFBLBQYAAAAABAAEAPUAAACGAwAAAAA=&#10;" path="m218,316l0,206,,110,218,,218,316xe" filled="f" strokeweight="1.5pt">
                  <v:path arrowok="t" o:connecttype="custom" o:connectlocs="218,1798;0,1688;0,1592;218,1482;218,1798" o:connectangles="0,0,0,0,0"/>
                </v:shape>
                <v:shape id="Picture 184" o:spid="_x0000_s1061" type="#_x0000_t75" style="position:absolute;left:8255;top:425;width:217;height:316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GfZ&#10;garDAAAA3AAAAA8AAABkcnMvZG93bnJldi54bWxEj8FqwzAQRO+B/oPYQm6xnASKcSObUuoS6Cmu&#10;L7kt1sZ2a62MpTrK31eBQo/DzLxhDmUwo1hodoNlBdskBUHcWj1wp6D5rDYZCOeRNY6WScGNHJTF&#10;w+qAubZXPtFS+05ECLscFfTeT7mUru3JoEvsRBy9i50N+ijnTuoZrxFuRrlL0ydpcOC40ONErz21&#10;3/WPUYD119t75qn6CE2ddfrM4RL2Sq0fw8szCE/B/4f/2ketYJdu4X4mHgFZ/AI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Z9mBqsMAAADcAAAADwAAAAAAAAAAAAAAAACcAgAA&#10;ZHJzL2Rvd25yZXYueG1sUEsFBgAAAAAEAAQA9wAAAIwDAAAAAA==&#10;">
                  <v:imagedata r:id="rId37" o:title=""/>
                </v:shape>
                <v:shape id="Freeform 183" o:spid="_x0000_s1062" style="position:absolute;left:8255;top:425;width:217;height:316;visibility:visible;mso-wrap-style:square;v-text-anchor:top" coordsize="217,31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UqtwaxQAA&#10;ANwAAAAPAAAAZHJzL2Rvd25yZXYueG1sRI9Pa8JAFMTvBb/D8oTe6sZAS41uJGoLvfRgVPT4yL78&#10;wezbkN1q8u27hYLHYWZ+w6zWg2nFjXrXWFYwn0UgiAurG64UHA+fL+8gnEfW2FomBSM5WKeTpxUm&#10;2t55T7fcVyJA2CWooPa+S6R0RU0G3cx2xMErbW/QB9lXUvd4D3DTyjiK3qTBhsNCjR1tayqu+Y9R&#10;8JFvuDh9L15RjuNuU56zy2GfKfU8HbIlCE+Df4T/219aQRzF8HcmHAGZ/gI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NSq3BrFAAAA3AAAAA8AAAAAAAAAAAAAAAAAlwIAAGRycy9k&#10;b3ducmV2LnhtbFBLBQYAAAAABAAEAPUAAACJAwAAAAA=&#10;" path="m217,316l0,206,,110,217,,217,316xe" filled="f" strokeweight="1.5pt">
                  <v:path arrowok="t" o:connecttype="custom" o:connectlocs="217,741;0,631;0,535;217,425;217,741" o:connectangles="0,0,0,0,0"/>
                </v:shape>
                <v:line id="Line 182" o:spid="_x0000_s1063" style="position:absolute;visibility:visible;mso-wrap-style:square" from="8203,1638" to="8529,16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ulYSbsQAAADcAAAADwAAAGRycy9kb3ducmV2LnhtbESPQWvCQBSE74X+h+UVvNVNFURSV5GC&#10;Vbw1SqC3R/aZxGTfprsbjf++Kwgeh5n5hlmsBtOKCzlfW1bwMU5AEBdW11wqOB4273MQPiBrbC2T&#10;ght5WC1fXxaYanvlH7pkoRQRwj5FBVUIXSqlLyoy6Me2I47eyTqDIUpXSu3wGuGmlZMkmUmDNceF&#10;Cjv6qqhost4oyPuMf8/NxrXYf2+3p/yv8dO9UqO3Yf0JItAQnuFHe6cVTJIp3M/EIyCX/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C6VhJuxAAAANwAAAAPAAAAAAAAAAAA&#10;AAAAAKECAABkcnMvZG93bnJldi54bWxQSwUGAAAAAAQABAD5AAAAkgMAAAAA&#10;" strokeweight="1.5pt"/>
                <v:line id="Line 181" o:spid="_x0000_s1064" style="position:absolute;visibility:visible;mso-wrap-style:square" from="8206,582" to="8531,582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Nb+KGsQAAADcAAAADwAAAGRycy9kb3ducmV2LnhtbESPQWvCQBSE7wX/w/KE3upGW4pEVxHB&#10;Kr0ZRfD2yD6TmOzbdHej8d+7hUKPw8x8w8yXvWnEjZyvLCsYjxIQxLnVFRcKjofN2xSED8gaG8uk&#10;4EEelovByxxTbe+8p1sWChEh7FNUUIbQplL6vCSDfmRb4uhdrDMYonSF1A7vEW4aOUmST2mw4rhQ&#10;YkvrkvI664yCU5fx+VpvXIPd13Z7Of3U/v1bqddhv5qBCNSH//Bfe6cVTJIP+D0Tj4BcPAE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A1v4oaxAAAANwAAAAPAAAAAAAAAAAA&#10;AAAAAKECAABkcnMvZG93bnJldi54bWxQSwUGAAAAAAQABAD5AAAAkgMAAAAA&#10;" strokeweight="1.5pt"/>
                <v:shape id="Picture 180" o:spid="_x0000_s1065" type="#_x0000_t75" style="position:absolute;left:8238;top:786;width:218;height:651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EAN&#10;+5PDAAAA3AAAAA8AAABkcnMvZG93bnJldi54bWxEj0FrAjEUhO+F/ofwCr3VRMFStmZFlFJvxa1I&#10;j4/Nc7Ps5mVNoq7/3hQKPQ4z8w2zWI6uFxcKsfWsYTpRIIhrb1puNOy/P17eQMSEbLD3TBpuFGFZ&#10;Pj4ssDD+yju6VKkRGcKxQA02paGQMtaWHMaJH4izd/TBYcoyNNIEvGa46+VMqVfpsOW8YHGgtaW6&#10;q85OQ9XEzemQ5CetfqydBtvdvs5K6+encfUOItGY/sN/7a3RMFNz+D2Tj4As7wA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QA37k8MAAADcAAAADwAAAAAAAAAAAAAAAACcAgAA&#10;ZHJzL2Rvd25yZXYueG1sUEsFBgAAAAAEAAQA9wAAAIwDAAAAAA==&#10;">
                  <v:imagedata r:id="rId38" o:title=""/>
                </v:shape>
                <v:rect id="Rectangle 179" o:spid="_x0000_s1066" style="position:absolute;left:8238;top:786;width:218;height:65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xcYAMwwAA&#10;ANwAAAAPAAAAZHJzL2Rvd25yZXYueG1sRI9BawIxFITvgv8hPMGbZisoZWuUrSh4EmoL1dtj85os&#10;bl6WTXTXf28KgsdhZr5hluve1eJGbag8K3ibZiCIS68rNgp+vneTdxAhImusPZOCOwVYr4aDJeba&#10;d/xFt2M0IkE45KjAxtjkUobSksMw9Q1x8v586zAm2RqpW+wS3NVylmUL6bDitGCxoY2l8nK8OgXb&#10;5nwo5ibI4jfa08V/djt7MEqNR33xASJSH1/hZ3uvFcyyBfyfSUdArh4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xcYAMwwAAANwAAAAPAAAAAAAAAAAAAAAAAJcCAABkcnMvZG93&#10;bnJldi54bWxQSwUGAAAAAAQABAD1AAAAhwMAAAAA&#10;" filled="f"/>
                <v:line id="Line 178" o:spid="_x0000_s1067" style="position:absolute;visibility:visible;mso-wrap-style:square" from="8153,1108" to="8558,110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ACYDD8MAAADcAAAADwAAAGRycy9kb3ducmV2LnhtbESPQYvCMBSE74L/ITzBm6Z60FJNpQiC&#10;bE+rC+rt0Tzb0ualNlnt/nuzsLDHYWa+Yba7wbTiSb2rLStYzCMQxIXVNZcKvs6HWQzCeWSNrWVS&#10;8EMOdul4tMVE2xd/0vPkSxEg7BJUUHnfJVK6oiKDbm474uDdbW/QB9mXUvf4CnDTymUUraTBmsNC&#10;hR3tKyqa07dRcH3k+kr5me/NI/+4xHzLsrhTajoZsg0IT4P/D/+1j1rBMlrD75lwBGT6Bg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AAmAw/DAAAA3AAAAA8AAAAAAAAAAAAA&#10;AAAAoQIAAGRycy9kb3ducmV2LnhtbFBLBQYAAAAABAAEAPkAAACRAwAAAAA=&#10;" strokecolor="white" strokeweight="2.6pt"/>
                <v:rect id="Rectangle 177" o:spid="_x0000_s1068" style="position:absolute;left:8153;top:1082;width:405;height:52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vorHlwAAA&#10;ANwAAAAPAAAAZHJzL2Rvd25yZXYueG1sRE9Ni8IwEL0v+B/CCN7WVMFlqUapouBJWHdh9TY0Y1Js&#10;JqWJtv57cxA8Pt73YtW7WtypDZVnBZNxBoK49Lpio+Dvd/f5DSJEZI21Z1LwoACr5eBjgbn2Hf/Q&#10;/RiNSCEcclRgY2xyKUNpyWEY+4Y4cRffOowJtkbqFrsU7mo5zbIv6bDi1GCxoY2l8nq8OQXb5nwo&#10;ZibI4j/a09Wvu509GKVGw76Yg4jUx7f45d5rBdMsrU1n0hGQyyc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AvorHlwAAAANwAAAAPAAAAAAAAAAAAAAAAAJcCAABkcnMvZG93bnJl&#10;di54bWxQSwUGAAAAAAQABAD1AAAAhAMAAAAA&#10;" filled="f"/>
                <v:line id="Line 176" o:spid="_x0000_s1069" style="position:absolute;visibility:visible;mso-wrap-style:square" from="8505,1374" to="9074,1374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iAuNssUAAADcAAAADwAAAGRycy9kb3ducmV2LnhtbESPQWsCMRSE74X+h/AK3mq2KqVujVKK&#10;gngQVnuot8fmuVncvKxJXNd/b4RCj8PMfMPMFr1tREc+1I4VvA0zEMSl0zVXCn72q9cPECEia2wc&#10;k4IbBVjMn59mmGt35YK6XaxEgnDIUYGJsc2lDKUhi2HoWuLkHZ23GJP0ldQerwluGznKsndpsea0&#10;YLClb0PlaXexCvwhht/iPN50k2p53p682dOxUGrw0n99gojUx//wX3utFYyyKTzOpCMg53c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iAuNssUAAADcAAAADwAAAAAAAAAA&#10;AAAAAAChAgAAZHJzL2Rvd25yZXYueG1sUEsFBgAAAAAEAAQA+QAAAJMDAAAAAA==&#10;" strokeweight=".25pt"/>
                <v:shape id="Freeform 175" o:spid="_x0000_s1070" style="position:absolute;left:7532;top:1886;width:838;height:722;visibility:visible;mso-wrap-style:square;v-text-anchor:top" coordsize="838,72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q70eAvwAA&#10;ANwAAAAPAAAAZHJzL2Rvd25yZXYueG1sRE/NisIwEL4LvkMYYW+a1oMsXaOIIiiygnYfYGjG/thM&#10;SjNq9+03B2GPH9//cj24Vj2pD7VnA+ksAUVceFtzaeAn308/QQVBtth6JgO/FGC9Go+WmFn/4gs9&#10;r1KqGMIhQwOVSJdpHYqKHIaZ74gjd/O9Q4mwL7Xt8RXDXavnSbLQDmuODRV2tK2ouF8fzsAmLy/f&#10;xGfJW2mO3KT5aZc2xnxMhs0XKKFB/sVv98EamKdxfjwTj4Be/QE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GrvR4C/AAAA3AAAAA8AAAAAAAAAAAAAAAAAlwIAAGRycy9kb3ducmV2&#10;LnhtbFBLBQYAAAAABAAEAPUAAACDAwAAAAA=&#10;" path="m421,0l380,2,339,6,300,14,262,26,225,40,191,58,159,78,129,100,101,126,76,154,55,182,36,214,21,248,10,284,3,320,1,340,,352,,364,1,378,2,398,8,434,19,468,33,502,51,536,73,566,97,592,125,618,154,642,186,662,221,680,257,694,295,706,334,716,375,720,416,722,458,722,499,716,538,708,557,702,417,702,377,700,338,696,300,688,264,676,230,662,197,646,167,626,138,604,112,580,89,554,69,526,52,494,38,462,28,430,22,396,21,380,21,376,20,360,21,342,23,324,29,290,40,256,54,224,71,194,91,166,115,140,141,116,169,96,200,76,233,60,267,46,304,34,342,26,381,22,421,20,556,20,544,16,504,8,464,2,421,0xm556,20l421,20,461,22,500,28,538,36,574,46,608,60,641,78,672,98,700,118,726,144,749,170,769,198,786,228,800,260,810,294,816,328,818,344,818,350,818,364,817,380,816,400,809,434,799,468,784,500,767,528,747,556,723,582,697,606,669,628,638,648,605,664,571,678,534,688,497,696,457,702,557,702,577,696,613,682,647,666,679,646,709,622,737,598,762,570,783,540,802,510,817,476,828,440,835,404,837,382,838,364,838,344,836,326,830,290,819,254,805,220,787,188,765,158,741,130,713,104,684,82,652,60,617,42,581,28,556,20xm420,40l381,42,344,46,308,54,273,64,240,78,209,94,180,112,153,132,128,156,106,180,87,206,71,234,58,264,48,296,42,328,41,344,40,350,40,364,41,378,42,394,48,426,57,458,70,486,86,516,105,542,127,566,152,590,179,610,208,628,239,644,272,658,306,668,343,676,380,682,457,682,530,670,565,658,598,646,605,642,385,642,351,638,318,630,287,620,257,608,229,594,203,578,179,560,157,540,138,518,121,496,107,470,95,446,87,418,82,390,81,376,80,364,80,360,80,348,82,334,87,306,95,280,106,254,120,230,136,206,156,184,177,164,201,146,227,130,255,116,285,102,316,92,349,86,383,82,418,80,603,80,599,78,566,66,532,54,496,46,458,42,420,40xm603,80l418,80,453,82,487,86,520,92,551,102,581,114,609,128,635,144,659,162,681,182,700,204,717,228,731,252,743,278,751,304,756,332,758,346,758,350,758,364,758,376,757,388,752,416,743,444,732,470,718,494,702,516,683,538,661,558,637,578,611,594,583,608,553,620,522,630,489,638,455,642,605,642,629,630,658,610,685,590,710,568,732,544,751,518,767,490,780,460,790,428,796,396,797,378,798,364,798,352,798,346,796,330,790,298,781,266,768,236,752,208,733,182,711,156,686,134,659,112,630,94,603,80xm417,100l384,102,352,106,321,112,291,122,263,134,236,148,212,162,190,180,169,200,151,220,136,242,123,264,113,288,106,312,101,338,101,348,100,352,100,360,100,364,101,376,102,388,107,416,115,440,125,462,138,486,154,506,172,526,192,546,215,562,240,578,266,590,294,602,324,612,355,618,387,622,454,622,486,618,518,610,541,602,390,602,359,598,330,592,302,584,275,572,250,560,227,546,206,530,187,514,170,496,155,476,143,456,134,434,126,412,122,388,121,376,120,364,121,342,125,318,131,296,140,274,152,252,166,232,183,214,202,196,223,180,246,166,271,152,297,140,325,132,355,126,385,122,417,120,544,120,514,112,483,106,451,102,417,100xm544,120l448,120,479,124,508,130,536,140,563,150,588,162,611,176,632,192,651,210,668,228,683,248,695,268,704,290,712,312,716,336,718,348,718,372,717,382,713,404,707,428,698,450,686,470,672,490,655,510,637,528,615,544,592,558,568,570,541,582,513,590,484,598,453,602,541,602,547,600,575,590,602,576,626,560,649,542,669,524,687,504,702,482,715,460,725,436,732,410,737,386,738,376,738,372,738,360,738,348,736,334,731,308,724,284,713,260,700,238,684,216,666,196,646,178,623,160,598,146,572,132,544,120xe" fillcolor="black" stroked="f">
                  <v:path arrowok="t" o:connecttype="custom" o:connectlocs="191,1944;21,2134;2,2284;125,2504;375,2606;377,2586;138,2490;22,2282;40,2142;200,1962;556,1906;461,1908;700,2004;816,2214;799,2354;638,2534;577,2582;783,2426;838,2230;741,2016;420,1926;180,1998;48,2182;48,2312;179,2496;457,2568;318,2516;138,2404;80,2250;120,2116;285,1988;566,1952;453,1968;659,2048;756,2218;743,2330;611,2480;629,2516;780,2346;796,2216;686,2020;321,1998;151,2106;100,2238;125,2348;266,2476;518,2496;250,2446;134,2320;131,2182;246,2052;544,2006;479,2010;651,2096;718,2234;672,2376;513,2476;626,2446;732,2296;731,2194;623,2046" o:connectangles="0,0,0,0,0,0,0,0,0,0,0,0,0,0,0,0,0,0,0,0,0,0,0,0,0,0,0,0,0,0,0,0,0,0,0,0,0,0,0,0,0,0,0,0,0,0,0,0,0,0,0,0,0,0,0,0,0,0,0,0,0"/>
                </v:shape>
                <v:shape id="Freeform 174" o:spid="_x0000_s1071" style="position:absolute;left:4282;top:1918;width:806;height:676;visibility:visible;mso-wrap-style:square;v-text-anchor:top" coordsize="806,67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taRiNxQAA&#10;ANwAAAAPAAAAZHJzL2Rvd25yZXYueG1sRI9Pa8JAFMTvQr/D8gredBMDpaSuYguieCj4B6S3Z/aZ&#10;RLNv4+6q6bfvCgWPw8z8hhlPO9OIGzlfW1aQDhMQxIXVNZcKdtv54B2ED8gaG8uk4Jc8TCcvvTHm&#10;2t55TbdNKEWEsM9RQRVCm0vpi4oM+qFtiaN3tM5giNKVUju8R7hp5ChJ3qTBmuNChS19VVScN1ej&#10;4OezWH3Xu8zsL44wO8yy/Wm+UKr/2s0+QATqwjP8315qBaM0hceZeATk5A8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K1pGI3FAAAA3AAAAA8AAAAAAAAAAAAAAAAAlwIAAGRycy9k&#10;b3ducmV2LnhtbFBLBQYAAAAABAAEAPUAAACJAwAAAAA=&#10;" path="m406,0l365,2,327,6,289,14,252,24,218,38,185,54,154,72,125,94,99,116,74,142,53,170,35,200,21,230,10,264,3,298,,334,2,370,8,406,18,440,32,472,50,502,71,530,94,556,121,580,149,602,180,620,213,638,248,650,284,662,322,670,361,674,401,676,441,676,517,664,542,656,363,656,326,650,290,642,255,632,222,620,190,604,161,586,134,566,109,542,87,518,67,492,51,464,37,434,28,402,22,370,20,338,20,334,23,302,29,270,39,240,53,210,69,182,89,156,112,132,137,110,164,90,194,72,225,56,258,44,293,34,329,26,366,22,405,20,540,20,522,14,484,6,446,2,406,0xm540,20l405,20,443,22,480,26,517,34,551,44,584,58,616,74,645,92,672,112,697,134,720,158,739,186,755,214,769,244,778,276,784,308,786,334,786,342,784,374,777,406,767,438,753,468,737,496,717,522,694,546,669,568,642,588,613,606,581,620,548,634,513,644,440,656,542,656,554,652,588,640,621,624,652,604,681,584,708,560,732,534,753,506,771,478,785,446,796,412,803,378,806,342,804,306,798,272,788,238,774,206,756,176,736,146,712,120,686,96,657,76,626,56,593,40,558,26,540,20xm404,40l367,42,332,46,297,52,264,62,232,74,202,90,174,106,149,126,125,146,104,170,85,194,70,220,57,248,48,276,42,306,40,334,40,340,42,368,47,398,56,428,69,456,84,482,103,506,124,530,147,550,173,570,201,586,231,602,262,614,295,624,366,636,439,636,475,632,509,624,542,614,574,602,587,596,370,596,338,592,307,586,277,576,248,566,222,552,197,538,174,520,153,502,135,482,119,460,105,438,95,416,87,390,82,366,80,342,80,336,82,314,86,288,94,264,104,240,117,218,133,196,152,176,172,158,195,140,220,126,247,112,275,102,305,92,336,86,369,82,402,80,584,80,575,76,544,64,511,54,476,46,441,42,404,40xm584,80l402,80,436,82,468,86,499,92,529,100,558,112,584,124,609,140,632,156,653,174,671,194,687,216,701,238,712,262,719,286,724,312,726,334,726,340,725,364,720,388,712,412,702,436,689,460,673,480,654,500,634,520,611,536,586,552,559,564,531,576,501,584,470,592,437,596,587,596,604,588,632,570,658,552,681,530,702,508,721,484,736,458,749,430,758,400,764,370,766,342,766,334,764,308,759,278,750,250,737,222,722,196,704,170,682,148,659,126,633,108,605,90,584,80xm401,100l370,102,339,106,309,112,281,120,254,130,229,144,206,158,184,174,165,192,148,210,133,230,122,250,112,272,105,294,101,318,100,334,100,342,102,364,106,388,114,410,124,430,136,450,151,470,168,488,187,506,209,522,232,536,257,548,284,558,313,566,342,572,373,576,436,576,467,572,497,566,520,558,406,558,375,556,318,548,291,540,266,530,242,518,221,506,183,476,167,458,153,440,142,422,133,402,126,384,122,364,120,342,121,320,124,300,130,280,139,260,149,242,163,224,178,206,196,190,216,174,238,162,261,150,287,140,313,132,341,126,371,122,401,120,522,120,494,110,464,104,401,100xm522,120l401,120,460,124,488,130,515,138,540,148,564,158,586,172,606,186,624,202,639,218,653,236,664,254,673,274,680,294,684,314,686,334,685,356,682,376,676,396,667,416,656,436,643,454,628,470,610,488,590,502,568,516,545,528,519,538,493,546,465,552,436,556,406,558,520,558,525,556,552,546,577,534,600,520,622,504,641,486,658,466,673,448,685,426,694,404,701,382,705,360,706,338,706,334,704,312,700,290,692,268,683,246,670,226,655,206,638,188,619,172,597,156,574,142,549,130,522,120xe" fillcolor="black" stroked="f">
                  <v:path arrowok="t" o:connecttype="custom" o:connectlocs="185,1972;21,2148;32,2390;213,2556;517,2582;190,2522;37,2352;39,2158;194,1990;540,1938;443,1940;672,2030;784,2226;737,2414;548,2552;652,2522;796,2330;756,2094;558,1944;232,1992;70,2138;47,2316;173,2488;475,2550;307,2504;135,2400;80,2254;152,2094;336,2004;476,1964;499,2010;671,2112;726,2258;654,2418;470,2510;702,2426;766,2252;682,2066;339,2024;165,2110;100,2252;151,2388;313,2484;406,2476;183,2394;120,2260;178,2124;341,2044;522,2038;586,2090;680,2212;656,2354;519,2456;552,2464;685,2344;700,2208;597,2074" o:connectangles="0,0,0,0,0,0,0,0,0,0,0,0,0,0,0,0,0,0,0,0,0,0,0,0,0,0,0,0,0,0,0,0,0,0,0,0,0,0,0,0,0,0,0,0,0,0,0,0,0,0,0,0,0,0,0,0,0"/>
                </v:shape>
                <v:shape id="Freeform 173" o:spid="_x0000_s1072" style="position:absolute;left:3989;top:1914;width:4521;height:186;visibility:visible;mso-wrap-style:square;v-text-anchor:top" coordsize="4521,18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/lx0yxgAA&#10;ANwAAAAPAAAAZHJzL2Rvd25yZXYueG1sRI/dasJAFITvC77Dcgq9qxsjSomuUhSjRZD6A709ZI9J&#10;aPZs3N1q+vauUOjlMDPfMNN5ZxpxJedrywoG/QQEcWF1zaWC03H1+gbCB2SNjWVS8Ese5rPe0xQz&#10;bW+8p+shlCJC2GeooAqhzaT0RUUGfd+2xNE7W2cwROlKqR3eItw0Mk2SsTRYc1yosKVFRcX34cco&#10;yNdf53xYb5cfy82KLms3ynefI6Venrv3CYhAXfgP/7U3WkE6SOFxJh4BObsD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D/lx0yxgAAANwAAAAPAAAAAAAAAAAAAAAAAJcCAABkcnMv&#10;ZG93bnJldi54bWxQSwUGAAAAAAQABAD1AAAAigMAAAAA&#10;" path="m4428,0l93,,57,7,27,27,7,57,,93,7,129,27,159,57,179,93,186,4428,186,4464,179,4494,159,4514,129,4521,93,4514,57,4494,27,4464,7,4428,0xe" fillcolor="#333" stroked="f">
                  <v:path arrowok="t" o:connecttype="custom" o:connectlocs="4428,1914;93,1914;57,1921;27,1941;7,1971;0,2007;7,2043;27,2073;57,2093;93,2100;4428,2100;4464,2093;4494,2073;4514,2043;4521,2007;4514,1971;4494,1941;4464,1921;4428,1914" o:connectangles="0,0,0,0,0,0,0,0,0,0,0,0,0,0,0,0,0,0,0"/>
                </v:shape>
                <v:shape id="Freeform 172" o:spid="_x0000_s1073" style="position:absolute;left:3989;top:1914;width:4521;height:186;visibility:visible;mso-wrap-style:square;v-text-anchor:top" coordsize="4521,18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2HGOjxQAA&#10;ANwAAAAPAAAAZHJzL2Rvd25yZXYueG1sRI9Ba8JAFITvgv9heQVvuolCldQ1FLHSQj0YPejtkX3N&#10;hmTfhuxW03/fLRQ8DjPzDbPOB9uKG/W+dqwgnSUgiEuna64UnE9v0xUIH5A1to5JwQ95yDfj0Roz&#10;7e58pFsRKhEh7DNUYELoMil9aciin7mOOHpfrrcYouwrqXu8R7ht5TxJnqXFmuOCwY62hsqm+LYK&#10;tp9NExbLw5L3QyNNef3YXYpOqcnT8PoCItAQHuH/9rtWME8X8HcmHgG5+QU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DYcY6PFAAAA3AAAAA8AAAAAAAAAAAAAAAAAlwIAAGRycy9k&#10;b3ducmV2LnhtbFBLBQYAAAAABAAEAPUAAACJAwAAAAA=&#10;" path="m93,0l57,7,27,27,7,57,,93,7,129,27,159,57,179,93,186,4428,186,4464,179,4494,159,4514,129,4521,93,4514,57,4494,27,4464,7,4428,,93,0xe" filled="f">
                  <v:path arrowok="t" o:connecttype="custom" o:connectlocs="93,1914;57,1921;27,1941;7,1971;0,2007;7,2043;27,2073;57,2093;93,2100;4428,2100;4464,2093;4494,2073;4514,2043;4521,2007;4514,1971;4494,1941;4464,1921;4428,1914;93,1914" o:connectangles="0,0,0,0,0,0,0,0,0,0,0,0,0,0,0,0,0,0,0"/>
                </v:shape>
                <v:line id="Line 171" o:spid="_x0000_s1074" style="position:absolute;visibility:visible;mso-wrap-style:square" from="5557,586" to="5557,109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QYiQkcIAAADcAAAADwAAAGRycy9kb3ducmV2LnhtbESPQYvCMBSE7wv+h/AEb2uqaJFqFBEF&#10;wZNdFbw9mmdbbF5qE7X+eyMIexxm5htmtmhNJR7UuNKygkE/AkGcWV1yruDwt/mdgHAeWWNlmRS8&#10;yMFi3vmZYaLtk/f0SH0uAoRdggoK7+tESpcVZND1bU0cvIttDPogm1zqBp8Bbio5jKJYGiw5LBRY&#10;06qg7JrejYLNLb4dUx8v13we71e77cmWJ6NUr9supyA8tf4//G1vtYLhYASfM+EIyPkb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QYiQkcIAAADcAAAADwAAAAAAAAAAAAAA&#10;AAChAgAAZHJzL2Rvd25yZXYueG1sUEsFBgAAAAAEAAQA+QAAAJADAAAAAA==&#10;" strokecolor="#9cf" strokeweight="2.25pt"/>
                <v:shape id="Freeform 170" o:spid="_x0000_s1075" style="position:absolute;left:7516;top:1048;width:603;height:135;visibility:visible;mso-wrap-style:square;v-text-anchor:top" coordsize="603,13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yV8DyxgAA&#10;ANwAAAAPAAAAZHJzL2Rvd25yZXYueG1sRI9Ba8JAFITvBf/D8oTe6m4Ei0ZXKaVCoRQ0UdDbI/tM&#10;QrNvQ3bVtL++Kwgeh5n5hlmsetuIC3W+dqwhGSkQxIUzNZcadvn6ZQrCB2SDjWPS8EseVsvB0wJT&#10;4668pUsWShEh7FPUUIXQplL6oiKLfuRa4uidXGcxRNmV0nR4jXDbyLFSr9JizXGhwpbeKyp+srPV&#10;gPvp+us73x82x1neqCT7+DtPlNbPw/5tDiJQHx7he/vTaBgnE7idiUdALv8B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DyV8DyxgAAANwAAAAPAAAAAAAAAAAAAAAAAJcCAABkcnMv&#10;ZG93bnJldi54bWxQSwUGAAAAAAQABAD1AAAAigMAAAAA&#10;" path="m135,0l0,67,135,135,135,89,112,89,113,44,135,44,135,0xm135,44l135,89,603,90,603,45,135,44xm113,44l112,89,135,89,135,44,113,44xm135,44l113,44,135,44xe" fillcolor="black" stroked="f">
                  <v:path arrowok="t" o:connecttype="custom" o:connectlocs="135,1048;0,1115;135,1183;135,1137;112,1137;113,1092;135,1092;135,1048;135,1092;135,1137;603,1138;603,1093;135,1092;113,1092;112,1137;135,1137;135,1092;113,1092;135,1092;113,1092;135,1092;135,1092" o:connectangles="0,0,0,0,0,0,0,0,0,0,0,0,0,0,0,0,0,0,0,0,0,0"/>
                </v:shape>
                <v:shapetype id="_x0000_t202" coordsize="21600,21600" o:spt="202" path="m0,0l0,21600,21600,21600,21600,0xe">
                  <v:stroke joinstyle="miter"/>
                  <v:path gradientshapeok="t" o:connecttype="rect"/>
                </v:shapetype>
                <v:shape id="Text Box 169" o:spid="_x0000_s1076" type="#_x0000_t202" style="position:absolute;left:9052;top:638;width:112;height:22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fh5uhxAAA&#10;ANwAAAAPAAAAZHJzL2Rvd25yZXYueG1sRI9Ba8JAFITvBf/D8gRvdaOH0EZXEVEQBGmMB4/P7DNZ&#10;zL6N2VXTf98tFHocZuYbZr7sbSOe1HnjWMFknIAgLp02XCk4Fdv3DxA+IGtsHJOCb/KwXAze5php&#10;9+KcnsdQiQhhn6GCOoQ2k9KXNVn0Y9cSR+/qOoshyq6SusNXhNtGTpMklRYNx4UaW1rXVN6OD6tg&#10;deZ8Y+6Hy1d+zU1RfCa8T29KjYb9agYiUB/+w3/tnVYwnaTweyYeAbn4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34ebocQAAADcAAAADwAAAAAAAAAAAAAAAACXAgAAZHJzL2Rv&#10;d25yZXYueG1sUEsFBgAAAAAEAAQA9QAAAIgDAAAAAA==&#10;" filled="f" stroked="f">
                  <v:textbox inset="0,0,0,0">
                    <w:txbxContent>
                      <w:p w14:paraId="4D907456" w14:textId="77777777" w:rsidR="007A0068" w:rsidRDefault="008B6956">
                        <w:pPr>
                          <w:spacing w:line="221" w:lineRule="exact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  <w:sz w:val="22"/>
                          </w:rPr>
                          <w:t>2</w:t>
                        </w:r>
                      </w:p>
                    </w:txbxContent>
                  </v:textbox>
                </v:shape>
                <v:shape id="Text Box 168" o:spid="_x0000_s1077" type="#_x0000_t202" style="position:absolute;left:7432;top:830;width:143;height:26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wyz46xQAA&#10;ANwAAAAPAAAAZHJzL2Rvd25yZXYueG1sRI9Ba8JAFITvQv/D8gq96UYPtqZuRKQFoSCN8eDxNftM&#10;lmTfxuyq8d93CwWPw8x8wyxXg23FlXpvHCuYThIQxKXThisFh+Jz/AbCB2SNrWNScCcPq+xptMRU&#10;uxvndN2HSkQI+xQV1CF0qZS+rMmin7iOOHon11sMUfaV1D3eIty2cpYkc2nRcFyosaNNTWWzv1gF&#10;6yPnH+a8+/nOT7kpikXCX/NGqZfnYf0OItAQHuH/9lYrmE1f4e9MPAIy+wU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LDLPjrFAAAA3AAAAA8AAAAAAAAAAAAAAAAAlwIAAGRycy9k&#10;b3ducmV2LnhtbFBLBQYAAAAABAAEAPUAAACJAwAAAAA=&#10;" filled="f" stroked="f">
                  <v:textbox inset="0,0,0,0">
                    <w:txbxContent>
                      <w:p w14:paraId="5BB23704" w14:textId="77777777" w:rsidR="007A0068" w:rsidRDefault="008B6956">
                        <w:pPr>
                          <w:spacing w:line="259" w:lineRule="exact"/>
                          <w:rPr>
                            <w:rFonts w:ascii="Cambria"/>
                            <w:b/>
                            <w:sz w:val="26"/>
                          </w:rPr>
                        </w:pPr>
                        <w:r>
                          <w:rPr>
                            <w:rFonts w:ascii="Cambria"/>
                            <w:b/>
                            <w:w w:val="99"/>
                            <w:sz w:val="26"/>
                          </w:rPr>
                          <w:t>F</w:t>
                        </w:r>
                      </w:p>
                    </w:txbxContent>
                  </v:textbox>
                </v:shape>
                <v:shape id="Text Box 167" o:spid="_x0000_s1078" type="#_x0000_t202" style="position:absolute;left:9052;top:1147;width:112;height:22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BVKpIwQAA&#10;ANwAAAAPAAAAZHJzL2Rvd25yZXYueG1sRE9Ni8IwEL0L+x/CCN5sqgfRrlFEVlgQFms9eJxtxjbY&#10;TGqT1e6/NwfB4+N9L9e9bcSdOm8cK5gkKQji0mnDlYJTsRvPQfiArLFxTAr+ycN69TFYYqbdg3O6&#10;H0MlYgj7DBXUIbSZlL6syaJPXEscuYvrLIYIu0rqDh8x3DZymqYzadFwbKixpW1N5fX4ZxVszpx/&#10;mdvP7yG/5KYoFinvZ1elRsN+8wkiUB/e4pf7WyuYTuLaeCYeAbl6Ag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wVSqSMEAAADcAAAADwAAAAAAAAAAAAAAAACXAgAAZHJzL2Rvd25y&#10;ZXYueG1sUEsFBgAAAAAEAAQA9QAAAIUDAAAAAA==&#10;" filled="f" stroked="f">
                  <v:textbox inset="0,0,0,0">
                    <w:txbxContent>
                      <w:p w14:paraId="0BC84010" w14:textId="77777777" w:rsidR="007A0068" w:rsidRDefault="008B6956">
                        <w:pPr>
                          <w:spacing w:line="221" w:lineRule="exact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  <w:sz w:val="22"/>
                          </w:rPr>
                          <w:t>1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0D5616">
        <w:t xml:space="preserve">Применение новых космических </w:t>
      </w:r>
      <w:r w:rsidRPr="001B1048">
        <w:t>технологий</w:t>
      </w:r>
      <w:r w:rsidRPr="000D5616">
        <w:t xml:space="preserve"> в автомобильном транспорте</w:t>
      </w:r>
      <w:r w:rsidR="00601104">
        <w:t>.</w:t>
      </w:r>
    </w:p>
    <w:p w14:paraId="4D23ED72" w14:textId="77777777" w:rsidR="00096628" w:rsidRDefault="00096628" w:rsidP="001B1048">
      <w:pPr>
        <w:pStyle w:val="ab"/>
      </w:pPr>
    </w:p>
    <w:p w14:paraId="2D452AD9" w14:textId="36C39528" w:rsidR="001B1048" w:rsidRPr="001B1048" w:rsidRDefault="001B1048" w:rsidP="001B1048">
      <w:pPr>
        <w:pStyle w:val="ab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601104">
        <w:rPr>
          <w:noProof/>
        </w:rPr>
        <w:t>1</w:t>
      </w:r>
      <w:r>
        <w:fldChar w:fldCharType="end"/>
      </w:r>
      <w:r>
        <w:t>. Вездеход с толкающим двигателем (КвД) без трансмиссии и привода на колёса</w:t>
      </w:r>
      <w:r>
        <w:br/>
        <w:t>1 – толкающий квантовый двигатель (КвД); 2 – электромагнитный активатор</w:t>
      </w:r>
    </w:p>
    <w:p w14:paraId="3D08956C" w14:textId="5BBCBA1F" w:rsidR="007A0068" w:rsidRPr="000D5616" w:rsidRDefault="008B6956" w:rsidP="001B1048">
      <w:r w:rsidRPr="000D5616">
        <w:t xml:space="preserve">Работа квантового двигателя (КвД) базируется на новой физике в виде фундаментальной </w:t>
      </w:r>
      <w:r w:rsidRPr="000D5616">
        <w:rPr>
          <w:b/>
        </w:rPr>
        <w:t>теория</w:t>
      </w:r>
      <w:r w:rsidRPr="000D5616">
        <w:rPr>
          <w:b/>
        </w:rPr>
        <w:t xml:space="preserve"> Суперобъединения </w:t>
      </w:r>
      <w:r w:rsidRPr="000D5616">
        <w:t>(</w:t>
      </w:r>
      <w:r w:rsidRPr="000D5616">
        <w:rPr>
          <w:b/>
        </w:rPr>
        <w:t>Theory of Superunification</w:t>
      </w:r>
      <w:r w:rsidRPr="000D5616">
        <w:t xml:space="preserve">), </w:t>
      </w:r>
      <w:r w:rsidR="001B1048" w:rsidRPr="000D5616">
        <w:t>объёмом</w:t>
      </w:r>
      <w:r w:rsidRPr="000D5616">
        <w:t xml:space="preserve"> более 700 страниц, опубликованной в двух изданиях (Англия, Кембридж, 2010) и (Индия, Viva B</w:t>
      </w:r>
      <w:r w:rsidR="001B1048">
        <w:t>ooks, 2011) на английском языке.</w:t>
      </w:r>
    </w:p>
    <w:p w14:paraId="28E7F1B8" w14:textId="2F80392F" w:rsidR="007A0068" w:rsidRPr="000D5616" w:rsidRDefault="001B1048" w:rsidP="001B1048">
      <w:r>
        <w:t>Д</w:t>
      </w:r>
      <w:r w:rsidR="008B6956" w:rsidRPr="000D5616">
        <w:t>ругие работы, например:</w:t>
      </w:r>
    </w:p>
    <w:p w14:paraId="6530E6CD" w14:textId="551F67C2" w:rsidR="007A0068" w:rsidRPr="000D5616" w:rsidRDefault="008B6956" w:rsidP="001B1048">
      <w:pPr>
        <w:pStyle w:val="a"/>
      </w:pPr>
      <w:r w:rsidRPr="000D5616">
        <w:t>Леонов</w:t>
      </w:r>
      <w:r w:rsidR="001B1048">
        <w:t> </w:t>
      </w:r>
      <w:r w:rsidRPr="000D5616">
        <w:t>В.С., Кириллов</w:t>
      </w:r>
      <w:r w:rsidR="001B1048">
        <w:t> </w:t>
      </w:r>
      <w:r w:rsidRPr="000D5616">
        <w:t>Ю.И. Сверхсильное электромагнитное взаимодействие (СЭВ)</w:t>
      </w:r>
      <w:r w:rsidRPr="000D5616">
        <w:rPr>
          <w:spacing w:val="-22"/>
        </w:rPr>
        <w:t xml:space="preserve"> </w:t>
      </w:r>
      <w:r w:rsidRPr="000D5616">
        <w:t>и перспективы развития квантовой энергетики в 21 веке. – Топливно-энергетический комплекс, 2005, № 4 и Энергетик, 2006, №</w:t>
      </w:r>
      <w:r w:rsidRPr="000D5616">
        <w:rPr>
          <w:spacing w:val="-7"/>
        </w:rPr>
        <w:t xml:space="preserve"> </w:t>
      </w:r>
      <w:r w:rsidRPr="000D5616">
        <w:t>7</w:t>
      </w:r>
    </w:p>
    <w:p w14:paraId="201320D7" w14:textId="7E60B481" w:rsidR="007A0068" w:rsidRPr="000D5616" w:rsidRDefault="008B6956" w:rsidP="001B1048">
      <w:pPr>
        <w:pStyle w:val="a"/>
      </w:pPr>
      <w:r w:rsidRPr="000D5616">
        <w:t>Леонов В.С.</w:t>
      </w:r>
      <w:r w:rsidR="001B1048">
        <w:t> </w:t>
      </w:r>
      <w:r w:rsidRPr="000D5616">
        <w:t>Природа ядерных и межъядерных сил в теории</w:t>
      </w:r>
      <w:r w:rsidRPr="000D5616">
        <w:t xml:space="preserve"> Суперобъединения как основа физики нанотехнологий. – Российский научный центр «Курчатовский</w:t>
      </w:r>
      <w:r w:rsidRPr="000D5616">
        <w:rPr>
          <w:spacing w:val="-36"/>
        </w:rPr>
        <w:t xml:space="preserve"> </w:t>
      </w:r>
      <w:r w:rsidRPr="000D5616">
        <w:t xml:space="preserve">институт». Сборник аннотаций докладов конференции </w:t>
      </w:r>
      <w:r w:rsidR="003A232A" w:rsidRPr="000D5616">
        <w:t>посвящённой</w:t>
      </w:r>
      <w:r w:rsidRPr="000D5616">
        <w:t xml:space="preserve"> 50-летию исследовательского ядерного реактора ИТР, 26-30 ноября 2007 года, Москва, с.</w:t>
      </w:r>
      <w:r w:rsidRPr="000D5616">
        <w:rPr>
          <w:spacing w:val="-8"/>
        </w:rPr>
        <w:t xml:space="preserve"> </w:t>
      </w:r>
      <w:r w:rsidRPr="000D5616">
        <w:t>173.</w:t>
      </w:r>
    </w:p>
    <w:p w14:paraId="18DF8DD5" w14:textId="052FF5DA" w:rsidR="007A0068" w:rsidRPr="000D5616" w:rsidRDefault="001B1048" w:rsidP="001B1048">
      <w:pPr>
        <w:pStyle w:val="a"/>
      </w:pPr>
      <w:r>
        <w:t>Леонов В.</w:t>
      </w:r>
      <w:r w:rsidR="008B6956" w:rsidRPr="000D5616">
        <w:t xml:space="preserve">С. Четыре доклада по теории упругой </w:t>
      </w:r>
      <w:r w:rsidR="008B6956" w:rsidRPr="000D5616">
        <w:lastRenderedPageBreak/>
        <w:t>квантованной среды (УКС). – СПб, 2000.</w:t>
      </w:r>
    </w:p>
    <w:p w14:paraId="5350E0EC" w14:textId="642F6827" w:rsidR="007A0068" w:rsidRPr="000D5616" w:rsidRDefault="008B6956" w:rsidP="001B1048">
      <w:pPr>
        <w:pStyle w:val="a"/>
      </w:pPr>
      <w:r w:rsidRPr="000D5616">
        <w:t>Леонов</w:t>
      </w:r>
      <w:r w:rsidR="001B1048">
        <w:t> </w:t>
      </w:r>
      <w:r w:rsidRPr="000D5616">
        <w:t xml:space="preserve">В.С. Теория упругой квантованной среды. Мн.: Биспринт, 1996, </w:t>
      </w:r>
      <w:r w:rsidR="001B1048">
        <w:t>–</w:t>
      </w:r>
      <w:r w:rsidRPr="000D5616">
        <w:t xml:space="preserve"> 156</w:t>
      </w:r>
      <w:r w:rsidRPr="000D5616">
        <w:rPr>
          <w:spacing w:val="-17"/>
        </w:rPr>
        <w:t xml:space="preserve"> </w:t>
      </w:r>
      <w:r w:rsidRPr="000D5616">
        <w:t>с.</w:t>
      </w:r>
    </w:p>
    <w:p w14:paraId="60D18E95" w14:textId="0040289B" w:rsidR="007A0068" w:rsidRPr="000D5616" w:rsidRDefault="008B6956" w:rsidP="001B1048">
      <w:pPr>
        <w:pStyle w:val="a"/>
      </w:pPr>
      <w:r w:rsidRPr="000D5616">
        <w:t>4. Леонов</w:t>
      </w:r>
      <w:r w:rsidR="001B1048">
        <w:t> </w:t>
      </w:r>
      <w:r w:rsidRPr="000D5616">
        <w:t>В.С. Теория упру</w:t>
      </w:r>
      <w:r w:rsidR="006F039B">
        <w:t>гой квантованной среды. Часть 2</w:t>
      </w:r>
      <w:r w:rsidRPr="000D5616">
        <w:t xml:space="preserve">. Новые источники энергии. </w:t>
      </w:r>
      <w:r w:rsidR="001B1048">
        <w:t>–</w:t>
      </w:r>
      <w:r w:rsidRPr="000D5616">
        <w:t xml:space="preserve"> Мн.: Полибиг, 199</w:t>
      </w:r>
      <w:r w:rsidRPr="000D5616">
        <w:t>7, - 122 с.</w:t>
      </w:r>
    </w:p>
    <w:p w14:paraId="6257C397" w14:textId="6F2CA1BA" w:rsidR="007A0068" w:rsidRPr="000D5616" w:rsidRDefault="008B6956" w:rsidP="001B1048">
      <w:pPr>
        <w:pStyle w:val="1"/>
      </w:pPr>
      <w:r w:rsidRPr="000D5616">
        <w:t>По теме име</w:t>
      </w:r>
      <w:r w:rsidR="006F039B">
        <w:t>ю</w:t>
      </w:r>
      <w:r w:rsidRPr="000D5616">
        <w:t>тся патенты:</w:t>
      </w:r>
    </w:p>
    <w:p w14:paraId="5BF77369" w14:textId="77777777" w:rsidR="007A0068" w:rsidRPr="000D5616" w:rsidRDefault="008B6956" w:rsidP="001B1048">
      <w:pPr>
        <w:pStyle w:val="a"/>
        <w:numPr>
          <w:ilvl w:val="0"/>
          <w:numId w:val="8"/>
        </w:numPr>
      </w:pPr>
      <w:r w:rsidRPr="000D5616">
        <w:t>Леонов В.С. Патент РФ № 2185526 «Способ создания тяги в вакууме и полевой (квантовый)  двигатель для космического корабля (варианты)». Бюл. № 20,</w:t>
      </w:r>
      <w:r w:rsidRPr="001B1048">
        <w:rPr>
          <w:spacing w:val="-18"/>
        </w:rPr>
        <w:t xml:space="preserve"> </w:t>
      </w:r>
      <w:r w:rsidRPr="000D5616">
        <w:t>2002.</w:t>
      </w:r>
    </w:p>
    <w:p w14:paraId="53CFC6BB" w14:textId="77777777" w:rsidR="001B1048" w:rsidRDefault="008B6956" w:rsidP="001B1048">
      <w:pPr>
        <w:pStyle w:val="a"/>
      </w:pPr>
      <w:r w:rsidRPr="000D5616">
        <w:t>Леонов В.С. Патент РФ № 2184040 «Комбинированный силовой энергетический агрегат для автомобиля и трактора с электротрансмиссией». Бюл. № 18,</w:t>
      </w:r>
      <w:r w:rsidRPr="000D5616">
        <w:rPr>
          <w:spacing w:val="-15"/>
        </w:rPr>
        <w:t xml:space="preserve"> </w:t>
      </w:r>
      <w:r w:rsidRPr="000D5616">
        <w:t>2002.</w:t>
      </w:r>
    </w:p>
    <w:p w14:paraId="1D173312" w14:textId="6507E958" w:rsidR="007A0068" w:rsidRPr="001B1048" w:rsidRDefault="008B6956" w:rsidP="001B1048">
      <w:pPr>
        <w:pStyle w:val="a"/>
      </w:pPr>
      <w:r w:rsidRPr="001B1048">
        <w:t>Леонов В.С. Патент РФ № 2184660 «Способ рекуперации кинетической энергии и транспортное сред</w:t>
      </w:r>
      <w:r w:rsidRPr="001B1048">
        <w:t>ство с рекуператором (варианты)». Бюл. № 19,</w:t>
      </w:r>
      <w:r w:rsidRPr="001B1048">
        <w:rPr>
          <w:spacing w:val="-17"/>
        </w:rPr>
        <w:t xml:space="preserve"> </w:t>
      </w:r>
      <w:r w:rsidRPr="001B1048">
        <w:t>2002.</w:t>
      </w:r>
    </w:p>
    <w:p w14:paraId="1E0EEAB2" w14:textId="77777777" w:rsidR="007A0068" w:rsidRPr="000D5616" w:rsidRDefault="007A0068">
      <w:pPr>
        <w:pStyle w:val="a4"/>
        <w:spacing w:before="11"/>
        <w:rPr>
          <w:sz w:val="20"/>
        </w:rPr>
      </w:pPr>
    </w:p>
    <w:p w14:paraId="03FDC668" w14:textId="1BAC91E6" w:rsidR="007A0068" w:rsidRPr="000D5616" w:rsidRDefault="001B1048" w:rsidP="001B1048">
      <w:r>
        <w:t xml:space="preserve">Из книги </w:t>
      </w:r>
      <w:r w:rsidR="008B6956" w:rsidRPr="000D5616">
        <w:t>«</w:t>
      </w:r>
      <w:r w:rsidR="008B6956" w:rsidRPr="000D5616">
        <w:t xml:space="preserve">Quantum Energetics. Volume 1. </w:t>
      </w:r>
      <w:r w:rsidR="008B6956" w:rsidRPr="000D5616">
        <w:rPr>
          <w:b/>
        </w:rPr>
        <w:t>Theory of Superunification</w:t>
      </w:r>
      <w:r w:rsidR="008B6956" w:rsidRPr="000D5616">
        <w:t>.</w:t>
      </w:r>
      <w:r>
        <w:t xml:space="preserve"> </w:t>
      </w:r>
      <w:r w:rsidR="008B6956" w:rsidRPr="000D5616">
        <w:t>Cambridge International Science Publishing, 2010, глава 10)</w:t>
      </w:r>
    </w:p>
    <w:p w14:paraId="39B14665" w14:textId="77777777" w:rsidR="007A0068" w:rsidRPr="000D5616" w:rsidRDefault="008B6956" w:rsidP="001B1048">
      <w:pPr>
        <w:pStyle w:val="1"/>
      </w:pPr>
      <w:r w:rsidRPr="000D5616">
        <w:t>10.8.1. Автомобили нового поколения</w:t>
      </w:r>
    </w:p>
    <w:p w14:paraId="7F92379B" w14:textId="43E87F3C" w:rsidR="007A0068" w:rsidRPr="000D5616" w:rsidRDefault="008B6956" w:rsidP="001B1048">
      <w:r w:rsidRPr="000D5616">
        <w:t>Автомобиль в 21 веке будет оста</w:t>
      </w:r>
      <w:r w:rsidRPr="000D5616">
        <w:t xml:space="preserve">ваться самым массовым и доступным транспортным средством. Применение квантовых двигателей на </w:t>
      </w:r>
      <w:r w:rsidRPr="000D5616">
        <w:t>автомобиле</w:t>
      </w:r>
      <w:r w:rsidR="001B1048">
        <w:t xml:space="preserve"> – </w:t>
      </w:r>
      <w:r w:rsidRPr="000D5616">
        <w:t>это основа разработ</w:t>
      </w:r>
      <w:r w:rsidR="001B1048">
        <w:t>ки нового поколения автомобилей</w:t>
      </w:r>
      <w:r w:rsidRPr="000D5616">
        <w:t xml:space="preserve"> как легковых, так и грузовых. Для широкого класса автомобилей потребуются квантовые двигатели с тяг</w:t>
      </w:r>
      <w:r w:rsidRPr="000D5616">
        <w:t xml:space="preserve">ой </w:t>
      </w:r>
      <w:r w:rsidRPr="000D5616">
        <w:rPr>
          <w:b/>
        </w:rPr>
        <w:t xml:space="preserve">F </w:t>
      </w:r>
      <w:r w:rsidRPr="000D5616">
        <w:t xml:space="preserve">равной 1, 2, 5, 10, 20, 40 тонн и более, не связанной с приводом </w:t>
      </w:r>
      <w:r w:rsidR="001B1048" w:rsidRPr="000D5616">
        <w:t>колёс</w:t>
      </w:r>
      <w:r w:rsidRPr="000D5616">
        <w:t xml:space="preserve">. Для парковки автомобилей квантовый двигатель </w:t>
      </w:r>
      <w:r w:rsidR="001B1048" w:rsidRPr="000D5616">
        <w:t>сочленён</w:t>
      </w:r>
      <w:r w:rsidRPr="000D5616">
        <w:t xml:space="preserve"> с электрогенератором и электроприводом</w:t>
      </w:r>
      <w:r w:rsidRPr="000D5616">
        <w:rPr>
          <w:spacing w:val="-12"/>
        </w:rPr>
        <w:t xml:space="preserve"> </w:t>
      </w:r>
      <w:r w:rsidR="001B1048" w:rsidRPr="000D5616">
        <w:t>колёс</w:t>
      </w:r>
      <w:r w:rsidRPr="000D5616">
        <w:t>.</w:t>
      </w:r>
    </w:p>
    <w:p w14:paraId="276C28DA" w14:textId="02B53FF7" w:rsidR="001B1048" w:rsidRDefault="008B6956" w:rsidP="001B1048">
      <w:r w:rsidRPr="000D5616">
        <w:t>На рис. 10.6 представлена схема грузового автомобиля-тягача с квантовым двигате</w:t>
      </w:r>
      <w:r w:rsidRPr="000D5616">
        <w:t xml:space="preserve">лем 1 с горизонтальной тягой </w:t>
      </w:r>
      <w:r w:rsidRPr="000D5616">
        <w:rPr>
          <w:b/>
        </w:rPr>
        <w:t xml:space="preserve">F, </w:t>
      </w:r>
      <w:r w:rsidRPr="000D5616">
        <w:t xml:space="preserve">не связанной с приводом </w:t>
      </w:r>
      <w:r w:rsidR="001B1048" w:rsidRPr="000D5616">
        <w:t>колёс</w:t>
      </w:r>
      <w:r w:rsidRPr="000D5616">
        <w:t>. Это обеспечивает повышенную проходимость автомобилю. Кроме того, для движения автомобиля не требуется химическое топливо. Источник энергии квантового двигателя – сверхсильное электромагнитное в</w:t>
      </w:r>
      <w:r w:rsidRPr="000D5616">
        <w:t xml:space="preserve">заимодействия (СЭВ). Такими </w:t>
      </w:r>
      <w:r w:rsidRPr="000D5616">
        <w:lastRenderedPageBreak/>
        <w:t xml:space="preserve">характеристиками не обладают автомобили с двигателем внутреннего </w:t>
      </w:r>
      <w:r w:rsidR="001B1048"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503305848" behindDoc="0" locked="0" layoutInCell="1" allowOverlap="1" wp14:anchorId="7E639D80" wp14:editId="44E62024">
                <wp:simplePos x="0" y="0"/>
                <wp:positionH relativeFrom="column">
                  <wp:posOffset>355473</wp:posOffset>
                </wp:positionH>
                <wp:positionV relativeFrom="paragraph">
                  <wp:posOffset>624078</wp:posOffset>
                </wp:positionV>
                <wp:extent cx="5248800" cy="2785176"/>
                <wp:effectExtent l="0" t="0" r="34925" b="8890"/>
                <wp:wrapTopAndBottom/>
                <wp:docPr id="220" name="Группа 2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48800" cy="2785176"/>
                          <a:chOff x="0" y="0"/>
                          <a:chExt cx="5248800" cy="2785176"/>
                        </a:xfrm>
                      </wpg:grpSpPr>
                      <wpg:grpSp>
                        <wpg:cNvPr id="114" name="Group 114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5247005" cy="2031365"/>
                            <a:chOff x="2266" y="257"/>
                            <a:chExt cx="8263" cy="3199"/>
                          </a:xfrm>
                        </wpg:grpSpPr>
                        <pic:pic xmlns:pic="http://schemas.openxmlformats.org/drawingml/2006/picture">
                          <pic:nvPicPr>
                            <pic:cNvPr id="115" name="Picture 16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592" y="702"/>
                              <a:ext cx="628" cy="163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116" name="Freeform 164"/>
                          <wps:cNvSpPr>
                            <a:spLocks/>
                          </wps:cNvSpPr>
                          <wps:spPr bwMode="auto">
                            <a:xfrm>
                              <a:off x="4592" y="702"/>
                              <a:ext cx="628" cy="1638"/>
                            </a:xfrm>
                            <a:custGeom>
                              <a:avLst/>
                              <a:gdLst>
                                <a:gd name="T0" fmla="+- 0 4741 4592"/>
                                <a:gd name="T1" fmla="*/ T0 w 628"/>
                                <a:gd name="T2" fmla="+- 0 702 702"/>
                                <a:gd name="T3" fmla="*/ 702 h 1638"/>
                                <a:gd name="T4" fmla="+- 0 4683 4592"/>
                                <a:gd name="T5" fmla="*/ T4 w 628"/>
                                <a:gd name="T6" fmla="+- 0 713 702"/>
                                <a:gd name="T7" fmla="*/ 713 h 1638"/>
                                <a:gd name="T8" fmla="+- 0 4636 4592"/>
                                <a:gd name="T9" fmla="*/ T8 w 628"/>
                                <a:gd name="T10" fmla="+- 0 745 702"/>
                                <a:gd name="T11" fmla="*/ 745 h 1638"/>
                                <a:gd name="T12" fmla="+- 0 4604 4592"/>
                                <a:gd name="T13" fmla="*/ T12 w 628"/>
                                <a:gd name="T14" fmla="+- 0 793 702"/>
                                <a:gd name="T15" fmla="*/ 793 h 1638"/>
                                <a:gd name="T16" fmla="+- 0 4592 4592"/>
                                <a:gd name="T17" fmla="*/ T16 w 628"/>
                                <a:gd name="T18" fmla="+- 0 851 702"/>
                                <a:gd name="T19" fmla="*/ 851 h 1638"/>
                                <a:gd name="T20" fmla="+- 0 4592 4592"/>
                                <a:gd name="T21" fmla="*/ T20 w 628"/>
                                <a:gd name="T22" fmla="+- 0 2191 702"/>
                                <a:gd name="T23" fmla="*/ 2191 h 1638"/>
                                <a:gd name="T24" fmla="+- 0 4604 4592"/>
                                <a:gd name="T25" fmla="*/ T24 w 628"/>
                                <a:gd name="T26" fmla="+- 0 2249 702"/>
                                <a:gd name="T27" fmla="*/ 2249 h 1638"/>
                                <a:gd name="T28" fmla="+- 0 4636 4592"/>
                                <a:gd name="T29" fmla="*/ T28 w 628"/>
                                <a:gd name="T30" fmla="+- 0 2296 702"/>
                                <a:gd name="T31" fmla="*/ 2296 h 1638"/>
                                <a:gd name="T32" fmla="+- 0 4683 4592"/>
                                <a:gd name="T33" fmla="*/ T32 w 628"/>
                                <a:gd name="T34" fmla="+- 0 2328 702"/>
                                <a:gd name="T35" fmla="*/ 2328 h 1638"/>
                                <a:gd name="T36" fmla="+- 0 4741 4592"/>
                                <a:gd name="T37" fmla="*/ T36 w 628"/>
                                <a:gd name="T38" fmla="+- 0 2340 702"/>
                                <a:gd name="T39" fmla="*/ 2340 h 1638"/>
                                <a:gd name="T40" fmla="+- 0 5071 4592"/>
                                <a:gd name="T41" fmla="*/ T40 w 628"/>
                                <a:gd name="T42" fmla="+- 0 2340 702"/>
                                <a:gd name="T43" fmla="*/ 2340 h 1638"/>
                                <a:gd name="T44" fmla="+- 0 5129 4592"/>
                                <a:gd name="T45" fmla="*/ T44 w 628"/>
                                <a:gd name="T46" fmla="+- 0 2328 702"/>
                                <a:gd name="T47" fmla="*/ 2328 h 1638"/>
                                <a:gd name="T48" fmla="+- 0 5176 4592"/>
                                <a:gd name="T49" fmla="*/ T48 w 628"/>
                                <a:gd name="T50" fmla="+- 0 2296 702"/>
                                <a:gd name="T51" fmla="*/ 2296 h 1638"/>
                                <a:gd name="T52" fmla="+- 0 5208 4592"/>
                                <a:gd name="T53" fmla="*/ T52 w 628"/>
                                <a:gd name="T54" fmla="+- 0 2249 702"/>
                                <a:gd name="T55" fmla="*/ 2249 h 1638"/>
                                <a:gd name="T56" fmla="+- 0 5220 4592"/>
                                <a:gd name="T57" fmla="*/ T56 w 628"/>
                                <a:gd name="T58" fmla="+- 0 2191 702"/>
                                <a:gd name="T59" fmla="*/ 2191 h 1638"/>
                                <a:gd name="T60" fmla="+- 0 5220 4592"/>
                                <a:gd name="T61" fmla="*/ T60 w 628"/>
                                <a:gd name="T62" fmla="+- 0 851 702"/>
                                <a:gd name="T63" fmla="*/ 851 h 1638"/>
                                <a:gd name="T64" fmla="+- 0 5208 4592"/>
                                <a:gd name="T65" fmla="*/ T64 w 628"/>
                                <a:gd name="T66" fmla="+- 0 793 702"/>
                                <a:gd name="T67" fmla="*/ 793 h 1638"/>
                                <a:gd name="T68" fmla="+- 0 5176 4592"/>
                                <a:gd name="T69" fmla="*/ T68 w 628"/>
                                <a:gd name="T70" fmla="+- 0 745 702"/>
                                <a:gd name="T71" fmla="*/ 745 h 1638"/>
                                <a:gd name="T72" fmla="+- 0 5129 4592"/>
                                <a:gd name="T73" fmla="*/ T72 w 628"/>
                                <a:gd name="T74" fmla="+- 0 713 702"/>
                                <a:gd name="T75" fmla="*/ 713 h 1638"/>
                                <a:gd name="T76" fmla="+- 0 5071 4592"/>
                                <a:gd name="T77" fmla="*/ T76 w 628"/>
                                <a:gd name="T78" fmla="+- 0 702 702"/>
                                <a:gd name="T79" fmla="*/ 702 h 1638"/>
                                <a:gd name="T80" fmla="+- 0 4741 4592"/>
                                <a:gd name="T81" fmla="*/ T80 w 628"/>
                                <a:gd name="T82" fmla="+- 0 702 702"/>
                                <a:gd name="T83" fmla="*/ 702 h 16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628" h="1638">
                                  <a:moveTo>
                                    <a:pt x="149" y="0"/>
                                  </a:moveTo>
                                  <a:lnTo>
                                    <a:pt x="91" y="11"/>
                                  </a:lnTo>
                                  <a:lnTo>
                                    <a:pt x="44" y="43"/>
                                  </a:lnTo>
                                  <a:lnTo>
                                    <a:pt x="12" y="91"/>
                                  </a:lnTo>
                                  <a:lnTo>
                                    <a:pt x="0" y="149"/>
                                  </a:lnTo>
                                  <a:lnTo>
                                    <a:pt x="0" y="1489"/>
                                  </a:lnTo>
                                  <a:lnTo>
                                    <a:pt x="12" y="1547"/>
                                  </a:lnTo>
                                  <a:lnTo>
                                    <a:pt x="44" y="1594"/>
                                  </a:lnTo>
                                  <a:lnTo>
                                    <a:pt x="91" y="1626"/>
                                  </a:lnTo>
                                  <a:lnTo>
                                    <a:pt x="149" y="1638"/>
                                  </a:lnTo>
                                  <a:lnTo>
                                    <a:pt x="479" y="1638"/>
                                  </a:lnTo>
                                  <a:lnTo>
                                    <a:pt x="537" y="1626"/>
                                  </a:lnTo>
                                  <a:lnTo>
                                    <a:pt x="584" y="1594"/>
                                  </a:lnTo>
                                  <a:lnTo>
                                    <a:pt x="616" y="1547"/>
                                  </a:lnTo>
                                  <a:lnTo>
                                    <a:pt x="628" y="1489"/>
                                  </a:lnTo>
                                  <a:lnTo>
                                    <a:pt x="628" y="149"/>
                                  </a:lnTo>
                                  <a:lnTo>
                                    <a:pt x="616" y="91"/>
                                  </a:lnTo>
                                  <a:lnTo>
                                    <a:pt x="584" y="43"/>
                                  </a:lnTo>
                                  <a:lnTo>
                                    <a:pt x="537" y="11"/>
                                  </a:lnTo>
                                  <a:lnTo>
                                    <a:pt x="479" y="0"/>
                                  </a:lnTo>
                                  <a:lnTo>
                                    <a:pt x="14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17" name="Picture 16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714" y="2281"/>
                              <a:ext cx="6892" cy="19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118" name="Rectangle 162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4" y="2281"/>
                              <a:ext cx="6892" cy="193"/>
                            </a:xfrm>
                            <a:prstGeom prst="rect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19" name="Picture 16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695" y="277"/>
                              <a:ext cx="2085" cy="253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120" name="Freeform 160"/>
                          <wps:cNvSpPr>
                            <a:spLocks/>
                          </wps:cNvSpPr>
                          <wps:spPr bwMode="auto">
                            <a:xfrm>
                              <a:off x="2695" y="277"/>
                              <a:ext cx="2085" cy="2534"/>
                            </a:xfrm>
                            <a:custGeom>
                              <a:avLst/>
                              <a:gdLst>
                                <a:gd name="T0" fmla="+- 0 3042 2695"/>
                                <a:gd name="T1" fmla="*/ T0 w 2085"/>
                                <a:gd name="T2" fmla="+- 0 277 277"/>
                                <a:gd name="T3" fmla="*/ 277 h 2534"/>
                                <a:gd name="T4" fmla="+- 0 2972 2695"/>
                                <a:gd name="T5" fmla="*/ T4 w 2085"/>
                                <a:gd name="T6" fmla="+- 0 284 277"/>
                                <a:gd name="T7" fmla="*/ 284 h 2534"/>
                                <a:gd name="T8" fmla="+- 0 2907 2695"/>
                                <a:gd name="T9" fmla="*/ T8 w 2085"/>
                                <a:gd name="T10" fmla="+- 0 304 277"/>
                                <a:gd name="T11" fmla="*/ 304 h 2534"/>
                                <a:gd name="T12" fmla="+- 0 2848 2695"/>
                                <a:gd name="T13" fmla="*/ T12 w 2085"/>
                                <a:gd name="T14" fmla="+- 0 336 277"/>
                                <a:gd name="T15" fmla="*/ 336 h 2534"/>
                                <a:gd name="T16" fmla="+- 0 2797 2695"/>
                                <a:gd name="T17" fmla="*/ T16 w 2085"/>
                                <a:gd name="T18" fmla="+- 0 378 277"/>
                                <a:gd name="T19" fmla="*/ 378 h 2534"/>
                                <a:gd name="T20" fmla="+- 0 2754 2695"/>
                                <a:gd name="T21" fmla="*/ T20 w 2085"/>
                                <a:gd name="T22" fmla="+- 0 430 277"/>
                                <a:gd name="T23" fmla="*/ 430 h 2534"/>
                                <a:gd name="T24" fmla="+- 0 2722 2695"/>
                                <a:gd name="T25" fmla="*/ T24 w 2085"/>
                                <a:gd name="T26" fmla="+- 0 489 277"/>
                                <a:gd name="T27" fmla="*/ 489 h 2534"/>
                                <a:gd name="T28" fmla="+- 0 2702 2695"/>
                                <a:gd name="T29" fmla="*/ T28 w 2085"/>
                                <a:gd name="T30" fmla="+- 0 554 277"/>
                                <a:gd name="T31" fmla="*/ 554 h 2534"/>
                                <a:gd name="T32" fmla="+- 0 2695 2695"/>
                                <a:gd name="T33" fmla="*/ T32 w 2085"/>
                                <a:gd name="T34" fmla="+- 0 624 277"/>
                                <a:gd name="T35" fmla="*/ 624 h 2534"/>
                                <a:gd name="T36" fmla="+- 0 2695 2695"/>
                                <a:gd name="T37" fmla="*/ T36 w 2085"/>
                                <a:gd name="T38" fmla="+- 0 2463 277"/>
                                <a:gd name="T39" fmla="*/ 2463 h 2534"/>
                                <a:gd name="T40" fmla="+- 0 2702 2695"/>
                                <a:gd name="T41" fmla="*/ T40 w 2085"/>
                                <a:gd name="T42" fmla="+- 0 2533 277"/>
                                <a:gd name="T43" fmla="*/ 2533 h 2534"/>
                                <a:gd name="T44" fmla="+- 0 2722 2695"/>
                                <a:gd name="T45" fmla="*/ T44 w 2085"/>
                                <a:gd name="T46" fmla="+- 0 2598 277"/>
                                <a:gd name="T47" fmla="*/ 2598 h 2534"/>
                                <a:gd name="T48" fmla="+- 0 2754 2695"/>
                                <a:gd name="T49" fmla="*/ T48 w 2085"/>
                                <a:gd name="T50" fmla="+- 0 2657 277"/>
                                <a:gd name="T51" fmla="*/ 2657 h 2534"/>
                                <a:gd name="T52" fmla="+- 0 2797 2695"/>
                                <a:gd name="T53" fmla="*/ T52 w 2085"/>
                                <a:gd name="T54" fmla="+- 0 2709 277"/>
                                <a:gd name="T55" fmla="*/ 2709 h 2534"/>
                                <a:gd name="T56" fmla="+- 0 2848 2695"/>
                                <a:gd name="T57" fmla="*/ T56 w 2085"/>
                                <a:gd name="T58" fmla="+- 0 2751 277"/>
                                <a:gd name="T59" fmla="*/ 2751 h 2534"/>
                                <a:gd name="T60" fmla="+- 0 2907 2695"/>
                                <a:gd name="T61" fmla="*/ T60 w 2085"/>
                                <a:gd name="T62" fmla="+- 0 2783 277"/>
                                <a:gd name="T63" fmla="*/ 2783 h 2534"/>
                                <a:gd name="T64" fmla="+- 0 2972 2695"/>
                                <a:gd name="T65" fmla="*/ T64 w 2085"/>
                                <a:gd name="T66" fmla="+- 0 2804 277"/>
                                <a:gd name="T67" fmla="*/ 2804 h 2534"/>
                                <a:gd name="T68" fmla="+- 0 3042 2695"/>
                                <a:gd name="T69" fmla="*/ T68 w 2085"/>
                                <a:gd name="T70" fmla="+- 0 2811 277"/>
                                <a:gd name="T71" fmla="*/ 2811 h 2534"/>
                                <a:gd name="T72" fmla="+- 0 4433 2695"/>
                                <a:gd name="T73" fmla="*/ T72 w 2085"/>
                                <a:gd name="T74" fmla="+- 0 2811 277"/>
                                <a:gd name="T75" fmla="*/ 2811 h 2534"/>
                                <a:gd name="T76" fmla="+- 0 4503 2695"/>
                                <a:gd name="T77" fmla="*/ T76 w 2085"/>
                                <a:gd name="T78" fmla="+- 0 2804 277"/>
                                <a:gd name="T79" fmla="*/ 2804 h 2534"/>
                                <a:gd name="T80" fmla="+- 0 4568 2695"/>
                                <a:gd name="T81" fmla="*/ T80 w 2085"/>
                                <a:gd name="T82" fmla="+- 0 2783 277"/>
                                <a:gd name="T83" fmla="*/ 2783 h 2534"/>
                                <a:gd name="T84" fmla="+- 0 4627 2695"/>
                                <a:gd name="T85" fmla="*/ T84 w 2085"/>
                                <a:gd name="T86" fmla="+- 0 2751 277"/>
                                <a:gd name="T87" fmla="*/ 2751 h 2534"/>
                                <a:gd name="T88" fmla="+- 0 4678 2695"/>
                                <a:gd name="T89" fmla="*/ T88 w 2085"/>
                                <a:gd name="T90" fmla="+- 0 2709 277"/>
                                <a:gd name="T91" fmla="*/ 2709 h 2534"/>
                                <a:gd name="T92" fmla="+- 0 4721 2695"/>
                                <a:gd name="T93" fmla="*/ T92 w 2085"/>
                                <a:gd name="T94" fmla="+- 0 2657 277"/>
                                <a:gd name="T95" fmla="*/ 2657 h 2534"/>
                                <a:gd name="T96" fmla="+- 0 4753 2695"/>
                                <a:gd name="T97" fmla="*/ T96 w 2085"/>
                                <a:gd name="T98" fmla="+- 0 2598 277"/>
                                <a:gd name="T99" fmla="*/ 2598 h 2534"/>
                                <a:gd name="T100" fmla="+- 0 4773 2695"/>
                                <a:gd name="T101" fmla="*/ T100 w 2085"/>
                                <a:gd name="T102" fmla="+- 0 2533 277"/>
                                <a:gd name="T103" fmla="*/ 2533 h 2534"/>
                                <a:gd name="T104" fmla="+- 0 4780 2695"/>
                                <a:gd name="T105" fmla="*/ T104 w 2085"/>
                                <a:gd name="T106" fmla="+- 0 2463 277"/>
                                <a:gd name="T107" fmla="*/ 2463 h 2534"/>
                                <a:gd name="T108" fmla="+- 0 4780 2695"/>
                                <a:gd name="T109" fmla="*/ T108 w 2085"/>
                                <a:gd name="T110" fmla="+- 0 624 277"/>
                                <a:gd name="T111" fmla="*/ 624 h 2534"/>
                                <a:gd name="T112" fmla="+- 0 4773 2695"/>
                                <a:gd name="T113" fmla="*/ T112 w 2085"/>
                                <a:gd name="T114" fmla="+- 0 554 277"/>
                                <a:gd name="T115" fmla="*/ 554 h 2534"/>
                                <a:gd name="T116" fmla="+- 0 4753 2695"/>
                                <a:gd name="T117" fmla="*/ T116 w 2085"/>
                                <a:gd name="T118" fmla="+- 0 489 277"/>
                                <a:gd name="T119" fmla="*/ 489 h 2534"/>
                                <a:gd name="T120" fmla="+- 0 4721 2695"/>
                                <a:gd name="T121" fmla="*/ T120 w 2085"/>
                                <a:gd name="T122" fmla="+- 0 430 277"/>
                                <a:gd name="T123" fmla="*/ 430 h 2534"/>
                                <a:gd name="T124" fmla="+- 0 4678 2695"/>
                                <a:gd name="T125" fmla="*/ T124 w 2085"/>
                                <a:gd name="T126" fmla="+- 0 378 277"/>
                                <a:gd name="T127" fmla="*/ 378 h 2534"/>
                                <a:gd name="T128" fmla="+- 0 4627 2695"/>
                                <a:gd name="T129" fmla="*/ T128 w 2085"/>
                                <a:gd name="T130" fmla="+- 0 336 277"/>
                                <a:gd name="T131" fmla="*/ 336 h 2534"/>
                                <a:gd name="T132" fmla="+- 0 4568 2695"/>
                                <a:gd name="T133" fmla="*/ T132 w 2085"/>
                                <a:gd name="T134" fmla="+- 0 304 277"/>
                                <a:gd name="T135" fmla="*/ 304 h 2534"/>
                                <a:gd name="T136" fmla="+- 0 4503 2695"/>
                                <a:gd name="T137" fmla="*/ T136 w 2085"/>
                                <a:gd name="T138" fmla="+- 0 284 277"/>
                                <a:gd name="T139" fmla="*/ 284 h 2534"/>
                                <a:gd name="T140" fmla="+- 0 4433 2695"/>
                                <a:gd name="T141" fmla="*/ T140 w 2085"/>
                                <a:gd name="T142" fmla="+- 0 277 277"/>
                                <a:gd name="T143" fmla="*/ 277 h 2534"/>
                                <a:gd name="T144" fmla="+- 0 3042 2695"/>
                                <a:gd name="T145" fmla="*/ T144 w 2085"/>
                                <a:gd name="T146" fmla="+- 0 277 277"/>
                                <a:gd name="T147" fmla="*/ 277 h 25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</a:cxnLst>
                              <a:rect l="0" t="0" r="r" b="b"/>
                              <a:pathLst>
                                <a:path w="2085" h="2534">
                                  <a:moveTo>
                                    <a:pt x="347" y="0"/>
                                  </a:moveTo>
                                  <a:lnTo>
                                    <a:pt x="277" y="7"/>
                                  </a:lnTo>
                                  <a:lnTo>
                                    <a:pt x="212" y="27"/>
                                  </a:lnTo>
                                  <a:lnTo>
                                    <a:pt x="153" y="59"/>
                                  </a:lnTo>
                                  <a:lnTo>
                                    <a:pt x="102" y="101"/>
                                  </a:lnTo>
                                  <a:lnTo>
                                    <a:pt x="59" y="153"/>
                                  </a:lnTo>
                                  <a:lnTo>
                                    <a:pt x="27" y="212"/>
                                  </a:lnTo>
                                  <a:lnTo>
                                    <a:pt x="7" y="277"/>
                                  </a:lnTo>
                                  <a:lnTo>
                                    <a:pt x="0" y="347"/>
                                  </a:lnTo>
                                  <a:lnTo>
                                    <a:pt x="0" y="2186"/>
                                  </a:lnTo>
                                  <a:lnTo>
                                    <a:pt x="7" y="2256"/>
                                  </a:lnTo>
                                  <a:lnTo>
                                    <a:pt x="27" y="2321"/>
                                  </a:lnTo>
                                  <a:lnTo>
                                    <a:pt x="59" y="2380"/>
                                  </a:lnTo>
                                  <a:lnTo>
                                    <a:pt x="102" y="2432"/>
                                  </a:lnTo>
                                  <a:lnTo>
                                    <a:pt x="153" y="2474"/>
                                  </a:lnTo>
                                  <a:lnTo>
                                    <a:pt x="212" y="2506"/>
                                  </a:lnTo>
                                  <a:lnTo>
                                    <a:pt x="277" y="2527"/>
                                  </a:lnTo>
                                  <a:lnTo>
                                    <a:pt x="347" y="2534"/>
                                  </a:lnTo>
                                  <a:lnTo>
                                    <a:pt x="1738" y="2534"/>
                                  </a:lnTo>
                                  <a:lnTo>
                                    <a:pt x="1808" y="2527"/>
                                  </a:lnTo>
                                  <a:lnTo>
                                    <a:pt x="1873" y="2506"/>
                                  </a:lnTo>
                                  <a:lnTo>
                                    <a:pt x="1932" y="2474"/>
                                  </a:lnTo>
                                  <a:lnTo>
                                    <a:pt x="1983" y="2432"/>
                                  </a:lnTo>
                                  <a:lnTo>
                                    <a:pt x="2026" y="2380"/>
                                  </a:lnTo>
                                  <a:lnTo>
                                    <a:pt x="2058" y="2321"/>
                                  </a:lnTo>
                                  <a:lnTo>
                                    <a:pt x="2078" y="2256"/>
                                  </a:lnTo>
                                  <a:lnTo>
                                    <a:pt x="2085" y="2186"/>
                                  </a:lnTo>
                                  <a:lnTo>
                                    <a:pt x="2085" y="347"/>
                                  </a:lnTo>
                                  <a:lnTo>
                                    <a:pt x="2078" y="277"/>
                                  </a:lnTo>
                                  <a:lnTo>
                                    <a:pt x="2058" y="212"/>
                                  </a:lnTo>
                                  <a:lnTo>
                                    <a:pt x="2026" y="153"/>
                                  </a:lnTo>
                                  <a:lnTo>
                                    <a:pt x="1983" y="101"/>
                                  </a:lnTo>
                                  <a:lnTo>
                                    <a:pt x="1932" y="59"/>
                                  </a:lnTo>
                                  <a:lnTo>
                                    <a:pt x="1873" y="27"/>
                                  </a:lnTo>
                                  <a:lnTo>
                                    <a:pt x="1808" y="7"/>
                                  </a:lnTo>
                                  <a:lnTo>
                                    <a:pt x="1738" y="0"/>
                                  </a:lnTo>
                                  <a:lnTo>
                                    <a:pt x="347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1" name="Line 1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54" y="2265"/>
                              <a:ext cx="0" cy="1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2" name="Freeform 158"/>
                          <wps:cNvSpPr>
                            <a:spLocks/>
                          </wps:cNvSpPr>
                          <wps:spPr bwMode="auto">
                            <a:xfrm>
                              <a:off x="2879" y="431"/>
                              <a:ext cx="1651" cy="1892"/>
                            </a:xfrm>
                            <a:custGeom>
                              <a:avLst/>
                              <a:gdLst>
                                <a:gd name="T0" fmla="+- 0 3020 2879"/>
                                <a:gd name="T1" fmla="*/ T0 w 1651"/>
                                <a:gd name="T2" fmla="+- 0 483 431"/>
                                <a:gd name="T3" fmla="*/ 483 h 1892"/>
                                <a:gd name="T4" fmla="+- 0 2894 2879"/>
                                <a:gd name="T5" fmla="*/ T4 w 1651"/>
                                <a:gd name="T6" fmla="+- 0 649 431"/>
                                <a:gd name="T7" fmla="*/ 649 h 1892"/>
                                <a:gd name="T8" fmla="+- 0 2893 2879"/>
                                <a:gd name="T9" fmla="*/ T8 w 1651"/>
                                <a:gd name="T10" fmla="+- 0 2099 431"/>
                                <a:gd name="T11" fmla="*/ 2099 h 1892"/>
                                <a:gd name="T12" fmla="+- 0 3016 2879"/>
                                <a:gd name="T13" fmla="*/ T12 w 1651"/>
                                <a:gd name="T14" fmla="+- 0 2269 431"/>
                                <a:gd name="T15" fmla="*/ 2269 h 1892"/>
                                <a:gd name="T16" fmla="+- 0 4244 2879"/>
                                <a:gd name="T17" fmla="*/ T16 w 1651"/>
                                <a:gd name="T18" fmla="+- 0 2323 431"/>
                                <a:gd name="T19" fmla="*/ 2323 h 1892"/>
                                <a:gd name="T20" fmla="+- 0 3052 2879"/>
                                <a:gd name="T21" fmla="*/ T20 w 1651"/>
                                <a:gd name="T22" fmla="+- 0 2267 431"/>
                                <a:gd name="T23" fmla="*/ 2267 h 1892"/>
                                <a:gd name="T24" fmla="+- 0 2922 2879"/>
                                <a:gd name="T25" fmla="*/ T24 w 1651"/>
                                <a:gd name="T26" fmla="+- 0 2121 431"/>
                                <a:gd name="T27" fmla="*/ 2121 h 1892"/>
                                <a:gd name="T28" fmla="+- 0 2906 2879"/>
                                <a:gd name="T29" fmla="*/ T28 w 1651"/>
                                <a:gd name="T30" fmla="+- 0 683 431"/>
                                <a:gd name="T31" fmla="*/ 683 h 1892"/>
                                <a:gd name="T32" fmla="+- 0 3008 2879"/>
                                <a:gd name="T33" fmla="*/ T32 w 1651"/>
                                <a:gd name="T34" fmla="+- 0 517 431"/>
                                <a:gd name="T35" fmla="*/ 517 h 1892"/>
                                <a:gd name="T36" fmla="+- 0 4329 2879"/>
                                <a:gd name="T37" fmla="*/ T36 w 1651"/>
                                <a:gd name="T38" fmla="+- 0 451 431"/>
                                <a:gd name="T39" fmla="*/ 451 h 1892"/>
                                <a:gd name="T40" fmla="+- 0 4331 2879"/>
                                <a:gd name="T41" fmla="*/ T40 w 1651"/>
                                <a:gd name="T42" fmla="+- 0 473 431"/>
                                <a:gd name="T43" fmla="*/ 473 h 1892"/>
                                <a:gd name="T44" fmla="+- 0 4475 2879"/>
                                <a:gd name="T45" fmla="*/ T44 w 1651"/>
                                <a:gd name="T46" fmla="+- 0 607 431"/>
                                <a:gd name="T47" fmla="*/ 607 h 1892"/>
                                <a:gd name="T48" fmla="+- 0 4508 2879"/>
                                <a:gd name="T49" fmla="*/ T48 w 1651"/>
                                <a:gd name="T50" fmla="+- 0 2041 431"/>
                                <a:gd name="T51" fmla="*/ 2041 h 1892"/>
                                <a:gd name="T52" fmla="+- 0 4422 2879"/>
                                <a:gd name="T53" fmla="*/ T52 w 1651"/>
                                <a:gd name="T54" fmla="+- 0 2219 431"/>
                                <a:gd name="T55" fmla="*/ 2219 h 1892"/>
                                <a:gd name="T56" fmla="+- 0 4243 2879"/>
                                <a:gd name="T57" fmla="*/ T56 w 1651"/>
                                <a:gd name="T58" fmla="+- 0 2303 431"/>
                                <a:gd name="T59" fmla="*/ 2303 h 1892"/>
                                <a:gd name="T60" fmla="+- 0 4456 2879"/>
                                <a:gd name="T61" fmla="*/ T60 w 1651"/>
                                <a:gd name="T62" fmla="+- 0 2211 431"/>
                                <a:gd name="T63" fmla="*/ 2211 h 1892"/>
                                <a:gd name="T64" fmla="+- 0 4530 2879"/>
                                <a:gd name="T65" fmla="*/ T64 w 1651"/>
                                <a:gd name="T66" fmla="+- 0 2011 431"/>
                                <a:gd name="T67" fmla="*/ 2011 h 1892"/>
                                <a:gd name="T68" fmla="+- 0 4478 2879"/>
                                <a:gd name="T69" fmla="*/ T68 w 1651"/>
                                <a:gd name="T70" fmla="+- 0 571 431"/>
                                <a:gd name="T71" fmla="*/ 571 h 1892"/>
                                <a:gd name="T72" fmla="+- 0 4329 2879"/>
                                <a:gd name="T73" fmla="*/ T72 w 1651"/>
                                <a:gd name="T74" fmla="+- 0 451 431"/>
                                <a:gd name="T75" fmla="*/ 451 h 1892"/>
                                <a:gd name="T76" fmla="+- 0 3041 2879"/>
                                <a:gd name="T77" fmla="*/ T76 w 1651"/>
                                <a:gd name="T78" fmla="+- 0 517 431"/>
                                <a:gd name="T79" fmla="*/ 517 h 1892"/>
                                <a:gd name="T80" fmla="+- 0 2932 2879"/>
                                <a:gd name="T81" fmla="*/ T80 w 1651"/>
                                <a:gd name="T82" fmla="+- 0 663 431"/>
                                <a:gd name="T83" fmla="*/ 663 h 1892"/>
                                <a:gd name="T84" fmla="+- 0 2931 2879"/>
                                <a:gd name="T85" fmla="*/ T84 w 1651"/>
                                <a:gd name="T86" fmla="+- 0 2089 431"/>
                                <a:gd name="T87" fmla="*/ 2089 h 1892"/>
                                <a:gd name="T88" fmla="+- 0 3040 2879"/>
                                <a:gd name="T89" fmla="*/ T88 w 1651"/>
                                <a:gd name="T90" fmla="+- 0 2237 431"/>
                                <a:gd name="T91" fmla="*/ 2237 h 1892"/>
                                <a:gd name="T92" fmla="+- 0 4269 2879"/>
                                <a:gd name="T93" fmla="*/ T92 w 1651"/>
                                <a:gd name="T94" fmla="+- 0 2279 431"/>
                                <a:gd name="T95" fmla="*/ 2279 h 1892"/>
                                <a:gd name="T96" fmla="+- 0 3125 2879"/>
                                <a:gd name="T97" fmla="*/ T96 w 1651"/>
                                <a:gd name="T98" fmla="+- 0 2233 431"/>
                                <a:gd name="T99" fmla="*/ 2233 h 1892"/>
                                <a:gd name="T100" fmla="+- 0 3000 2879"/>
                                <a:gd name="T101" fmla="*/ T100 w 1651"/>
                                <a:gd name="T102" fmla="+- 0 2141 431"/>
                                <a:gd name="T103" fmla="*/ 2141 h 1892"/>
                                <a:gd name="T104" fmla="+- 0 2959 2879"/>
                                <a:gd name="T105" fmla="*/ T104 w 1651"/>
                                <a:gd name="T106" fmla="+- 0 743 431"/>
                                <a:gd name="T107" fmla="*/ 743 h 1892"/>
                                <a:gd name="T108" fmla="+- 0 3012 2879"/>
                                <a:gd name="T109" fmla="*/ T108 w 1651"/>
                                <a:gd name="T110" fmla="+- 0 597 431"/>
                                <a:gd name="T111" fmla="*/ 597 h 1892"/>
                                <a:gd name="T112" fmla="+- 0 3146 2879"/>
                                <a:gd name="T113" fmla="*/ T112 w 1651"/>
                                <a:gd name="T114" fmla="+- 0 515 431"/>
                                <a:gd name="T115" fmla="*/ 515 h 1892"/>
                                <a:gd name="T116" fmla="+- 0 4244 2879"/>
                                <a:gd name="T117" fmla="*/ T116 w 1651"/>
                                <a:gd name="T118" fmla="+- 0 471 431"/>
                                <a:gd name="T119" fmla="*/ 471 h 1892"/>
                                <a:gd name="T120" fmla="+- 0 4346 2879"/>
                                <a:gd name="T121" fmla="*/ T120 w 1651"/>
                                <a:gd name="T122" fmla="+- 0 549 431"/>
                                <a:gd name="T123" fmla="*/ 549 h 1892"/>
                                <a:gd name="T124" fmla="+- 0 4439 2879"/>
                                <a:gd name="T125" fmla="*/ T124 w 1651"/>
                                <a:gd name="T126" fmla="+- 0 675 431"/>
                                <a:gd name="T127" fmla="*/ 675 h 1892"/>
                                <a:gd name="T128" fmla="+- 0 4440 2879"/>
                                <a:gd name="T129" fmla="*/ T128 w 1651"/>
                                <a:gd name="T130" fmla="+- 0 2077 431"/>
                                <a:gd name="T131" fmla="*/ 2077 h 1892"/>
                                <a:gd name="T132" fmla="+- 0 4347 2879"/>
                                <a:gd name="T133" fmla="*/ T132 w 1651"/>
                                <a:gd name="T134" fmla="+- 0 2203 431"/>
                                <a:gd name="T135" fmla="*/ 2203 h 1892"/>
                                <a:gd name="T136" fmla="+- 0 4368 2879"/>
                                <a:gd name="T137" fmla="*/ T136 w 1651"/>
                                <a:gd name="T138" fmla="+- 0 2237 431"/>
                                <a:gd name="T139" fmla="*/ 2237 h 1892"/>
                                <a:gd name="T140" fmla="+- 0 4477 2879"/>
                                <a:gd name="T141" fmla="*/ T140 w 1651"/>
                                <a:gd name="T142" fmla="+- 0 2091 431"/>
                                <a:gd name="T143" fmla="*/ 2091 h 1892"/>
                                <a:gd name="T144" fmla="+- 0 4478 2879"/>
                                <a:gd name="T145" fmla="*/ T144 w 1651"/>
                                <a:gd name="T146" fmla="+- 0 665 431"/>
                                <a:gd name="T147" fmla="*/ 665 h 1892"/>
                                <a:gd name="T148" fmla="+- 0 4369 2879"/>
                                <a:gd name="T149" fmla="*/ T148 w 1651"/>
                                <a:gd name="T150" fmla="+- 0 517 431"/>
                                <a:gd name="T151" fmla="*/ 517 h 1892"/>
                                <a:gd name="T152" fmla="+- 0 3073 2879"/>
                                <a:gd name="T153" fmla="*/ T152 w 1651"/>
                                <a:gd name="T154" fmla="+- 0 567 431"/>
                                <a:gd name="T155" fmla="*/ 567 h 1892"/>
                                <a:gd name="T156" fmla="+- 0 2988 2879"/>
                                <a:gd name="T157" fmla="*/ T156 w 1651"/>
                                <a:gd name="T158" fmla="+- 0 683 431"/>
                                <a:gd name="T159" fmla="*/ 683 h 1892"/>
                                <a:gd name="T160" fmla="+- 0 2989 2879"/>
                                <a:gd name="T161" fmla="*/ T160 w 1651"/>
                                <a:gd name="T162" fmla="+- 0 2075 431"/>
                                <a:gd name="T163" fmla="*/ 2075 h 1892"/>
                                <a:gd name="T164" fmla="+- 0 3076 2879"/>
                                <a:gd name="T165" fmla="*/ T164 w 1651"/>
                                <a:gd name="T166" fmla="+- 0 2189 431"/>
                                <a:gd name="T167" fmla="*/ 2189 h 1892"/>
                                <a:gd name="T168" fmla="+- 0 4260 2879"/>
                                <a:gd name="T169" fmla="*/ T168 w 1651"/>
                                <a:gd name="T170" fmla="+- 0 2219 431"/>
                                <a:gd name="T171" fmla="*/ 2219 h 1892"/>
                                <a:gd name="T172" fmla="+- 0 3121 2879"/>
                                <a:gd name="T173" fmla="*/ T172 w 1651"/>
                                <a:gd name="T174" fmla="+- 0 2189 431"/>
                                <a:gd name="T175" fmla="*/ 2189 h 1892"/>
                                <a:gd name="T176" fmla="+- 0 3024 2879"/>
                                <a:gd name="T177" fmla="*/ T176 w 1651"/>
                                <a:gd name="T178" fmla="+- 0 2105 431"/>
                                <a:gd name="T179" fmla="*/ 2105 h 1892"/>
                                <a:gd name="T180" fmla="+- 0 3000 2879"/>
                                <a:gd name="T181" fmla="*/ T180 w 1651"/>
                                <a:gd name="T182" fmla="+- 0 729 431"/>
                                <a:gd name="T183" fmla="*/ 729 h 1892"/>
                                <a:gd name="T184" fmla="+- 0 3054 2879"/>
                                <a:gd name="T185" fmla="*/ T184 w 1651"/>
                                <a:gd name="T186" fmla="+- 0 609 431"/>
                                <a:gd name="T187" fmla="*/ 609 h 1892"/>
                                <a:gd name="T188" fmla="+- 0 4306 2879"/>
                                <a:gd name="T189" fmla="*/ T188 w 1651"/>
                                <a:gd name="T190" fmla="+- 0 551 431"/>
                                <a:gd name="T191" fmla="*/ 551 h 1892"/>
                                <a:gd name="T192" fmla="+- 0 4251 2879"/>
                                <a:gd name="T193" fmla="*/ T192 w 1651"/>
                                <a:gd name="T194" fmla="+- 0 553 431"/>
                                <a:gd name="T195" fmla="*/ 553 h 1892"/>
                                <a:gd name="T196" fmla="+- 0 4364 2879"/>
                                <a:gd name="T197" fmla="*/ T196 w 1651"/>
                                <a:gd name="T198" fmla="+- 0 619 431"/>
                                <a:gd name="T199" fmla="*/ 619 h 1892"/>
                                <a:gd name="T200" fmla="+- 0 4410 2879"/>
                                <a:gd name="T201" fmla="*/ T200 w 1651"/>
                                <a:gd name="T202" fmla="+- 0 743 431"/>
                                <a:gd name="T203" fmla="*/ 743 h 1892"/>
                                <a:gd name="T204" fmla="+- 0 4378 2879"/>
                                <a:gd name="T205" fmla="*/ T204 w 1651"/>
                                <a:gd name="T206" fmla="+- 0 2115 431"/>
                                <a:gd name="T207" fmla="*/ 2115 h 1892"/>
                                <a:gd name="T208" fmla="+- 0 4276 2879"/>
                                <a:gd name="T209" fmla="*/ T208 w 1651"/>
                                <a:gd name="T210" fmla="+- 0 2195 431"/>
                                <a:gd name="T211" fmla="*/ 2195 h 1892"/>
                                <a:gd name="T212" fmla="+- 0 4369 2879"/>
                                <a:gd name="T213" fmla="*/ T212 w 1651"/>
                                <a:gd name="T214" fmla="+- 0 2159 431"/>
                                <a:gd name="T215" fmla="*/ 2159 h 1892"/>
                                <a:gd name="T216" fmla="+- 0 4429 2879"/>
                                <a:gd name="T217" fmla="*/ T216 w 1651"/>
                                <a:gd name="T218" fmla="+- 0 2029 431"/>
                                <a:gd name="T219" fmla="*/ 2029 h 1892"/>
                                <a:gd name="T220" fmla="+- 0 4403 2879"/>
                                <a:gd name="T221" fmla="*/ T220 w 1651"/>
                                <a:gd name="T222" fmla="+- 0 641 431"/>
                                <a:gd name="T223" fmla="*/ 641 h 1892"/>
                                <a:gd name="T224" fmla="+- 0 4306 2879"/>
                                <a:gd name="T225" fmla="*/ T224 w 1651"/>
                                <a:gd name="T226" fmla="+- 0 551 431"/>
                                <a:gd name="T227" fmla="*/ 551 h 18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  <a:cxn ang="0">
                                  <a:pos x="T225" y="T227"/>
                                </a:cxn>
                              </a:cxnLst>
                              <a:rect l="0" t="0" r="r" b="b"/>
                              <a:pathLst>
                                <a:path w="1651" h="1892">
                                  <a:moveTo>
                                    <a:pt x="1371" y="0"/>
                                  </a:moveTo>
                                  <a:lnTo>
                                    <a:pt x="286" y="0"/>
                                  </a:lnTo>
                                  <a:lnTo>
                                    <a:pt x="255" y="4"/>
                                  </a:lnTo>
                                  <a:lnTo>
                                    <a:pt x="224" y="12"/>
                                  </a:lnTo>
                                  <a:lnTo>
                                    <a:pt x="195" y="22"/>
                                  </a:lnTo>
                                  <a:lnTo>
                                    <a:pt x="168" y="36"/>
                                  </a:lnTo>
                                  <a:lnTo>
                                    <a:pt x="141" y="52"/>
                                  </a:lnTo>
                                  <a:lnTo>
                                    <a:pt x="117" y="70"/>
                                  </a:lnTo>
                                  <a:lnTo>
                                    <a:pt x="94" y="90"/>
                                  </a:lnTo>
                                  <a:lnTo>
                                    <a:pt x="74" y="112"/>
                                  </a:lnTo>
                                  <a:lnTo>
                                    <a:pt x="56" y="136"/>
                                  </a:lnTo>
                                  <a:lnTo>
                                    <a:pt x="40" y="162"/>
                                  </a:lnTo>
                                  <a:lnTo>
                                    <a:pt x="26" y="190"/>
                                  </a:lnTo>
                                  <a:lnTo>
                                    <a:pt x="15" y="218"/>
                                  </a:lnTo>
                                  <a:lnTo>
                                    <a:pt x="7" y="248"/>
                                  </a:lnTo>
                                  <a:lnTo>
                                    <a:pt x="2" y="280"/>
                                  </a:lnTo>
                                  <a:lnTo>
                                    <a:pt x="0" y="312"/>
                                  </a:lnTo>
                                  <a:lnTo>
                                    <a:pt x="0" y="1580"/>
                                  </a:lnTo>
                                  <a:lnTo>
                                    <a:pt x="2" y="1606"/>
                                  </a:lnTo>
                                  <a:lnTo>
                                    <a:pt x="6" y="1638"/>
                                  </a:lnTo>
                                  <a:lnTo>
                                    <a:pt x="14" y="1668"/>
                                  </a:lnTo>
                                  <a:lnTo>
                                    <a:pt x="24" y="1698"/>
                                  </a:lnTo>
                                  <a:lnTo>
                                    <a:pt x="37" y="1726"/>
                                  </a:lnTo>
                                  <a:lnTo>
                                    <a:pt x="53" y="1752"/>
                                  </a:lnTo>
                                  <a:lnTo>
                                    <a:pt x="70" y="1776"/>
                                  </a:lnTo>
                                  <a:lnTo>
                                    <a:pt x="90" y="1798"/>
                                  </a:lnTo>
                                  <a:lnTo>
                                    <a:pt x="113" y="1820"/>
                                  </a:lnTo>
                                  <a:lnTo>
                                    <a:pt x="137" y="1838"/>
                                  </a:lnTo>
                                  <a:lnTo>
                                    <a:pt x="162" y="1854"/>
                                  </a:lnTo>
                                  <a:lnTo>
                                    <a:pt x="190" y="1868"/>
                                  </a:lnTo>
                                  <a:lnTo>
                                    <a:pt x="219" y="1878"/>
                                  </a:lnTo>
                                  <a:lnTo>
                                    <a:pt x="249" y="1886"/>
                                  </a:lnTo>
                                  <a:lnTo>
                                    <a:pt x="280" y="1890"/>
                                  </a:lnTo>
                                  <a:lnTo>
                                    <a:pt x="312" y="1892"/>
                                  </a:lnTo>
                                  <a:lnTo>
                                    <a:pt x="1365" y="1892"/>
                                  </a:lnTo>
                                  <a:lnTo>
                                    <a:pt x="1396" y="1888"/>
                                  </a:lnTo>
                                  <a:lnTo>
                                    <a:pt x="1427" y="1880"/>
                                  </a:lnTo>
                                  <a:lnTo>
                                    <a:pt x="1450" y="1872"/>
                                  </a:lnTo>
                                  <a:lnTo>
                                    <a:pt x="283" y="1872"/>
                                  </a:lnTo>
                                  <a:lnTo>
                                    <a:pt x="226" y="1860"/>
                                  </a:lnTo>
                                  <a:lnTo>
                                    <a:pt x="199" y="1850"/>
                                  </a:lnTo>
                                  <a:lnTo>
                                    <a:pt x="173" y="1836"/>
                                  </a:lnTo>
                                  <a:lnTo>
                                    <a:pt x="149" y="1822"/>
                                  </a:lnTo>
                                  <a:lnTo>
                                    <a:pt x="126" y="1804"/>
                                  </a:lnTo>
                                  <a:lnTo>
                                    <a:pt x="105" y="1786"/>
                                  </a:lnTo>
                                  <a:lnTo>
                                    <a:pt x="86" y="1764"/>
                                  </a:lnTo>
                                  <a:lnTo>
                                    <a:pt x="70" y="1742"/>
                                  </a:lnTo>
                                  <a:lnTo>
                                    <a:pt x="55" y="1716"/>
                                  </a:lnTo>
                                  <a:lnTo>
                                    <a:pt x="43" y="1690"/>
                                  </a:lnTo>
                                  <a:lnTo>
                                    <a:pt x="33" y="1664"/>
                                  </a:lnTo>
                                  <a:lnTo>
                                    <a:pt x="26" y="1636"/>
                                  </a:lnTo>
                                  <a:lnTo>
                                    <a:pt x="22" y="1606"/>
                                  </a:lnTo>
                                  <a:lnTo>
                                    <a:pt x="20" y="1580"/>
                                  </a:lnTo>
                                  <a:lnTo>
                                    <a:pt x="20" y="312"/>
                                  </a:lnTo>
                                  <a:lnTo>
                                    <a:pt x="22" y="282"/>
                                  </a:lnTo>
                                  <a:lnTo>
                                    <a:pt x="27" y="252"/>
                                  </a:lnTo>
                                  <a:lnTo>
                                    <a:pt x="34" y="224"/>
                                  </a:lnTo>
                                  <a:lnTo>
                                    <a:pt x="44" y="198"/>
                                  </a:lnTo>
                                  <a:lnTo>
                                    <a:pt x="57" y="172"/>
                                  </a:lnTo>
                                  <a:lnTo>
                                    <a:pt x="72" y="148"/>
                                  </a:lnTo>
                                  <a:lnTo>
                                    <a:pt x="89" y="124"/>
                                  </a:lnTo>
                                  <a:lnTo>
                                    <a:pt x="108" y="104"/>
                                  </a:lnTo>
                                  <a:lnTo>
                                    <a:pt x="129" y="86"/>
                                  </a:lnTo>
                                  <a:lnTo>
                                    <a:pt x="152" y="68"/>
                                  </a:lnTo>
                                  <a:lnTo>
                                    <a:pt x="176" y="54"/>
                                  </a:lnTo>
                                  <a:lnTo>
                                    <a:pt x="202" y="42"/>
                                  </a:lnTo>
                                  <a:lnTo>
                                    <a:pt x="229" y="32"/>
                                  </a:lnTo>
                                  <a:lnTo>
                                    <a:pt x="258" y="24"/>
                                  </a:lnTo>
                                  <a:lnTo>
                                    <a:pt x="287" y="20"/>
                                  </a:lnTo>
                                  <a:lnTo>
                                    <a:pt x="1450" y="20"/>
                                  </a:lnTo>
                                  <a:lnTo>
                                    <a:pt x="1432" y="14"/>
                                  </a:lnTo>
                                  <a:lnTo>
                                    <a:pt x="1402" y="6"/>
                                  </a:lnTo>
                                  <a:lnTo>
                                    <a:pt x="1371" y="0"/>
                                  </a:lnTo>
                                  <a:close/>
                                  <a:moveTo>
                                    <a:pt x="1450" y="20"/>
                                  </a:moveTo>
                                  <a:lnTo>
                                    <a:pt x="1368" y="20"/>
                                  </a:lnTo>
                                  <a:lnTo>
                                    <a:pt x="1425" y="32"/>
                                  </a:lnTo>
                                  <a:lnTo>
                                    <a:pt x="1452" y="42"/>
                                  </a:lnTo>
                                  <a:lnTo>
                                    <a:pt x="1478" y="56"/>
                                  </a:lnTo>
                                  <a:lnTo>
                                    <a:pt x="1502" y="70"/>
                                  </a:lnTo>
                                  <a:lnTo>
                                    <a:pt x="1525" y="88"/>
                                  </a:lnTo>
                                  <a:lnTo>
                                    <a:pt x="1546" y="106"/>
                                  </a:lnTo>
                                  <a:lnTo>
                                    <a:pt x="1565" y="128"/>
                                  </a:lnTo>
                                  <a:lnTo>
                                    <a:pt x="1582" y="150"/>
                                  </a:lnTo>
                                  <a:lnTo>
                                    <a:pt x="1596" y="176"/>
                                  </a:lnTo>
                                  <a:lnTo>
                                    <a:pt x="1608" y="200"/>
                                  </a:lnTo>
                                  <a:lnTo>
                                    <a:pt x="1618" y="228"/>
                                  </a:lnTo>
                                  <a:lnTo>
                                    <a:pt x="1625" y="256"/>
                                  </a:lnTo>
                                  <a:lnTo>
                                    <a:pt x="1630" y="286"/>
                                  </a:lnTo>
                                  <a:lnTo>
                                    <a:pt x="1631" y="312"/>
                                  </a:lnTo>
                                  <a:lnTo>
                                    <a:pt x="1631" y="1580"/>
                                  </a:lnTo>
                                  <a:lnTo>
                                    <a:pt x="1629" y="1610"/>
                                  </a:lnTo>
                                  <a:lnTo>
                                    <a:pt x="1625" y="1640"/>
                                  </a:lnTo>
                                  <a:lnTo>
                                    <a:pt x="1617" y="1668"/>
                                  </a:lnTo>
                                  <a:lnTo>
                                    <a:pt x="1607" y="1694"/>
                                  </a:lnTo>
                                  <a:lnTo>
                                    <a:pt x="1594" y="1720"/>
                                  </a:lnTo>
                                  <a:lnTo>
                                    <a:pt x="1580" y="1744"/>
                                  </a:lnTo>
                                  <a:lnTo>
                                    <a:pt x="1562" y="1768"/>
                                  </a:lnTo>
                                  <a:lnTo>
                                    <a:pt x="1543" y="1788"/>
                                  </a:lnTo>
                                  <a:lnTo>
                                    <a:pt x="1522" y="1806"/>
                                  </a:lnTo>
                                  <a:lnTo>
                                    <a:pt x="1499" y="1824"/>
                                  </a:lnTo>
                                  <a:lnTo>
                                    <a:pt x="1475" y="1838"/>
                                  </a:lnTo>
                                  <a:lnTo>
                                    <a:pt x="1449" y="1850"/>
                                  </a:lnTo>
                                  <a:lnTo>
                                    <a:pt x="1422" y="1860"/>
                                  </a:lnTo>
                                  <a:lnTo>
                                    <a:pt x="1393" y="1868"/>
                                  </a:lnTo>
                                  <a:lnTo>
                                    <a:pt x="1364" y="1872"/>
                                  </a:lnTo>
                                  <a:lnTo>
                                    <a:pt x="1450" y="1872"/>
                                  </a:lnTo>
                                  <a:lnTo>
                                    <a:pt x="1456" y="1870"/>
                                  </a:lnTo>
                                  <a:lnTo>
                                    <a:pt x="1483" y="1856"/>
                                  </a:lnTo>
                                  <a:lnTo>
                                    <a:pt x="1510" y="1840"/>
                                  </a:lnTo>
                                  <a:lnTo>
                                    <a:pt x="1534" y="1822"/>
                                  </a:lnTo>
                                  <a:lnTo>
                                    <a:pt x="1556" y="1802"/>
                                  </a:lnTo>
                                  <a:lnTo>
                                    <a:pt x="1577" y="1780"/>
                                  </a:lnTo>
                                  <a:lnTo>
                                    <a:pt x="1596" y="1756"/>
                                  </a:lnTo>
                                  <a:lnTo>
                                    <a:pt x="1612" y="1730"/>
                                  </a:lnTo>
                                  <a:lnTo>
                                    <a:pt x="1625" y="1702"/>
                                  </a:lnTo>
                                  <a:lnTo>
                                    <a:pt x="1636" y="1674"/>
                                  </a:lnTo>
                                  <a:lnTo>
                                    <a:pt x="1644" y="1644"/>
                                  </a:lnTo>
                                  <a:lnTo>
                                    <a:pt x="1649" y="1614"/>
                                  </a:lnTo>
                                  <a:lnTo>
                                    <a:pt x="1651" y="1580"/>
                                  </a:lnTo>
                                  <a:lnTo>
                                    <a:pt x="1651" y="312"/>
                                  </a:lnTo>
                                  <a:lnTo>
                                    <a:pt x="1650" y="284"/>
                                  </a:lnTo>
                                  <a:lnTo>
                                    <a:pt x="1645" y="254"/>
                                  </a:lnTo>
                                  <a:lnTo>
                                    <a:pt x="1638" y="224"/>
                                  </a:lnTo>
                                  <a:lnTo>
                                    <a:pt x="1627" y="194"/>
                                  </a:lnTo>
                                  <a:lnTo>
                                    <a:pt x="1614" y="166"/>
                                  </a:lnTo>
                                  <a:lnTo>
                                    <a:pt x="1599" y="140"/>
                                  </a:lnTo>
                                  <a:lnTo>
                                    <a:pt x="1581" y="116"/>
                                  </a:lnTo>
                                  <a:lnTo>
                                    <a:pt x="1561" y="94"/>
                                  </a:lnTo>
                                  <a:lnTo>
                                    <a:pt x="1539" y="72"/>
                                  </a:lnTo>
                                  <a:lnTo>
                                    <a:pt x="1514" y="54"/>
                                  </a:lnTo>
                                  <a:lnTo>
                                    <a:pt x="1489" y="38"/>
                                  </a:lnTo>
                                  <a:lnTo>
                                    <a:pt x="1461" y="24"/>
                                  </a:lnTo>
                                  <a:lnTo>
                                    <a:pt x="1450" y="20"/>
                                  </a:lnTo>
                                  <a:close/>
                                  <a:moveTo>
                                    <a:pt x="1365" y="40"/>
                                  </a:moveTo>
                                  <a:lnTo>
                                    <a:pt x="288" y="40"/>
                                  </a:lnTo>
                                  <a:lnTo>
                                    <a:pt x="261" y="44"/>
                                  </a:lnTo>
                                  <a:lnTo>
                                    <a:pt x="234" y="52"/>
                                  </a:lnTo>
                                  <a:lnTo>
                                    <a:pt x="209" y="60"/>
                                  </a:lnTo>
                                  <a:lnTo>
                                    <a:pt x="185" y="72"/>
                                  </a:lnTo>
                                  <a:lnTo>
                                    <a:pt x="162" y="86"/>
                                  </a:lnTo>
                                  <a:lnTo>
                                    <a:pt x="141" y="102"/>
                                  </a:lnTo>
                                  <a:lnTo>
                                    <a:pt x="121" y="120"/>
                                  </a:lnTo>
                                  <a:lnTo>
                                    <a:pt x="104" y="138"/>
                                  </a:lnTo>
                                  <a:lnTo>
                                    <a:pt x="88" y="160"/>
                                  </a:lnTo>
                                  <a:lnTo>
                                    <a:pt x="74" y="182"/>
                                  </a:lnTo>
                                  <a:lnTo>
                                    <a:pt x="62" y="206"/>
                                  </a:lnTo>
                                  <a:lnTo>
                                    <a:pt x="53" y="232"/>
                                  </a:lnTo>
                                  <a:lnTo>
                                    <a:pt x="46" y="258"/>
                                  </a:lnTo>
                                  <a:lnTo>
                                    <a:pt x="42" y="286"/>
                                  </a:lnTo>
                                  <a:lnTo>
                                    <a:pt x="40" y="312"/>
                                  </a:lnTo>
                                  <a:lnTo>
                                    <a:pt x="40" y="1580"/>
                                  </a:lnTo>
                                  <a:lnTo>
                                    <a:pt x="41" y="1604"/>
                                  </a:lnTo>
                                  <a:lnTo>
                                    <a:pt x="46" y="1632"/>
                                  </a:lnTo>
                                  <a:lnTo>
                                    <a:pt x="52" y="1658"/>
                                  </a:lnTo>
                                  <a:lnTo>
                                    <a:pt x="61" y="1684"/>
                                  </a:lnTo>
                                  <a:lnTo>
                                    <a:pt x="73" y="1708"/>
                                  </a:lnTo>
                                  <a:lnTo>
                                    <a:pt x="87" y="1730"/>
                                  </a:lnTo>
                                  <a:lnTo>
                                    <a:pt x="102" y="1752"/>
                                  </a:lnTo>
                                  <a:lnTo>
                                    <a:pt x="120" y="1772"/>
                                  </a:lnTo>
                                  <a:lnTo>
                                    <a:pt x="140" y="1790"/>
                                  </a:lnTo>
                                  <a:lnTo>
                                    <a:pt x="161" y="1806"/>
                                  </a:lnTo>
                                  <a:lnTo>
                                    <a:pt x="183" y="1820"/>
                                  </a:lnTo>
                                  <a:lnTo>
                                    <a:pt x="207" y="1830"/>
                                  </a:lnTo>
                                  <a:lnTo>
                                    <a:pt x="232" y="1840"/>
                                  </a:lnTo>
                                  <a:lnTo>
                                    <a:pt x="259" y="1848"/>
                                  </a:lnTo>
                                  <a:lnTo>
                                    <a:pt x="286" y="1852"/>
                                  </a:lnTo>
                                  <a:lnTo>
                                    <a:pt x="1363" y="1852"/>
                                  </a:lnTo>
                                  <a:lnTo>
                                    <a:pt x="1390" y="1848"/>
                                  </a:lnTo>
                                  <a:lnTo>
                                    <a:pt x="1417" y="1840"/>
                                  </a:lnTo>
                                  <a:lnTo>
                                    <a:pt x="1442" y="1832"/>
                                  </a:lnTo>
                                  <a:lnTo>
                                    <a:pt x="1466" y="1820"/>
                                  </a:lnTo>
                                  <a:lnTo>
                                    <a:pt x="1479" y="1812"/>
                                  </a:lnTo>
                                  <a:lnTo>
                                    <a:pt x="292" y="1812"/>
                                  </a:lnTo>
                                  <a:lnTo>
                                    <a:pt x="269" y="1808"/>
                                  </a:lnTo>
                                  <a:lnTo>
                                    <a:pt x="246" y="1802"/>
                                  </a:lnTo>
                                  <a:lnTo>
                                    <a:pt x="225" y="1794"/>
                                  </a:lnTo>
                                  <a:lnTo>
                                    <a:pt x="204" y="1786"/>
                                  </a:lnTo>
                                  <a:lnTo>
                                    <a:pt x="185" y="1774"/>
                                  </a:lnTo>
                                  <a:lnTo>
                                    <a:pt x="166" y="1760"/>
                                  </a:lnTo>
                                  <a:lnTo>
                                    <a:pt x="150" y="1744"/>
                                  </a:lnTo>
                                  <a:lnTo>
                                    <a:pt x="134" y="1728"/>
                                  </a:lnTo>
                                  <a:lnTo>
                                    <a:pt x="121" y="1710"/>
                                  </a:lnTo>
                                  <a:lnTo>
                                    <a:pt x="109" y="1690"/>
                                  </a:lnTo>
                                  <a:lnTo>
                                    <a:pt x="99" y="1670"/>
                                  </a:lnTo>
                                  <a:lnTo>
                                    <a:pt x="91" y="1648"/>
                                  </a:lnTo>
                                  <a:lnTo>
                                    <a:pt x="85" y="1626"/>
                                  </a:lnTo>
                                  <a:lnTo>
                                    <a:pt x="81" y="1602"/>
                                  </a:lnTo>
                                  <a:lnTo>
                                    <a:pt x="80" y="1580"/>
                                  </a:lnTo>
                                  <a:lnTo>
                                    <a:pt x="80" y="312"/>
                                  </a:lnTo>
                                  <a:lnTo>
                                    <a:pt x="81" y="292"/>
                                  </a:lnTo>
                                  <a:lnTo>
                                    <a:pt x="85" y="268"/>
                                  </a:lnTo>
                                  <a:lnTo>
                                    <a:pt x="90" y="246"/>
                                  </a:lnTo>
                                  <a:lnTo>
                                    <a:pt x="98" y="224"/>
                                  </a:lnTo>
                                  <a:lnTo>
                                    <a:pt x="108" y="202"/>
                                  </a:lnTo>
                                  <a:lnTo>
                                    <a:pt x="120" y="184"/>
                                  </a:lnTo>
                                  <a:lnTo>
                                    <a:pt x="133" y="166"/>
                                  </a:lnTo>
                                  <a:lnTo>
                                    <a:pt x="148" y="148"/>
                                  </a:lnTo>
                                  <a:lnTo>
                                    <a:pt x="165" y="134"/>
                                  </a:lnTo>
                                  <a:lnTo>
                                    <a:pt x="183" y="120"/>
                                  </a:lnTo>
                                  <a:lnTo>
                                    <a:pt x="202" y="108"/>
                                  </a:lnTo>
                                  <a:lnTo>
                                    <a:pt x="223" y="98"/>
                                  </a:lnTo>
                                  <a:lnTo>
                                    <a:pt x="244" y="90"/>
                                  </a:lnTo>
                                  <a:lnTo>
                                    <a:pt x="267" y="84"/>
                                  </a:lnTo>
                                  <a:lnTo>
                                    <a:pt x="290" y="80"/>
                                  </a:lnTo>
                                  <a:lnTo>
                                    <a:pt x="1481" y="80"/>
                                  </a:lnTo>
                                  <a:lnTo>
                                    <a:pt x="1468" y="72"/>
                                  </a:lnTo>
                                  <a:lnTo>
                                    <a:pt x="1444" y="60"/>
                                  </a:lnTo>
                                  <a:lnTo>
                                    <a:pt x="1419" y="52"/>
                                  </a:lnTo>
                                  <a:lnTo>
                                    <a:pt x="1392" y="44"/>
                                  </a:lnTo>
                                  <a:lnTo>
                                    <a:pt x="1365" y="40"/>
                                  </a:lnTo>
                                  <a:close/>
                                  <a:moveTo>
                                    <a:pt x="1481" y="80"/>
                                  </a:moveTo>
                                  <a:lnTo>
                                    <a:pt x="1359" y="80"/>
                                  </a:lnTo>
                                  <a:lnTo>
                                    <a:pt x="1382" y="84"/>
                                  </a:lnTo>
                                  <a:lnTo>
                                    <a:pt x="1405" y="90"/>
                                  </a:lnTo>
                                  <a:lnTo>
                                    <a:pt x="1427" y="98"/>
                                  </a:lnTo>
                                  <a:lnTo>
                                    <a:pt x="1447" y="106"/>
                                  </a:lnTo>
                                  <a:lnTo>
                                    <a:pt x="1467" y="118"/>
                                  </a:lnTo>
                                  <a:lnTo>
                                    <a:pt x="1485" y="132"/>
                                  </a:lnTo>
                                  <a:lnTo>
                                    <a:pt x="1502" y="148"/>
                                  </a:lnTo>
                                  <a:lnTo>
                                    <a:pt x="1517" y="164"/>
                                  </a:lnTo>
                                  <a:lnTo>
                                    <a:pt x="1530" y="182"/>
                                  </a:lnTo>
                                  <a:lnTo>
                                    <a:pt x="1542" y="202"/>
                                  </a:lnTo>
                                  <a:lnTo>
                                    <a:pt x="1552" y="222"/>
                                  </a:lnTo>
                                  <a:lnTo>
                                    <a:pt x="1560" y="244"/>
                                  </a:lnTo>
                                  <a:lnTo>
                                    <a:pt x="1566" y="266"/>
                                  </a:lnTo>
                                  <a:lnTo>
                                    <a:pt x="1570" y="290"/>
                                  </a:lnTo>
                                  <a:lnTo>
                                    <a:pt x="1571" y="312"/>
                                  </a:lnTo>
                                  <a:lnTo>
                                    <a:pt x="1571" y="1580"/>
                                  </a:lnTo>
                                  <a:lnTo>
                                    <a:pt x="1570" y="1600"/>
                                  </a:lnTo>
                                  <a:lnTo>
                                    <a:pt x="1566" y="1624"/>
                                  </a:lnTo>
                                  <a:lnTo>
                                    <a:pt x="1561" y="1646"/>
                                  </a:lnTo>
                                  <a:lnTo>
                                    <a:pt x="1553" y="1668"/>
                                  </a:lnTo>
                                  <a:lnTo>
                                    <a:pt x="1543" y="1690"/>
                                  </a:lnTo>
                                  <a:lnTo>
                                    <a:pt x="1531" y="1708"/>
                                  </a:lnTo>
                                  <a:lnTo>
                                    <a:pt x="1518" y="1726"/>
                                  </a:lnTo>
                                  <a:lnTo>
                                    <a:pt x="1503" y="1744"/>
                                  </a:lnTo>
                                  <a:lnTo>
                                    <a:pt x="1486" y="1758"/>
                                  </a:lnTo>
                                  <a:lnTo>
                                    <a:pt x="1468" y="1772"/>
                                  </a:lnTo>
                                  <a:lnTo>
                                    <a:pt x="1449" y="1784"/>
                                  </a:lnTo>
                                  <a:lnTo>
                                    <a:pt x="1428" y="1794"/>
                                  </a:lnTo>
                                  <a:lnTo>
                                    <a:pt x="1407" y="1802"/>
                                  </a:lnTo>
                                  <a:lnTo>
                                    <a:pt x="1384" y="1808"/>
                                  </a:lnTo>
                                  <a:lnTo>
                                    <a:pt x="1361" y="1812"/>
                                  </a:lnTo>
                                  <a:lnTo>
                                    <a:pt x="1479" y="1812"/>
                                  </a:lnTo>
                                  <a:lnTo>
                                    <a:pt x="1489" y="1806"/>
                                  </a:lnTo>
                                  <a:lnTo>
                                    <a:pt x="1510" y="1790"/>
                                  </a:lnTo>
                                  <a:lnTo>
                                    <a:pt x="1530" y="1774"/>
                                  </a:lnTo>
                                  <a:lnTo>
                                    <a:pt x="1548" y="1754"/>
                                  </a:lnTo>
                                  <a:lnTo>
                                    <a:pt x="1564" y="1732"/>
                                  </a:lnTo>
                                  <a:lnTo>
                                    <a:pt x="1577" y="1710"/>
                                  </a:lnTo>
                                  <a:lnTo>
                                    <a:pt x="1589" y="1686"/>
                                  </a:lnTo>
                                  <a:lnTo>
                                    <a:pt x="1598" y="1660"/>
                                  </a:lnTo>
                                  <a:lnTo>
                                    <a:pt x="1605" y="1634"/>
                                  </a:lnTo>
                                  <a:lnTo>
                                    <a:pt x="1609" y="1606"/>
                                  </a:lnTo>
                                  <a:lnTo>
                                    <a:pt x="1611" y="1580"/>
                                  </a:lnTo>
                                  <a:lnTo>
                                    <a:pt x="1611" y="312"/>
                                  </a:lnTo>
                                  <a:lnTo>
                                    <a:pt x="1610" y="288"/>
                                  </a:lnTo>
                                  <a:lnTo>
                                    <a:pt x="1606" y="260"/>
                                  </a:lnTo>
                                  <a:lnTo>
                                    <a:pt x="1599" y="234"/>
                                  </a:lnTo>
                                  <a:lnTo>
                                    <a:pt x="1590" y="208"/>
                                  </a:lnTo>
                                  <a:lnTo>
                                    <a:pt x="1578" y="184"/>
                                  </a:lnTo>
                                  <a:lnTo>
                                    <a:pt x="1565" y="162"/>
                                  </a:lnTo>
                                  <a:lnTo>
                                    <a:pt x="1549" y="140"/>
                                  </a:lnTo>
                                  <a:lnTo>
                                    <a:pt x="1531" y="120"/>
                                  </a:lnTo>
                                  <a:lnTo>
                                    <a:pt x="1512" y="102"/>
                                  </a:lnTo>
                                  <a:lnTo>
                                    <a:pt x="1490" y="86"/>
                                  </a:lnTo>
                                  <a:lnTo>
                                    <a:pt x="1481" y="80"/>
                                  </a:lnTo>
                                  <a:close/>
                                  <a:moveTo>
                                    <a:pt x="1356" y="100"/>
                                  </a:moveTo>
                                  <a:lnTo>
                                    <a:pt x="291" y="100"/>
                                  </a:lnTo>
                                  <a:lnTo>
                                    <a:pt x="270" y="104"/>
                                  </a:lnTo>
                                  <a:lnTo>
                                    <a:pt x="230" y="116"/>
                                  </a:lnTo>
                                  <a:lnTo>
                                    <a:pt x="211" y="126"/>
                                  </a:lnTo>
                                  <a:lnTo>
                                    <a:pt x="194" y="136"/>
                                  </a:lnTo>
                                  <a:lnTo>
                                    <a:pt x="177" y="150"/>
                                  </a:lnTo>
                                  <a:lnTo>
                                    <a:pt x="162" y="164"/>
                                  </a:lnTo>
                                  <a:lnTo>
                                    <a:pt x="148" y="178"/>
                                  </a:lnTo>
                                  <a:lnTo>
                                    <a:pt x="136" y="196"/>
                                  </a:lnTo>
                                  <a:lnTo>
                                    <a:pt x="125" y="214"/>
                                  </a:lnTo>
                                  <a:lnTo>
                                    <a:pt x="116" y="232"/>
                                  </a:lnTo>
                                  <a:lnTo>
                                    <a:pt x="109" y="252"/>
                                  </a:lnTo>
                                  <a:lnTo>
                                    <a:pt x="104" y="272"/>
                                  </a:lnTo>
                                  <a:lnTo>
                                    <a:pt x="101" y="294"/>
                                  </a:lnTo>
                                  <a:lnTo>
                                    <a:pt x="100" y="312"/>
                                  </a:lnTo>
                                  <a:lnTo>
                                    <a:pt x="100" y="1580"/>
                                  </a:lnTo>
                                  <a:lnTo>
                                    <a:pt x="101" y="1602"/>
                                  </a:lnTo>
                                  <a:lnTo>
                                    <a:pt x="105" y="1624"/>
                                  </a:lnTo>
                                  <a:lnTo>
                                    <a:pt x="110" y="1644"/>
                                  </a:lnTo>
                                  <a:lnTo>
                                    <a:pt x="118" y="1664"/>
                                  </a:lnTo>
                                  <a:lnTo>
                                    <a:pt x="127" y="1682"/>
                                  </a:lnTo>
                                  <a:lnTo>
                                    <a:pt x="138" y="1700"/>
                                  </a:lnTo>
                                  <a:lnTo>
                                    <a:pt x="150" y="1716"/>
                                  </a:lnTo>
                                  <a:lnTo>
                                    <a:pt x="165" y="1732"/>
                                  </a:lnTo>
                                  <a:lnTo>
                                    <a:pt x="180" y="1744"/>
                                  </a:lnTo>
                                  <a:lnTo>
                                    <a:pt x="197" y="1758"/>
                                  </a:lnTo>
                                  <a:lnTo>
                                    <a:pt x="215" y="1768"/>
                                  </a:lnTo>
                                  <a:lnTo>
                                    <a:pt x="233" y="1776"/>
                                  </a:lnTo>
                                  <a:lnTo>
                                    <a:pt x="253" y="1784"/>
                                  </a:lnTo>
                                  <a:lnTo>
                                    <a:pt x="274" y="1790"/>
                                  </a:lnTo>
                                  <a:lnTo>
                                    <a:pt x="317" y="1794"/>
                                  </a:lnTo>
                                  <a:lnTo>
                                    <a:pt x="1360" y="1792"/>
                                  </a:lnTo>
                                  <a:lnTo>
                                    <a:pt x="1381" y="1788"/>
                                  </a:lnTo>
                                  <a:lnTo>
                                    <a:pt x="1402" y="1782"/>
                                  </a:lnTo>
                                  <a:lnTo>
                                    <a:pt x="1421" y="1776"/>
                                  </a:lnTo>
                                  <a:lnTo>
                                    <a:pt x="1425" y="1774"/>
                                  </a:lnTo>
                                  <a:lnTo>
                                    <a:pt x="318" y="1774"/>
                                  </a:lnTo>
                                  <a:lnTo>
                                    <a:pt x="279" y="1770"/>
                                  </a:lnTo>
                                  <a:lnTo>
                                    <a:pt x="260" y="1766"/>
                                  </a:lnTo>
                                  <a:lnTo>
                                    <a:pt x="242" y="1758"/>
                                  </a:lnTo>
                                  <a:lnTo>
                                    <a:pt x="225" y="1752"/>
                                  </a:lnTo>
                                  <a:lnTo>
                                    <a:pt x="209" y="1742"/>
                                  </a:lnTo>
                                  <a:lnTo>
                                    <a:pt x="193" y="1730"/>
                                  </a:lnTo>
                                  <a:lnTo>
                                    <a:pt x="179" y="1718"/>
                                  </a:lnTo>
                                  <a:lnTo>
                                    <a:pt x="166" y="1704"/>
                                  </a:lnTo>
                                  <a:lnTo>
                                    <a:pt x="155" y="1690"/>
                                  </a:lnTo>
                                  <a:lnTo>
                                    <a:pt x="145" y="1674"/>
                                  </a:lnTo>
                                  <a:lnTo>
                                    <a:pt x="137" y="1656"/>
                                  </a:lnTo>
                                  <a:lnTo>
                                    <a:pt x="130" y="1638"/>
                                  </a:lnTo>
                                  <a:lnTo>
                                    <a:pt x="125" y="1620"/>
                                  </a:lnTo>
                                  <a:lnTo>
                                    <a:pt x="121" y="1600"/>
                                  </a:lnTo>
                                  <a:lnTo>
                                    <a:pt x="120" y="1580"/>
                                  </a:lnTo>
                                  <a:lnTo>
                                    <a:pt x="120" y="312"/>
                                  </a:lnTo>
                                  <a:lnTo>
                                    <a:pt x="121" y="298"/>
                                  </a:lnTo>
                                  <a:lnTo>
                                    <a:pt x="123" y="278"/>
                                  </a:lnTo>
                                  <a:lnTo>
                                    <a:pt x="128" y="260"/>
                                  </a:lnTo>
                                  <a:lnTo>
                                    <a:pt x="134" y="240"/>
                                  </a:lnTo>
                                  <a:lnTo>
                                    <a:pt x="142" y="224"/>
                                  </a:lnTo>
                                  <a:lnTo>
                                    <a:pt x="152" y="208"/>
                                  </a:lnTo>
                                  <a:lnTo>
                                    <a:pt x="163" y="192"/>
                                  </a:lnTo>
                                  <a:lnTo>
                                    <a:pt x="175" y="178"/>
                                  </a:lnTo>
                                  <a:lnTo>
                                    <a:pt x="189" y="166"/>
                                  </a:lnTo>
                                  <a:lnTo>
                                    <a:pt x="204" y="154"/>
                                  </a:lnTo>
                                  <a:lnTo>
                                    <a:pt x="219" y="144"/>
                                  </a:lnTo>
                                  <a:lnTo>
                                    <a:pt x="237" y="136"/>
                                  </a:lnTo>
                                  <a:lnTo>
                                    <a:pt x="254" y="128"/>
                                  </a:lnTo>
                                  <a:lnTo>
                                    <a:pt x="292" y="120"/>
                                  </a:lnTo>
                                  <a:lnTo>
                                    <a:pt x="1427" y="120"/>
                                  </a:lnTo>
                                  <a:lnTo>
                                    <a:pt x="1418" y="116"/>
                                  </a:lnTo>
                                  <a:lnTo>
                                    <a:pt x="1398" y="108"/>
                                  </a:lnTo>
                                  <a:lnTo>
                                    <a:pt x="1377" y="102"/>
                                  </a:lnTo>
                                  <a:lnTo>
                                    <a:pt x="1356" y="100"/>
                                  </a:lnTo>
                                  <a:close/>
                                  <a:moveTo>
                                    <a:pt x="1427" y="120"/>
                                  </a:moveTo>
                                  <a:lnTo>
                                    <a:pt x="1353" y="120"/>
                                  </a:lnTo>
                                  <a:lnTo>
                                    <a:pt x="1372" y="122"/>
                                  </a:lnTo>
                                  <a:lnTo>
                                    <a:pt x="1391" y="126"/>
                                  </a:lnTo>
                                  <a:lnTo>
                                    <a:pt x="1409" y="134"/>
                                  </a:lnTo>
                                  <a:lnTo>
                                    <a:pt x="1426" y="140"/>
                                  </a:lnTo>
                                  <a:lnTo>
                                    <a:pt x="1443" y="150"/>
                                  </a:lnTo>
                                  <a:lnTo>
                                    <a:pt x="1458" y="162"/>
                                  </a:lnTo>
                                  <a:lnTo>
                                    <a:pt x="1472" y="174"/>
                                  </a:lnTo>
                                  <a:lnTo>
                                    <a:pt x="1485" y="188"/>
                                  </a:lnTo>
                                  <a:lnTo>
                                    <a:pt x="1496" y="202"/>
                                  </a:lnTo>
                                  <a:lnTo>
                                    <a:pt x="1506" y="218"/>
                                  </a:lnTo>
                                  <a:lnTo>
                                    <a:pt x="1515" y="236"/>
                                  </a:lnTo>
                                  <a:lnTo>
                                    <a:pt x="1521" y="252"/>
                                  </a:lnTo>
                                  <a:lnTo>
                                    <a:pt x="1526" y="272"/>
                                  </a:lnTo>
                                  <a:lnTo>
                                    <a:pt x="1530" y="292"/>
                                  </a:lnTo>
                                  <a:lnTo>
                                    <a:pt x="1531" y="312"/>
                                  </a:lnTo>
                                  <a:lnTo>
                                    <a:pt x="1531" y="1580"/>
                                  </a:lnTo>
                                  <a:lnTo>
                                    <a:pt x="1530" y="1594"/>
                                  </a:lnTo>
                                  <a:lnTo>
                                    <a:pt x="1528" y="1614"/>
                                  </a:lnTo>
                                  <a:lnTo>
                                    <a:pt x="1523" y="1632"/>
                                  </a:lnTo>
                                  <a:lnTo>
                                    <a:pt x="1517" y="1652"/>
                                  </a:lnTo>
                                  <a:lnTo>
                                    <a:pt x="1509" y="1668"/>
                                  </a:lnTo>
                                  <a:lnTo>
                                    <a:pt x="1499" y="1684"/>
                                  </a:lnTo>
                                  <a:lnTo>
                                    <a:pt x="1488" y="1700"/>
                                  </a:lnTo>
                                  <a:lnTo>
                                    <a:pt x="1476" y="1714"/>
                                  </a:lnTo>
                                  <a:lnTo>
                                    <a:pt x="1462" y="1726"/>
                                  </a:lnTo>
                                  <a:lnTo>
                                    <a:pt x="1447" y="1738"/>
                                  </a:lnTo>
                                  <a:lnTo>
                                    <a:pt x="1432" y="1748"/>
                                  </a:lnTo>
                                  <a:lnTo>
                                    <a:pt x="1415" y="1756"/>
                                  </a:lnTo>
                                  <a:lnTo>
                                    <a:pt x="1397" y="1764"/>
                                  </a:lnTo>
                                  <a:lnTo>
                                    <a:pt x="1359" y="1772"/>
                                  </a:lnTo>
                                  <a:lnTo>
                                    <a:pt x="318" y="1774"/>
                                  </a:lnTo>
                                  <a:lnTo>
                                    <a:pt x="1425" y="1774"/>
                                  </a:lnTo>
                                  <a:lnTo>
                                    <a:pt x="1440" y="1766"/>
                                  </a:lnTo>
                                  <a:lnTo>
                                    <a:pt x="1458" y="1756"/>
                                  </a:lnTo>
                                  <a:lnTo>
                                    <a:pt x="1474" y="1742"/>
                                  </a:lnTo>
                                  <a:lnTo>
                                    <a:pt x="1490" y="1728"/>
                                  </a:lnTo>
                                  <a:lnTo>
                                    <a:pt x="1503" y="1714"/>
                                  </a:lnTo>
                                  <a:lnTo>
                                    <a:pt x="1515" y="1696"/>
                                  </a:lnTo>
                                  <a:lnTo>
                                    <a:pt x="1526" y="1678"/>
                                  </a:lnTo>
                                  <a:lnTo>
                                    <a:pt x="1535" y="1660"/>
                                  </a:lnTo>
                                  <a:lnTo>
                                    <a:pt x="1542" y="1640"/>
                                  </a:lnTo>
                                  <a:lnTo>
                                    <a:pt x="1547" y="1620"/>
                                  </a:lnTo>
                                  <a:lnTo>
                                    <a:pt x="1550" y="1598"/>
                                  </a:lnTo>
                                  <a:lnTo>
                                    <a:pt x="1551" y="1580"/>
                                  </a:lnTo>
                                  <a:lnTo>
                                    <a:pt x="1551" y="312"/>
                                  </a:lnTo>
                                  <a:lnTo>
                                    <a:pt x="1550" y="290"/>
                                  </a:lnTo>
                                  <a:lnTo>
                                    <a:pt x="1546" y="270"/>
                                  </a:lnTo>
                                  <a:lnTo>
                                    <a:pt x="1541" y="248"/>
                                  </a:lnTo>
                                  <a:lnTo>
                                    <a:pt x="1533" y="230"/>
                                  </a:lnTo>
                                  <a:lnTo>
                                    <a:pt x="1524" y="210"/>
                                  </a:lnTo>
                                  <a:lnTo>
                                    <a:pt x="1513" y="192"/>
                                  </a:lnTo>
                                  <a:lnTo>
                                    <a:pt x="1501" y="176"/>
                                  </a:lnTo>
                                  <a:lnTo>
                                    <a:pt x="1487" y="160"/>
                                  </a:lnTo>
                                  <a:lnTo>
                                    <a:pt x="1471" y="146"/>
                                  </a:lnTo>
                                  <a:lnTo>
                                    <a:pt x="1455" y="134"/>
                                  </a:lnTo>
                                  <a:lnTo>
                                    <a:pt x="1437" y="124"/>
                                  </a:lnTo>
                                  <a:lnTo>
                                    <a:pt x="1427" y="1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23" name="Picture 15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035" y="574"/>
                              <a:ext cx="1333" cy="92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124" name="Freeform 156"/>
                          <wps:cNvSpPr>
                            <a:spLocks/>
                          </wps:cNvSpPr>
                          <wps:spPr bwMode="auto">
                            <a:xfrm>
                              <a:off x="3035" y="574"/>
                              <a:ext cx="1333" cy="927"/>
                            </a:xfrm>
                            <a:custGeom>
                              <a:avLst/>
                              <a:gdLst>
                                <a:gd name="T0" fmla="+- 0 3190 3035"/>
                                <a:gd name="T1" fmla="*/ T0 w 1333"/>
                                <a:gd name="T2" fmla="+- 0 574 574"/>
                                <a:gd name="T3" fmla="*/ 574 h 927"/>
                                <a:gd name="T4" fmla="+- 0 3129 3035"/>
                                <a:gd name="T5" fmla="*/ T4 w 1333"/>
                                <a:gd name="T6" fmla="+- 0 586 574"/>
                                <a:gd name="T7" fmla="*/ 586 h 927"/>
                                <a:gd name="T8" fmla="+- 0 3080 3035"/>
                                <a:gd name="T9" fmla="*/ T8 w 1333"/>
                                <a:gd name="T10" fmla="+- 0 619 574"/>
                                <a:gd name="T11" fmla="*/ 619 h 927"/>
                                <a:gd name="T12" fmla="+- 0 3047 3035"/>
                                <a:gd name="T13" fmla="*/ T12 w 1333"/>
                                <a:gd name="T14" fmla="+- 0 668 574"/>
                                <a:gd name="T15" fmla="*/ 668 h 927"/>
                                <a:gd name="T16" fmla="+- 0 3035 3035"/>
                                <a:gd name="T17" fmla="*/ T16 w 1333"/>
                                <a:gd name="T18" fmla="+- 0 728 574"/>
                                <a:gd name="T19" fmla="*/ 728 h 927"/>
                                <a:gd name="T20" fmla="+- 0 3035 3035"/>
                                <a:gd name="T21" fmla="*/ T20 w 1333"/>
                                <a:gd name="T22" fmla="+- 0 1346 574"/>
                                <a:gd name="T23" fmla="*/ 1346 h 927"/>
                                <a:gd name="T24" fmla="+- 0 3047 3035"/>
                                <a:gd name="T25" fmla="*/ T24 w 1333"/>
                                <a:gd name="T26" fmla="+- 0 1406 574"/>
                                <a:gd name="T27" fmla="*/ 1406 h 927"/>
                                <a:gd name="T28" fmla="+- 0 3080 3035"/>
                                <a:gd name="T29" fmla="*/ T28 w 1333"/>
                                <a:gd name="T30" fmla="+- 0 1455 574"/>
                                <a:gd name="T31" fmla="*/ 1455 h 927"/>
                                <a:gd name="T32" fmla="+- 0 3129 3035"/>
                                <a:gd name="T33" fmla="*/ T32 w 1333"/>
                                <a:gd name="T34" fmla="+- 0 1488 574"/>
                                <a:gd name="T35" fmla="*/ 1488 h 927"/>
                                <a:gd name="T36" fmla="+- 0 3190 3035"/>
                                <a:gd name="T37" fmla="*/ T36 w 1333"/>
                                <a:gd name="T38" fmla="+- 0 1501 574"/>
                                <a:gd name="T39" fmla="*/ 1501 h 927"/>
                                <a:gd name="T40" fmla="+- 0 4213 3035"/>
                                <a:gd name="T41" fmla="*/ T40 w 1333"/>
                                <a:gd name="T42" fmla="+- 0 1501 574"/>
                                <a:gd name="T43" fmla="*/ 1501 h 927"/>
                                <a:gd name="T44" fmla="+- 0 4274 3035"/>
                                <a:gd name="T45" fmla="*/ T44 w 1333"/>
                                <a:gd name="T46" fmla="+- 0 1488 574"/>
                                <a:gd name="T47" fmla="*/ 1488 h 927"/>
                                <a:gd name="T48" fmla="+- 0 4323 3035"/>
                                <a:gd name="T49" fmla="*/ T48 w 1333"/>
                                <a:gd name="T50" fmla="+- 0 1455 574"/>
                                <a:gd name="T51" fmla="*/ 1455 h 927"/>
                                <a:gd name="T52" fmla="+- 0 4356 3035"/>
                                <a:gd name="T53" fmla="*/ T52 w 1333"/>
                                <a:gd name="T54" fmla="+- 0 1406 574"/>
                                <a:gd name="T55" fmla="*/ 1406 h 927"/>
                                <a:gd name="T56" fmla="+- 0 4368 3035"/>
                                <a:gd name="T57" fmla="*/ T56 w 1333"/>
                                <a:gd name="T58" fmla="+- 0 1346 574"/>
                                <a:gd name="T59" fmla="*/ 1346 h 927"/>
                                <a:gd name="T60" fmla="+- 0 4368 3035"/>
                                <a:gd name="T61" fmla="*/ T60 w 1333"/>
                                <a:gd name="T62" fmla="+- 0 728 574"/>
                                <a:gd name="T63" fmla="*/ 728 h 927"/>
                                <a:gd name="T64" fmla="+- 0 4356 3035"/>
                                <a:gd name="T65" fmla="*/ T64 w 1333"/>
                                <a:gd name="T66" fmla="+- 0 668 574"/>
                                <a:gd name="T67" fmla="*/ 668 h 927"/>
                                <a:gd name="T68" fmla="+- 0 4323 3035"/>
                                <a:gd name="T69" fmla="*/ T68 w 1333"/>
                                <a:gd name="T70" fmla="+- 0 619 574"/>
                                <a:gd name="T71" fmla="*/ 619 h 927"/>
                                <a:gd name="T72" fmla="+- 0 4274 3035"/>
                                <a:gd name="T73" fmla="*/ T72 w 1333"/>
                                <a:gd name="T74" fmla="+- 0 586 574"/>
                                <a:gd name="T75" fmla="*/ 586 h 927"/>
                                <a:gd name="T76" fmla="+- 0 4213 3035"/>
                                <a:gd name="T77" fmla="*/ T76 w 1333"/>
                                <a:gd name="T78" fmla="+- 0 574 574"/>
                                <a:gd name="T79" fmla="*/ 574 h 927"/>
                                <a:gd name="T80" fmla="+- 0 3190 3035"/>
                                <a:gd name="T81" fmla="*/ T80 w 1333"/>
                                <a:gd name="T82" fmla="+- 0 574 574"/>
                                <a:gd name="T83" fmla="*/ 574 h 9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1333" h="927">
                                  <a:moveTo>
                                    <a:pt x="155" y="0"/>
                                  </a:moveTo>
                                  <a:lnTo>
                                    <a:pt x="94" y="12"/>
                                  </a:lnTo>
                                  <a:lnTo>
                                    <a:pt x="45" y="45"/>
                                  </a:lnTo>
                                  <a:lnTo>
                                    <a:pt x="12" y="94"/>
                                  </a:lnTo>
                                  <a:lnTo>
                                    <a:pt x="0" y="154"/>
                                  </a:lnTo>
                                  <a:lnTo>
                                    <a:pt x="0" y="772"/>
                                  </a:lnTo>
                                  <a:lnTo>
                                    <a:pt x="12" y="832"/>
                                  </a:lnTo>
                                  <a:lnTo>
                                    <a:pt x="45" y="881"/>
                                  </a:lnTo>
                                  <a:lnTo>
                                    <a:pt x="94" y="914"/>
                                  </a:lnTo>
                                  <a:lnTo>
                                    <a:pt x="155" y="927"/>
                                  </a:lnTo>
                                  <a:lnTo>
                                    <a:pt x="1178" y="927"/>
                                  </a:lnTo>
                                  <a:lnTo>
                                    <a:pt x="1239" y="914"/>
                                  </a:lnTo>
                                  <a:lnTo>
                                    <a:pt x="1288" y="881"/>
                                  </a:lnTo>
                                  <a:lnTo>
                                    <a:pt x="1321" y="832"/>
                                  </a:lnTo>
                                  <a:lnTo>
                                    <a:pt x="1333" y="772"/>
                                  </a:lnTo>
                                  <a:lnTo>
                                    <a:pt x="1333" y="154"/>
                                  </a:lnTo>
                                  <a:lnTo>
                                    <a:pt x="1321" y="94"/>
                                  </a:lnTo>
                                  <a:lnTo>
                                    <a:pt x="1288" y="45"/>
                                  </a:lnTo>
                                  <a:lnTo>
                                    <a:pt x="1239" y="12"/>
                                  </a:lnTo>
                                  <a:lnTo>
                                    <a:pt x="1178" y="0"/>
                                  </a:lnTo>
                                  <a:lnTo>
                                    <a:pt x="15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5" name="Freeform 155"/>
                          <wps:cNvSpPr>
                            <a:spLocks/>
                          </wps:cNvSpPr>
                          <wps:spPr bwMode="auto">
                            <a:xfrm>
                              <a:off x="4198" y="1451"/>
                              <a:ext cx="551" cy="135"/>
                            </a:xfrm>
                            <a:custGeom>
                              <a:avLst/>
                              <a:gdLst>
                                <a:gd name="T0" fmla="+- 0 4333 4198"/>
                                <a:gd name="T1" fmla="*/ T0 w 551"/>
                                <a:gd name="T2" fmla="+- 0 1451 1451"/>
                                <a:gd name="T3" fmla="*/ 1451 h 135"/>
                                <a:gd name="T4" fmla="+- 0 4198 4198"/>
                                <a:gd name="T5" fmla="*/ T4 w 551"/>
                                <a:gd name="T6" fmla="+- 0 1519 1451"/>
                                <a:gd name="T7" fmla="*/ 1519 h 135"/>
                                <a:gd name="T8" fmla="+- 0 4333 4198"/>
                                <a:gd name="T9" fmla="*/ T8 w 551"/>
                                <a:gd name="T10" fmla="+- 0 1586 1451"/>
                                <a:gd name="T11" fmla="*/ 1586 h 135"/>
                                <a:gd name="T12" fmla="+- 0 4333 4198"/>
                                <a:gd name="T13" fmla="*/ T12 w 551"/>
                                <a:gd name="T14" fmla="+- 0 1541 1451"/>
                                <a:gd name="T15" fmla="*/ 1541 h 135"/>
                                <a:gd name="T16" fmla="+- 0 4310 4198"/>
                                <a:gd name="T17" fmla="*/ T16 w 551"/>
                                <a:gd name="T18" fmla="+- 0 1541 1451"/>
                                <a:gd name="T19" fmla="*/ 1541 h 135"/>
                                <a:gd name="T20" fmla="+- 0 4311 4198"/>
                                <a:gd name="T21" fmla="*/ T20 w 551"/>
                                <a:gd name="T22" fmla="+- 0 1496 1451"/>
                                <a:gd name="T23" fmla="*/ 1496 h 135"/>
                                <a:gd name="T24" fmla="+- 0 4333 4198"/>
                                <a:gd name="T25" fmla="*/ T24 w 551"/>
                                <a:gd name="T26" fmla="+- 0 1496 1451"/>
                                <a:gd name="T27" fmla="*/ 1496 h 135"/>
                                <a:gd name="T28" fmla="+- 0 4333 4198"/>
                                <a:gd name="T29" fmla="*/ T28 w 551"/>
                                <a:gd name="T30" fmla="+- 0 1451 1451"/>
                                <a:gd name="T31" fmla="*/ 1451 h 135"/>
                                <a:gd name="T32" fmla="+- 0 4333 4198"/>
                                <a:gd name="T33" fmla="*/ T32 w 551"/>
                                <a:gd name="T34" fmla="+- 0 1496 1451"/>
                                <a:gd name="T35" fmla="*/ 1496 h 135"/>
                                <a:gd name="T36" fmla="+- 0 4333 4198"/>
                                <a:gd name="T37" fmla="*/ T36 w 551"/>
                                <a:gd name="T38" fmla="+- 0 1541 1451"/>
                                <a:gd name="T39" fmla="*/ 1541 h 135"/>
                                <a:gd name="T40" fmla="+- 0 4749 4198"/>
                                <a:gd name="T41" fmla="*/ T40 w 551"/>
                                <a:gd name="T42" fmla="+- 0 1542 1451"/>
                                <a:gd name="T43" fmla="*/ 1542 h 135"/>
                                <a:gd name="T44" fmla="+- 0 4749 4198"/>
                                <a:gd name="T45" fmla="*/ T44 w 551"/>
                                <a:gd name="T46" fmla="+- 0 1497 1451"/>
                                <a:gd name="T47" fmla="*/ 1497 h 135"/>
                                <a:gd name="T48" fmla="+- 0 4333 4198"/>
                                <a:gd name="T49" fmla="*/ T48 w 551"/>
                                <a:gd name="T50" fmla="+- 0 1496 1451"/>
                                <a:gd name="T51" fmla="*/ 1496 h 135"/>
                                <a:gd name="T52" fmla="+- 0 4311 4198"/>
                                <a:gd name="T53" fmla="*/ T52 w 551"/>
                                <a:gd name="T54" fmla="+- 0 1496 1451"/>
                                <a:gd name="T55" fmla="*/ 1496 h 135"/>
                                <a:gd name="T56" fmla="+- 0 4310 4198"/>
                                <a:gd name="T57" fmla="*/ T56 w 551"/>
                                <a:gd name="T58" fmla="+- 0 1541 1451"/>
                                <a:gd name="T59" fmla="*/ 1541 h 135"/>
                                <a:gd name="T60" fmla="+- 0 4333 4198"/>
                                <a:gd name="T61" fmla="*/ T60 w 551"/>
                                <a:gd name="T62" fmla="+- 0 1541 1451"/>
                                <a:gd name="T63" fmla="*/ 1541 h 135"/>
                                <a:gd name="T64" fmla="+- 0 4333 4198"/>
                                <a:gd name="T65" fmla="*/ T64 w 551"/>
                                <a:gd name="T66" fmla="+- 0 1496 1451"/>
                                <a:gd name="T67" fmla="*/ 1496 h 135"/>
                                <a:gd name="T68" fmla="+- 0 4311 4198"/>
                                <a:gd name="T69" fmla="*/ T68 w 551"/>
                                <a:gd name="T70" fmla="+- 0 1496 1451"/>
                                <a:gd name="T71" fmla="*/ 1496 h 135"/>
                                <a:gd name="T72" fmla="+- 0 4333 4198"/>
                                <a:gd name="T73" fmla="*/ T72 w 551"/>
                                <a:gd name="T74" fmla="+- 0 1496 1451"/>
                                <a:gd name="T75" fmla="*/ 1496 h 135"/>
                                <a:gd name="T76" fmla="+- 0 4311 4198"/>
                                <a:gd name="T77" fmla="*/ T76 w 551"/>
                                <a:gd name="T78" fmla="+- 0 1496 1451"/>
                                <a:gd name="T79" fmla="*/ 1496 h 135"/>
                                <a:gd name="T80" fmla="+- 0 4333 4198"/>
                                <a:gd name="T81" fmla="*/ T80 w 551"/>
                                <a:gd name="T82" fmla="+- 0 1496 1451"/>
                                <a:gd name="T83" fmla="*/ 1496 h 135"/>
                                <a:gd name="T84" fmla="+- 0 4333 4198"/>
                                <a:gd name="T85" fmla="*/ T84 w 551"/>
                                <a:gd name="T86" fmla="+- 0 1496 1451"/>
                                <a:gd name="T87" fmla="*/ 1496 h 13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</a:cxnLst>
                              <a:rect l="0" t="0" r="r" b="b"/>
                              <a:pathLst>
                                <a:path w="551" h="135">
                                  <a:moveTo>
                                    <a:pt x="135" y="0"/>
                                  </a:moveTo>
                                  <a:lnTo>
                                    <a:pt x="0" y="68"/>
                                  </a:lnTo>
                                  <a:lnTo>
                                    <a:pt x="135" y="135"/>
                                  </a:lnTo>
                                  <a:lnTo>
                                    <a:pt x="135" y="90"/>
                                  </a:lnTo>
                                  <a:lnTo>
                                    <a:pt x="112" y="90"/>
                                  </a:lnTo>
                                  <a:lnTo>
                                    <a:pt x="113" y="45"/>
                                  </a:lnTo>
                                  <a:lnTo>
                                    <a:pt x="135" y="45"/>
                                  </a:lnTo>
                                  <a:lnTo>
                                    <a:pt x="135" y="0"/>
                                  </a:lnTo>
                                  <a:close/>
                                  <a:moveTo>
                                    <a:pt x="135" y="45"/>
                                  </a:moveTo>
                                  <a:lnTo>
                                    <a:pt x="135" y="90"/>
                                  </a:lnTo>
                                  <a:lnTo>
                                    <a:pt x="551" y="91"/>
                                  </a:lnTo>
                                  <a:lnTo>
                                    <a:pt x="551" y="46"/>
                                  </a:lnTo>
                                  <a:lnTo>
                                    <a:pt x="135" y="45"/>
                                  </a:lnTo>
                                  <a:close/>
                                  <a:moveTo>
                                    <a:pt x="113" y="45"/>
                                  </a:moveTo>
                                  <a:lnTo>
                                    <a:pt x="112" y="90"/>
                                  </a:lnTo>
                                  <a:lnTo>
                                    <a:pt x="135" y="90"/>
                                  </a:lnTo>
                                  <a:lnTo>
                                    <a:pt x="135" y="45"/>
                                  </a:lnTo>
                                  <a:lnTo>
                                    <a:pt x="113" y="45"/>
                                  </a:lnTo>
                                  <a:close/>
                                  <a:moveTo>
                                    <a:pt x="135" y="45"/>
                                  </a:moveTo>
                                  <a:lnTo>
                                    <a:pt x="113" y="45"/>
                                  </a:lnTo>
                                  <a:lnTo>
                                    <a:pt x="135" y="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6" name="Rectangle 154"/>
                          <wps:cNvSpPr>
                            <a:spLocks noChangeArrowheads="1"/>
                          </wps:cNvSpPr>
                          <wps:spPr bwMode="auto">
                            <a:xfrm>
                              <a:off x="6199" y="1993"/>
                              <a:ext cx="2189" cy="255"/>
                            </a:xfrm>
                            <a:prstGeom prst="rect">
                              <a:avLst/>
                            </a:prstGeom>
                            <a:solidFill>
                              <a:srgbClr val="95959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7" name="Rectangle 153"/>
                          <wps:cNvSpPr>
                            <a:spLocks noChangeArrowheads="1"/>
                          </wps:cNvSpPr>
                          <wps:spPr bwMode="auto">
                            <a:xfrm>
                              <a:off x="6199" y="1993"/>
                              <a:ext cx="2189" cy="25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8" name="Line 15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944" y="924"/>
                              <a:ext cx="566" cy="161"/>
                            </a:xfrm>
                            <a:prstGeom prst="line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9" name="Line 15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898" y="1407"/>
                              <a:ext cx="537" cy="0"/>
                            </a:xfrm>
                            <a:prstGeom prst="line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0" name="Line 15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051" y="1729"/>
                              <a:ext cx="445" cy="135"/>
                            </a:xfrm>
                            <a:prstGeom prst="line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1" name="Line 14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296" y="3426"/>
                              <a:ext cx="8203" cy="0"/>
                            </a:xfrm>
                            <a:prstGeom prst="line">
                              <a:avLst/>
                            </a:prstGeom>
                            <a:noFill/>
                            <a:ln w="381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pic:pic xmlns:pic="http://schemas.openxmlformats.org/drawingml/2006/picture">
                          <pic:nvPicPr>
                            <pic:cNvPr id="132" name="Picture 14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481" y="2313"/>
                              <a:ext cx="1336" cy="10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33" name="Picture 14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421" y="2254"/>
                              <a:ext cx="1456" cy="117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34" name="Picture 14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597" y="2422"/>
                              <a:ext cx="1087" cy="83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35" name="Picture 14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537" y="2362"/>
                              <a:ext cx="1207" cy="95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36" name="Picture 14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919" y="2651"/>
                              <a:ext cx="429" cy="3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137" name="Freeform 143"/>
                          <wps:cNvSpPr>
                            <a:spLocks/>
                          </wps:cNvSpPr>
                          <wps:spPr bwMode="auto">
                            <a:xfrm>
                              <a:off x="3919" y="2651"/>
                              <a:ext cx="429" cy="335"/>
                            </a:xfrm>
                            <a:custGeom>
                              <a:avLst/>
                              <a:gdLst>
                                <a:gd name="T0" fmla="+- 0 4133 3919"/>
                                <a:gd name="T1" fmla="*/ T0 w 429"/>
                                <a:gd name="T2" fmla="+- 0 2651 2651"/>
                                <a:gd name="T3" fmla="*/ 2651 h 335"/>
                                <a:gd name="T4" fmla="+- 0 4050 3919"/>
                                <a:gd name="T5" fmla="*/ T4 w 429"/>
                                <a:gd name="T6" fmla="+- 0 2664 2651"/>
                                <a:gd name="T7" fmla="*/ 2664 h 335"/>
                                <a:gd name="T8" fmla="+- 0 3982 3919"/>
                                <a:gd name="T9" fmla="*/ T8 w 429"/>
                                <a:gd name="T10" fmla="+- 0 2700 2651"/>
                                <a:gd name="T11" fmla="*/ 2700 h 335"/>
                                <a:gd name="T12" fmla="+- 0 3936 3919"/>
                                <a:gd name="T13" fmla="*/ T12 w 429"/>
                                <a:gd name="T14" fmla="+- 0 2753 2651"/>
                                <a:gd name="T15" fmla="*/ 2753 h 335"/>
                                <a:gd name="T16" fmla="+- 0 3919 3919"/>
                                <a:gd name="T17" fmla="*/ T16 w 429"/>
                                <a:gd name="T18" fmla="+- 0 2818 2651"/>
                                <a:gd name="T19" fmla="*/ 2818 h 335"/>
                                <a:gd name="T20" fmla="+- 0 3936 3919"/>
                                <a:gd name="T21" fmla="*/ T20 w 429"/>
                                <a:gd name="T22" fmla="+- 0 2883 2651"/>
                                <a:gd name="T23" fmla="*/ 2883 h 335"/>
                                <a:gd name="T24" fmla="+- 0 3982 3919"/>
                                <a:gd name="T25" fmla="*/ T24 w 429"/>
                                <a:gd name="T26" fmla="+- 0 2937 2651"/>
                                <a:gd name="T27" fmla="*/ 2937 h 335"/>
                                <a:gd name="T28" fmla="+- 0 4050 3919"/>
                                <a:gd name="T29" fmla="*/ T28 w 429"/>
                                <a:gd name="T30" fmla="+- 0 2972 2651"/>
                                <a:gd name="T31" fmla="*/ 2972 h 335"/>
                                <a:gd name="T32" fmla="+- 0 4133 3919"/>
                                <a:gd name="T33" fmla="*/ T32 w 429"/>
                                <a:gd name="T34" fmla="+- 0 2986 2651"/>
                                <a:gd name="T35" fmla="*/ 2986 h 335"/>
                                <a:gd name="T36" fmla="+- 0 4217 3919"/>
                                <a:gd name="T37" fmla="*/ T36 w 429"/>
                                <a:gd name="T38" fmla="+- 0 2972 2651"/>
                                <a:gd name="T39" fmla="*/ 2972 h 335"/>
                                <a:gd name="T40" fmla="+- 0 4285 3919"/>
                                <a:gd name="T41" fmla="*/ T40 w 429"/>
                                <a:gd name="T42" fmla="+- 0 2937 2651"/>
                                <a:gd name="T43" fmla="*/ 2937 h 335"/>
                                <a:gd name="T44" fmla="+- 0 4331 3919"/>
                                <a:gd name="T45" fmla="*/ T44 w 429"/>
                                <a:gd name="T46" fmla="+- 0 2883 2651"/>
                                <a:gd name="T47" fmla="*/ 2883 h 335"/>
                                <a:gd name="T48" fmla="+- 0 4348 3919"/>
                                <a:gd name="T49" fmla="*/ T48 w 429"/>
                                <a:gd name="T50" fmla="+- 0 2818 2651"/>
                                <a:gd name="T51" fmla="*/ 2818 h 335"/>
                                <a:gd name="T52" fmla="+- 0 4331 3919"/>
                                <a:gd name="T53" fmla="*/ T52 w 429"/>
                                <a:gd name="T54" fmla="+- 0 2753 2651"/>
                                <a:gd name="T55" fmla="*/ 2753 h 335"/>
                                <a:gd name="T56" fmla="+- 0 4285 3919"/>
                                <a:gd name="T57" fmla="*/ T56 w 429"/>
                                <a:gd name="T58" fmla="+- 0 2700 2651"/>
                                <a:gd name="T59" fmla="*/ 2700 h 335"/>
                                <a:gd name="T60" fmla="+- 0 4217 3919"/>
                                <a:gd name="T61" fmla="*/ T60 w 429"/>
                                <a:gd name="T62" fmla="+- 0 2664 2651"/>
                                <a:gd name="T63" fmla="*/ 2664 h 335"/>
                                <a:gd name="T64" fmla="+- 0 4133 3919"/>
                                <a:gd name="T65" fmla="*/ T64 w 429"/>
                                <a:gd name="T66" fmla="+- 0 2651 2651"/>
                                <a:gd name="T67" fmla="*/ 2651 h 33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429" h="335">
                                  <a:moveTo>
                                    <a:pt x="214" y="0"/>
                                  </a:moveTo>
                                  <a:lnTo>
                                    <a:pt x="131" y="13"/>
                                  </a:lnTo>
                                  <a:lnTo>
                                    <a:pt x="63" y="49"/>
                                  </a:lnTo>
                                  <a:lnTo>
                                    <a:pt x="17" y="102"/>
                                  </a:lnTo>
                                  <a:lnTo>
                                    <a:pt x="0" y="167"/>
                                  </a:lnTo>
                                  <a:lnTo>
                                    <a:pt x="17" y="232"/>
                                  </a:lnTo>
                                  <a:lnTo>
                                    <a:pt x="63" y="286"/>
                                  </a:lnTo>
                                  <a:lnTo>
                                    <a:pt x="131" y="321"/>
                                  </a:lnTo>
                                  <a:lnTo>
                                    <a:pt x="214" y="335"/>
                                  </a:lnTo>
                                  <a:lnTo>
                                    <a:pt x="298" y="321"/>
                                  </a:lnTo>
                                  <a:lnTo>
                                    <a:pt x="366" y="286"/>
                                  </a:lnTo>
                                  <a:lnTo>
                                    <a:pt x="412" y="232"/>
                                  </a:lnTo>
                                  <a:lnTo>
                                    <a:pt x="429" y="167"/>
                                  </a:lnTo>
                                  <a:lnTo>
                                    <a:pt x="412" y="102"/>
                                  </a:lnTo>
                                  <a:lnTo>
                                    <a:pt x="366" y="49"/>
                                  </a:lnTo>
                                  <a:lnTo>
                                    <a:pt x="298" y="13"/>
                                  </a:lnTo>
                                  <a:lnTo>
                                    <a:pt x="214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8" name="Rectangle 142"/>
                          <wps:cNvSpPr>
                            <a:spLocks noChangeArrowheads="1"/>
                          </wps:cNvSpPr>
                          <wps:spPr bwMode="auto">
                            <a:xfrm>
                              <a:off x="4666" y="800"/>
                              <a:ext cx="443" cy="1469"/>
                            </a:xfrm>
                            <a:prstGeom prst="rect">
                              <a:avLst/>
                            </a:prstGeom>
                            <a:solidFill>
                              <a:srgbClr val="DDDD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9" name="Rectangle 141"/>
                          <wps:cNvSpPr>
                            <a:spLocks noChangeArrowheads="1"/>
                          </wps:cNvSpPr>
                          <wps:spPr bwMode="auto">
                            <a:xfrm>
                              <a:off x="4666" y="800"/>
                              <a:ext cx="443" cy="1469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40" name="Picture 14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715" y="984"/>
                              <a:ext cx="331" cy="109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141" name="Rectangle 139"/>
                          <wps:cNvSpPr>
                            <a:spLocks noChangeArrowheads="1"/>
                          </wps:cNvSpPr>
                          <wps:spPr bwMode="auto">
                            <a:xfrm>
                              <a:off x="4715" y="984"/>
                              <a:ext cx="331" cy="109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2" name="Line 13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696" y="1539"/>
                              <a:ext cx="241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pic:pic xmlns:pic="http://schemas.openxmlformats.org/drawingml/2006/picture">
                          <pic:nvPicPr>
                            <pic:cNvPr id="143" name="Picture 13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766" y="1913"/>
                              <a:ext cx="222" cy="32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144" name="Freeform 136"/>
                          <wps:cNvSpPr>
                            <a:spLocks/>
                          </wps:cNvSpPr>
                          <wps:spPr bwMode="auto">
                            <a:xfrm>
                              <a:off x="4766" y="1913"/>
                              <a:ext cx="222" cy="328"/>
                            </a:xfrm>
                            <a:custGeom>
                              <a:avLst/>
                              <a:gdLst>
                                <a:gd name="T0" fmla="+- 0 4988 4766"/>
                                <a:gd name="T1" fmla="*/ T0 w 222"/>
                                <a:gd name="T2" fmla="+- 0 2241 1913"/>
                                <a:gd name="T3" fmla="*/ 2241 h 328"/>
                                <a:gd name="T4" fmla="+- 0 4766 4766"/>
                                <a:gd name="T5" fmla="*/ T4 w 222"/>
                                <a:gd name="T6" fmla="+- 0 2126 1913"/>
                                <a:gd name="T7" fmla="*/ 2126 h 328"/>
                                <a:gd name="T8" fmla="+- 0 4766 4766"/>
                                <a:gd name="T9" fmla="*/ T8 w 222"/>
                                <a:gd name="T10" fmla="+- 0 2027 1913"/>
                                <a:gd name="T11" fmla="*/ 2027 h 328"/>
                                <a:gd name="T12" fmla="+- 0 4988 4766"/>
                                <a:gd name="T13" fmla="*/ T12 w 222"/>
                                <a:gd name="T14" fmla="+- 0 1913 1913"/>
                                <a:gd name="T15" fmla="*/ 1913 h 328"/>
                                <a:gd name="T16" fmla="+- 0 4988 4766"/>
                                <a:gd name="T17" fmla="*/ T16 w 222"/>
                                <a:gd name="T18" fmla="+- 0 2241 1913"/>
                                <a:gd name="T19" fmla="*/ 2241 h 3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2" h="328">
                                  <a:moveTo>
                                    <a:pt x="222" y="328"/>
                                  </a:moveTo>
                                  <a:lnTo>
                                    <a:pt x="0" y="213"/>
                                  </a:lnTo>
                                  <a:lnTo>
                                    <a:pt x="0" y="114"/>
                                  </a:lnTo>
                                  <a:lnTo>
                                    <a:pt x="222" y="0"/>
                                  </a:lnTo>
                                  <a:lnTo>
                                    <a:pt x="222" y="32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45" name="Picture 13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779" y="820"/>
                              <a:ext cx="221" cy="32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146" name="Freeform 134"/>
                          <wps:cNvSpPr>
                            <a:spLocks/>
                          </wps:cNvSpPr>
                          <wps:spPr bwMode="auto">
                            <a:xfrm>
                              <a:off x="4779" y="820"/>
                              <a:ext cx="221" cy="327"/>
                            </a:xfrm>
                            <a:custGeom>
                              <a:avLst/>
                              <a:gdLst>
                                <a:gd name="T0" fmla="+- 0 5000 4779"/>
                                <a:gd name="T1" fmla="*/ T0 w 221"/>
                                <a:gd name="T2" fmla="+- 0 1147 820"/>
                                <a:gd name="T3" fmla="*/ 1147 h 327"/>
                                <a:gd name="T4" fmla="+- 0 4779 4779"/>
                                <a:gd name="T5" fmla="*/ T4 w 221"/>
                                <a:gd name="T6" fmla="+- 0 1033 820"/>
                                <a:gd name="T7" fmla="*/ 1033 h 327"/>
                                <a:gd name="T8" fmla="+- 0 4779 4779"/>
                                <a:gd name="T9" fmla="*/ T8 w 221"/>
                                <a:gd name="T10" fmla="+- 0 933 820"/>
                                <a:gd name="T11" fmla="*/ 933 h 327"/>
                                <a:gd name="T12" fmla="+- 0 5000 4779"/>
                                <a:gd name="T13" fmla="*/ T12 w 221"/>
                                <a:gd name="T14" fmla="+- 0 820 820"/>
                                <a:gd name="T15" fmla="*/ 820 h 327"/>
                                <a:gd name="T16" fmla="+- 0 5000 4779"/>
                                <a:gd name="T17" fmla="*/ T16 w 221"/>
                                <a:gd name="T18" fmla="+- 0 1147 820"/>
                                <a:gd name="T19" fmla="*/ 1147 h 3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1" h="327">
                                  <a:moveTo>
                                    <a:pt x="221" y="327"/>
                                  </a:moveTo>
                                  <a:lnTo>
                                    <a:pt x="0" y="213"/>
                                  </a:lnTo>
                                  <a:lnTo>
                                    <a:pt x="0" y="113"/>
                                  </a:lnTo>
                                  <a:lnTo>
                                    <a:pt x="221" y="0"/>
                                  </a:lnTo>
                                  <a:lnTo>
                                    <a:pt x="221" y="32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7" name="Line 13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726" y="2075"/>
                              <a:ext cx="332" cy="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8" name="Line 13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729" y="982"/>
                              <a:ext cx="331" cy="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pic:pic xmlns:pic="http://schemas.openxmlformats.org/drawingml/2006/picture">
                          <pic:nvPicPr>
                            <pic:cNvPr id="149" name="Picture 13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762" y="1194"/>
                              <a:ext cx="222" cy="67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150" name="Rectangle 130"/>
                          <wps:cNvSpPr>
                            <a:spLocks noChangeArrowheads="1"/>
                          </wps:cNvSpPr>
                          <wps:spPr bwMode="auto">
                            <a:xfrm>
                              <a:off x="4762" y="1194"/>
                              <a:ext cx="222" cy="67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1" name="Line 12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675" y="1526"/>
                              <a:ext cx="413" cy="0"/>
                            </a:xfrm>
                            <a:prstGeom prst="line">
                              <a:avLst/>
                            </a:prstGeom>
                            <a:noFill/>
                            <a:ln w="3429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2" name="Rectangle 128"/>
                          <wps:cNvSpPr>
                            <a:spLocks noChangeArrowheads="1"/>
                          </wps:cNvSpPr>
                          <wps:spPr bwMode="auto">
                            <a:xfrm>
                              <a:off x="4675" y="1499"/>
                              <a:ext cx="413" cy="5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53" name="Picture 12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578" y="2332"/>
                              <a:ext cx="1335" cy="10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54" name="Picture 12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518" y="2273"/>
                              <a:ext cx="1455" cy="117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55" name="Picture 12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694" y="2441"/>
                              <a:ext cx="1087" cy="83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56" name="Picture 12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634" y="2383"/>
                              <a:ext cx="1207" cy="9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57" name="Picture 12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016" y="2670"/>
                              <a:ext cx="428" cy="3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158" name="Freeform 122"/>
                          <wps:cNvSpPr>
                            <a:spLocks/>
                          </wps:cNvSpPr>
                          <wps:spPr bwMode="auto">
                            <a:xfrm>
                              <a:off x="7016" y="2670"/>
                              <a:ext cx="428" cy="335"/>
                            </a:xfrm>
                            <a:custGeom>
                              <a:avLst/>
                              <a:gdLst>
                                <a:gd name="T0" fmla="+- 0 7230 7016"/>
                                <a:gd name="T1" fmla="*/ T0 w 428"/>
                                <a:gd name="T2" fmla="+- 0 2670 2670"/>
                                <a:gd name="T3" fmla="*/ 2670 h 335"/>
                                <a:gd name="T4" fmla="+- 0 7147 7016"/>
                                <a:gd name="T5" fmla="*/ T4 w 428"/>
                                <a:gd name="T6" fmla="+- 0 2683 2670"/>
                                <a:gd name="T7" fmla="*/ 2683 h 335"/>
                                <a:gd name="T8" fmla="+- 0 7079 7016"/>
                                <a:gd name="T9" fmla="*/ T8 w 428"/>
                                <a:gd name="T10" fmla="+- 0 2719 2670"/>
                                <a:gd name="T11" fmla="*/ 2719 h 335"/>
                                <a:gd name="T12" fmla="+- 0 7033 7016"/>
                                <a:gd name="T13" fmla="*/ T12 w 428"/>
                                <a:gd name="T14" fmla="+- 0 2772 2670"/>
                                <a:gd name="T15" fmla="*/ 2772 h 335"/>
                                <a:gd name="T16" fmla="+- 0 7016 7016"/>
                                <a:gd name="T17" fmla="*/ T16 w 428"/>
                                <a:gd name="T18" fmla="+- 0 2837 2670"/>
                                <a:gd name="T19" fmla="*/ 2837 h 335"/>
                                <a:gd name="T20" fmla="+- 0 7033 7016"/>
                                <a:gd name="T21" fmla="*/ T20 w 428"/>
                                <a:gd name="T22" fmla="+- 0 2902 2670"/>
                                <a:gd name="T23" fmla="*/ 2902 h 335"/>
                                <a:gd name="T24" fmla="+- 0 7079 7016"/>
                                <a:gd name="T25" fmla="*/ T24 w 428"/>
                                <a:gd name="T26" fmla="+- 0 2956 2670"/>
                                <a:gd name="T27" fmla="*/ 2956 h 335"/>
                                <a:gd name="T28" fmla="+- 0 7147 7016"/>
                                <a:gd name="T29" fmla="*/ T28 w 428"/>
                                <a:gd name="T30" fmla="+- 0 2991 2670"/>
                                <a:gd name="T31" fmla="*/ 2991 h 335"/>
                                <a:gd name="T32" fmla="+- 0 7230 7016"/>
                                <a:gd name="T33" fmla="*/ T32 w 428"/>
                                <a:gd name="T34" fmla="+- 0 3005 2670"/>
                                <a:gd name="T35" fmla="*/ 3005 h 335"/>
                                <a:gd name="T36" fmla="+- 0 7313 7016"/>
                                <a:gd name="T37" fmla="*/ T36 w 428"/>
                                <a:gd name="T38" fmla="+- 0 2991 2670"/>
                                <a:gd name="T39" fmla="*/ 2991 h 335"/>
                                <a:gd name="T40" fmla="+- 0 7381 7016"/>
                                <a:gd name="T41" fmla="*/ T40 w 428"/>
                                <a:gd name="T42" fmla="+- 0 2956 2670"/>
                                <a:gd name="T43" fmla="*/ 2956 h 335"/>
                                <a:gd name="T44" fmla="+- 0 7427 7016"/>
                                <a:gd name="T45" fmla="*/ T44 w 428"/>
                                <a:gd name="T46" fmla="+- 0 2902 2670"/>
                                <a:gd name="T47" fmla="*/ 2902 h 335"/>
                                <a:gd name="T48" fmla="+- 0 7444 7016"/>
                                <a:gd name="T49" fmla="*/ T48 w 428"/>
                                <a:gd name="T50" fmla="+- 0 2837 2670"/>
                                <a:gd name="T51" fmla="*/ 2837 h 335"/>
                                <a:gd name="T52" fmla="+- 0 7427 7016"/>
                                <a:gd name="T53" fmla="*/ T52 w 428"/>
                                <a:gd name="T54" fmla="+- 0 2772 2670"/>
                                <a:gd name="T55" fmla="*/ 2772 h 335"/>
                                <a:gd name="T56" fmla="+- 0 7381 7016"/>
                                <a:gd name="T57" fmla="*/ T56 w 428"/>
                                <a:gd name="T58" fmla="+- 0 2719 2670"/>
                                <a:gd name="T59" fmla="*/ 2719 h 335"/>
                                <a:gd name="T60" fmla="+- 0 7313 7016"/>
                                <a:gd name="T61" fmla="*/ T60 w 428"/>
                                <a:gd name="T62" fmla="+- 0 2683 2670"/>
                                <a:gd name="T63" fmla="*/ 2683 h 335"/>
                                <a:gd name="T64" fmla="+- 0 7230 7016"/>
                                <a:gd name="T65" fmla="*/ T64 w 428"/>
                                <a:gd name="T66" fmla="+- 0 2670 2670"/>
                                <a:gd name="T67" fmla="*/ 2670 h 33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428" h="335">
                                  <a:moveTo>
                                    <a:pt x="214" y="0"/>
                                  </a:moveTo>
                                  <a:lnTo>
                                    <a:pt x="131" y="13"/>
                                  </a:lnTo>
                                  <a:lnTo>
                                    <a:pt x="63" y="49"/>
                                  </a:lnTo>
                                  <a:lnTo>
                                    <a:pt x="17" y="102"/>
                                  </a:lnTo>
                                  <a:lnTo>
                                    <a:pt x="0" y="167"/>
                                  </a:lnTo>
                                  <a:lnTo>
                                    <a:pt x="17" y="232"/>
                                  </a:lnTo>
                                  <a:lnTo>
                                    <a:pt x="63" y="286"/>
                                  </a:lnTo>
                                  <a:lnTo>
                                    <a:pt x="131" y="321"/>
                                  </a:lnTo>
                                  <a:lnTo>
                                    <a:pt x="214" y="335"/>
                                  </a:lnTo>
                                  <a:lnTo>
                                    <a:pt x="297" y="321"/>
                                  </a:lnTo>
                                  <a:lnTo>
                                    <a:pt x="365" y="286"/>
                                  </a:lnTo>
                                  <a:lnTo>
                                    <a:pt x="411" y="232"/>
                                  </a:lnTo>
                                  <a:lnTo>
                                    <a:pt x="428" y="167"/>
                                  </a:lnTo>
                                  <a:lnTo>
                                    <a:pt x="411" y="102"/>
                                  </a:lnTo>
                                  <a:lnTo>
                                    <a:pt x="365" y="49"/>
                                  </a:lnTo>
                                  <a:lnTo>
                                    <a:pt x="297" y="13"/>
                                  </a:lnTo>
                                  <a:lnTo>
                                    <a:pt x="214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59" name="Picture 12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062" y="2317"/>
                              <a:ext cx="1336" cy="10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60" name="Picture 12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002" y="2258"/>
                              <a:ext cx="1456" cy="117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61" name="Picture 11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178" y="2426"/>
                              <a:ext cx="1087" cy="83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62" name="Picture 11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118" y="2368"/>
                              <a:ext cx="1207" cy="9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63" name="Picture 11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500" y="2655"/>
                              <a:ext cx="429" cy="3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164" name="Freeform 116"/>
                          <wps:cNvSpPr>
                            <a:spLocks/>
                          </wps:cNvSpPr>
                          <wps:spPr bwMode="auto">
                            <a:xfrm>
                              <a:off x="8500" y="2655"/>
                              <a:ext cx="429" cy="335"/>
                            </a:xfrm>
                            <a:custGeom>
                              <a:avLst/>
                              <a:gdLst>
                                <a:gd name="T0" fmla="+- 0 8715 8500"/>
                                <a:gd name="T1" fmla="*/ T0 w 429"/>
                                <a:gd name="T2" fmla="+- 0 2655 2655"/>
                                <a:gd name="T3" fmla="*/ 2655 h 335"/>
                                <a:gd name="T4" fmla="+- 0 8631 8500"/>
                                <a:gd name="T5" fmla="*/ T4 w 429"/>
                                <a:gd name="T6" fmla="+- 0 2668 2655"/>
                                <a:gd name="T7" fmla="*/ 2668 h 335"/>
                                <a:gd name="T8" fmla="+- 0 8563 8500"/>
                                <a:gd name="T9" fmla="*/ T8 w 429"/>
                                <a:gd name="T10" fmla="+- 0 2704 2655"/>
                                <a:gd name="T11" fmla="*/ 2704 h 335"/>
                                <a:gd name="T12" fmla="+- 0 8517 8500"/>
                                <a:gd name="T13" fmla="*/ T12 w 429"/>
                                <a:gd name="T14" fmla="+- 0 2757 2655"/>
                                <a:gd name="T15" fmla="*/ 2757 h 335"/>
                                <a:gd name="T16" fmla="+- 0 8500 8500"/>
                                <a:gd name="T17" fmla="*/ T16 w 429"/>
                                <a:gd name="T18" fmla="+- 0 2822 2655"/>
                                <a:gd name="T19" fmla="*/ 2822 h 335"/>
                                <a:gd name="T20" fmla="+- 0 8517 8500"/>
                                <a:gd name="T21" fmla="*/ T20 w 429"/>
                                <a:gd name="T22" fmla="+- 0 2887 2655"/>
                                <a:gd name="T23" fmla="*/ 2887 h 335"/>
                                <a:gd name="T24" fmla="+- 0 8563 8500"/>
                                <a:gd name="T25" fmla="*/ T24 w 429"/>
                                <a:gd name="T26" fmla="+- 0 2941 2655"/>
                                <a:gd name="T27" fmla="*/ 2941 h 335"/>
                                <a:gd name="T28" fmla="+- 0 8631 8500"/>
                                <a:gd name="T29" fmla="*/ T28 w 429"/>
                                <a:gd name="T30" fmla="+- 0 2976 2655"/>
                                <a:gd name="T31" fmla="*/ 2976 h 335"/>
                                <a:gd name="T32" fmla="+- 0 8715 8500"/>
                                <a:gd name="T33" fmla="*/ T32 w 429"/>
                                <a:gd name="T34" fmla="+- 0 2990 2655"/>
                                <a:gd name="T35" fmla="*/ 2990 h 335"/>
                                <a:gd name="T36" fmla="+- 0 8798 8500"/>
                                <a:gd name="T37" fmla="*/ T36 w 429"/>
                                <a:gd name="T38" fmla="+- 0 2976 2655"/>
                                <a:gd name="T39" fmla="*/ 2976 h 335"/>
                                <a:gd name="T40" fmla="+- 0 8866 8500"/>
                                <a:gd name="T41" fmla="*/ T40 w 429"/>
                                <a:gd name="T42" fmla="+- 0 2941 2655"/>
                                <a:gd name="T43" fmla="*/ 2941 h 335"/>
                                <a:gd name="T44" fmla="+- 0 8912 8500"/>
                                <a:gd name="T45" fmla="*/ T44 w 429"/>
                                <a:gd name="T46" fmla="+- 0 2887 2655"/>
                                <a:gd name="T47" fmla="*/ 2887 h 335"/>
                                <a:gd name="T48" fmla="+- 0 8929 8500"/>
                                <a:gd name="T49" fmla="*/ T48 w 429"/>
                                <a:gd name="T50" fmla="+- 0 2822 2655"/>
                                <a:gd name="T51" fmla="*/ 2822 h 335"/>
                                <a:gd name="T52" fmla="+- 0 8912 8500"/>
                                <a:gd name="T53" fmla="*/ T52 w 429"/>
                                <a:gd name="T54" fmla="+- 0 2757 2655"/>
                                <a:gd name="T55" fmla="*/ 2757 h 335"/>
                                <a:gd name="T56" fmla="+- 0 8866 8500"/>
                                <a:gd name="T57" fmla="*/ T56 w 429"/>
                                <a:gd name="T58" fmla="+- 0 2704 2655"/>
                                <a:gd name="T59" fmla="*/ 2704 h 335"/>
                                <a:gd name="T60" fmla="+- 0 8798 8500"/>
                                <a:gd name="T61" fmla="*/ T60 w 429"/>
                                <a:gd name="T62" fmla="+- 0 2668 2655"/>
                                <a:gd name="T63" fmla="*/ 2668 h 335"/>
                                <a:gd name="T64" fmla="+- 0 8715 8500"/>
                                <a:gd name="T65" fmla="*/ T64 w 429"/>
                                <a:gd name="T66" fmla="+- 0 2655 2655"/>
                                <a:gd name="T67" fmla="*/ 2655 h 33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429" h="335">
                                  <a:moveTo>
                                    <a:pt x="215" y="0"/>
                                  </a:moveTo>
                                  <a:lnTo>
                                    <a:pt x="131" y="13"/>
                                  </a:lnTo>
                                  <a:lnTo>
                                    <a:pt x="63" y="49"/>
                                  </a:lnTo>
                                  <a:lnTo>
                                    <a:pt x="17" y="102"/>
                                  </a:lnTo>
                                  <a:lnTo>
                                    <a:pt x="0" y="167"/>
                                  </a:lnTo>
                                  <a:lnTo>
                                    <a:pt x="17" y="232"/>
                                  </a:lnTo>
                                  <a:lnTo>
                                    <a:pt x="63" y="286"/>
                                  </a:lnTo>
                                  <a:lnTo>
                                    <a:pt x="131" y="321"/>
                                  </a:lnTo>
                                  <a:lnTo>
                                    <a:pt x="215" y="335"/>
                                  </a:lnTo>
                                  <a:lnTo>
                                    <a:pt x="298" y="321"/>
                                  </a:lnTo>
                                  <a:lnTo>
                                    <a:pt x="366" y="286"/>
                                  </a:lnTo>
                                  <a:lnTo>
                                    <a:pt x="412" y="232"/>
                                  </a:lnTo>
                                  <a:lnTo>
                                    <a:pt x="429" y="167"/>
                                  </a:lnTo>
                                  <a:lnTo>
                                    <a:pt x="412" y="102"/>
                                  </a:lnTo>
                                  <a:lnTo>
                                    <a:pt x="366" y="49"/>
                                  </a:lnTo>
                                  <a:lnTo>
                                    <a:pt x="298" y="13"/>
                                  </a:lnTo>
                                  <a:lnTo>
                                    <a:pt x="21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5" name="Text Box 11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85" y="992"/>
                              <a:ext cx="120" cy="10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6E944DB" w14:textId="77777777" w:rsidR="007A0068" w:rsidRDefault="008B6956">
                                <w:pPr>
                                  <w:spacing w:line="245" w:lineRule="exact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sz w:val="24"/>
                                  </w:rPr>
                                  <w:t>2</w:t>
                                </w:r>
                              </w:p>
                              <w:p w14:paraId="3E034B18" w14:textId="77777777" w:rsidR="007A0068" w:rsidRDefault="008B6956">
                                <w:pPr>
                                  <w:spacing w:before="7"/>
                                  <w:rPr>
                                    <w:rFonts w:ascii="Calibri"/>
                                  </w:rPr>
                                </w:pPr>
                                <w:r>
                                  <w:rPr>
                                    <w:rFonts w:ascii="Calibri"/>
                                    <w:sz w:val="22"/>
                                  </w:rPr>
                                  <w:t>3</w:t>
                                </w:r>
                              </w:p>
                              <w:p w14:paraId="1F64A0C7" w14:textId="77777777" w:rsidR="007A0068" w:rsidRDefault="007A0068">
                                <w:pPr>
                                  <w:spacing w:before="10"/>
                                  <w:rPr>
                                    <w:sz w:val="20"/>
                                  </w:rPr>
                                </w:pPr>
                              </w:p>
                              <w:p w14:paraId="7278A996" w14:textId="77777777" w:rsidR="007A0068" w:rsidRDefault="008B6956">
                                <w:pPr>
                                  <w:spacing w:line="265" w:lineRule="exact"/>
                                  <w:rPr>
                                    <w:rFonts w:ascii="Calibri"/>
                                  </w:rPr>
                                </w:pPr>
                                <w:r>
                                  <w:rPr>
                                    <w:rFonts w:ascii="Calibri"/>
                                    <w:sz w:val="22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s:wsp>
                        <wps:cNvPr id="1" name="Надпись 1"/>
                        <wps:cNvSpPr txBox="1"/>
                        <wps:spPr>
                          <a:xfrm>
                            <a:off x="0" y="2093976"/>
                            <a:ext cx="5248800" cy="69120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50F063C8" w14:textId="7F24BA7E" w:rsidR="001B1048" w:rsidRPr="001B1048" w:rsidRDefault="001B1048" w:rsidP="001B1048">
                              <w:pPr>
                                <w:pStyle w:val="ab"/>
                              </w:pPr>
                              <w:r>
                                <w:t>Рисунок 10.6. Схема грузового автомобиля-тягача с квантовым двигателем с тягой более 10 тонн</w:t>
                              </w:r>
                              <w:r>
                                <w:br/>
                                <w:t>1 – квантовый двигатель; 2 – активатор; 3 – электрогенератор-стартёр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639D80" id="Группа 220" o:spid="_x0000_s1079" style="position:absolute;left:0;text-align:left;margin-left:28pt;margin-top:49.15pt;width:413.3pt;height:219.3pt;z-index:503305848" coordsize="5248800,2785176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">
                <v:group id="Group 114" o:spid="_x0000_s1080" style="position:absolute;width:5247005;height:2031365" coordorigin="2266,257" coordsize="8263,3199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CxJgqCxAAAANwAAAAP&#10;AAAAAAAAAAAAAAAAAKkCAABkcnMvZG93bnJldi54bWxQSwUGAAAAAAQABAD6AAAAmgMAAAAA&#10;">
                  <v:shape id="Picture 165" o:spid="_x0000_s1081" type="#_x0000_t75" style="position:absolute;left:4592;top:702;width:628;height:1638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">
                    <v:imagedata r:id="rId61" o:title=""/>
                  </v:shape>
                  <v:shape id="Freeform 164" o:spid="_x0000_s1082" style="position:absolute;left:4592;top:702;width:628;height:1638;visibility:visible;mso-wrap-style:square;v-text-anchor:top" coordsize="628,163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xh05UwwAA&#10;ANwAAAAPAAAAZHJzL2Rvd25yZXYueG1sRE9Li8IwEL4L+x/CLHgRTfVQtWsUEQVRL7p72dvQTB9s&#10;M+k2sdZ/bwTB23x8z1msOlOJlhpXWlYwHkUgiFOrS84V/HzvhjMQziNrrCyTgjs5WC0/egtMtL3x&#10;mdqLz0UIYZeggsL7OpHSpQUZdCNbEwcus41BH2CTS93gLYSbSk6iKJYGSw4NBda0KSj9u1yNgv/1&#10;PN7+RoP6Xpl8tz+essNxKpXqf3brLxCeOv8Wv9x7HeaPY3g+Ey6Qywc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xh05UwwAAANwAAAAPAAAAAAAAAAAAAAAAAJcCAABkcnMvZG93&#10;bnJldi54bWxQSwUGAAAAAAQABAD1AAAAhwMAAAAA&#10;" path="m149,0l91,11,44,43,12,91,,149,,1489,12,1547,44,1594,91,1626,149,1638,479,1638,537,1626,584,1594,616,1547,628,1489,628,149,616,91,584,43,537,11,479,,149,0xe" filled="f">
                    <v:path arrowok="t" o:connecttype="custom" o:connectlocs="149,702;91,713;44,745;12,793;0,851;0,2191;12,2249;44,2296;91,2328;149,2340;479,2340;537,2328;584,2296;616,2249;628,2191;628,851;616,793;584,745;537,713;479,702;149,702" o:connectangles="0,0,0,0,0,0,0,0,0,0,0,0,0,0,0,0,0,0,0,0,0"/>
                  </v:shape>
                  <v:shape id="Picture 163" o:spid="_x0000_s1083" type="#_x0000_t75" style="position:absolute;left:2714;top:2281;width:6892;height:193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E0A&#10;rj7DAAAA3AAAAA8AAABkcnMvZG93bnJldi54bWxET01rAjEQvRf8D2EKvdWspWjZGqUIFqEgqKX0&#10;ON2Mm6WbyZrENfXXG0HobR7vc6bzZFvRkw+NYwWjYQGCuHK64VrB5275+AIiRGSNrWNS8EcB5rPB&#10;3RRL7U68oX4ba5FDOJSowMTYlVKGypDFMHQdceb2zluMGfpaao+nHG5b+VQUY2mx4dxgsKOFoep3&#10;e7QKfvT77juZ9eFr/9x7jenjvNYTpR7u09sriEgp/otv7pXO80cTuD6TL5CzCwA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TQCuPsMAAADcAAAADwAAAAAAAAAAAAAAAACcAgAA&#10;ZHJzL2Rvd25yZXYueG1sUEsFBgAAAAAEAAQA9wAAAIwDAAAAAA==&#10;">
                    <v:imagedata r:id="rId62" o:title=""/>
                  </v:shape>
                  <v:rect id="Rectangle 162" o:spid="_x0000_s1084" style="position:absolute;left:2714;top:2281;width:6892;height:193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y5lPOxAAA&#10;ANwAAAAPAAAAZHJzL2Rvd25yZXYueG1sRI/BbsJADETvSPzDyki9wYYeKggsKCAh9YRKygdYWZNE&#10;ZL0huyShX18fKvVma8Yzz9v96BrVUxdqzwaWiwQUceFtzaWB6/dpvgIVIrLFxjMZeFGA/W462WJq&#10;/cAX6vNYKgnhkKKBKsY21ToUFTkMC98Si3bzncMoa1dq2+Eg4a7R70nyoR3WLA0VtnSsqLjnT2fg&#10;Hsf+nJX5z2l9PayLr0M2PB+ZMW+zMduAijTGf/Pf9acV/KXQyjMygd79Ag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suZTzsQAAADcAAAADwAAAAAAAAAAAAAAAACXAgAAZHJzL2Rv&#10;d25yZXYueG1sUEsFBgAAAAAEAAQA9QAAAIgDAAAAAA==&#10;" filled="f" strokeweight="2pt"/>
                  <v:shape id="Picture 161" o:spid="_x0000_s1085" type="#_x0000_t75" style="position:absolute;left:2695;top:277;width:2085;height:2534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P4E&#10;4D/EAAAA3AAAAA8AAABkcnMvZG93bnJldi54bWxETz1vwjAQ3Sv1P1hXiaUCB4YCaRwUUUAMMJQy&#10;wHaKr3HU+BzFJqT/vq5Uqds9vc/LVoNtRE+drx0rmE4SEMSl0zVXCs4f2/EChA/IGhvHpOCbPKzy&#10;x4cMU+3u/E79KVQihrBPUYEJoU2l9KUhi37iWuLIfbrOYoiwq6Tu8B7DbSNnSfIiLdYcGwy2tDZU&#10;fp1uVsFR7hb9fvO2vlwL3cyXxj8XfFBq9DQUryACDeFf/Ofe6zh/uoTfZ+IFMv8B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P4E4D/EAAAA3AAAAA8AAAAAAAAAAAAAAAAAnAIA&#10;AGRycy9kb3ducmV2LnhtbFBLBQYAAAAABAAEAPcAAACNAwAAAAA=&#10;">
                    <v:imagedata r:id="rId63" o:title=""/>
                  </v:shape>
                  <v:shape id="Freeform 160" o:spid="_x0000_s1086" style="position:absolute;left:2695;top:277;width:2085;height:2534;visibility:visible;mso-wrap-style:square;v-text-anchor:top" coordsize="2085,253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4kQlrxQAA&#10;ANwAAAAPAAAAZHJzL2Rvd25yZXYueG1sRI9PawIxEMXvBb9DGMFbzSpYymqUVirUHgT/gNfpZtxd&#10;mkyWJOr67TuHQm8zvDfv/Wax6r1TN4qpDWxgMi5AEVfBtlwbOB03z6+gUka26AKTgQclWC0HTwss&#10;bbjznm6HXCsJ4VSigSbnrtQ6VQ15TOPQEYt2CdFjljXW2ka8S7h3eloUL9pjy9LQYEfrhqqfw9Ub&#10;iJvv8/5E7y5/bf3H8eJ219l5Z8xo2L/NQWXq87/57/rTCv5U8OUZmUAvfwE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DiRCWvFAAAA3AAAAA8AAAAAAAAAAAAAAAAAlwIAAGRycy9k&#10;b3ducmV2LnhtbFBLBQYAAAAABAAEAPUAAACJAwAAAAA=&#10;" path="m347,0l277,7,212,27,153,59,102,101,59,153,27,212,7,277,,347,,2186,7,2256,27,2321,59,2380,102,2432,153,2474,212,2506,277,2527,347,2534,1738,2534,1808,2527,1873,2506,1932,2474,1983,2432,2026,2380,2058,2321,2078,2256,2085,2186,2085,347,2078,277,2058,212,2026,153,1983,101,1932,59,1873,27,1808,7,1738,,347,0xe" filled="f" strokeweight="2pt">
                    <v:path arrowok="t" o:connecttype="custom" o:connectlocs="347,277;277,284;212,304;153,336;102,378;59,430;27,489;7,554;0,624;0,2463;7,2533;27,2598;59,2657;102,2709;153,2751;212,2783;277,2804;347,2811;1738,2811;1808,2804;1873,2783;1932,2751;1983,2709;2026,2657;2058,2598;2078,2533;2085,2463;2085,624;2078,554;2058,489;2026,430;1983,378;1932,336;1873,304;1808,284;1738,277;347,277" o:connectangles="0,0,0,0,0,0,0,0,0,0,0,0,0,0,0,0,0,0,0,0,0,0,0,0,0,0,0,0,0,0,0,0,0,0,0,0,0"/>
                  </v:shape>
                  <v:line id="Line 159" o:spid="_x0000_s1087" style="position:absolute;visibility:visible;mso-wrap-style:square" from="3354,2265" to="3354,2266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" strokeweight="2pt"/>
                  <v:shape id="Freeform 158" o:spid="_x0000_s1088" style="position:absolute;left:2879;top:431;width:1651;height:1892;visibility:visible;mso-wrap-style:square;v-text-anchor:top" coordsize="1651,189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98oWxwgAA&#10;ANwAAAAPAAAAZHJzL2Rvd25yZXYueG1sRE9LawIxEL4X/A9hCr3VbLdoy9YoIghePPgAexw2003o&#10;ZrJu4rr6640geJuP7zmTWe9q0VEbrGcFH8MMBHHpteVKwX63fP8GESKyxtozKbhQgNl08DLBQvsz&#10;b6jbxkqkEA4FKjAxNoWUoTTkMAx9Q5y4P986jAm2ldQtnlO4q2WeZWPp0HJqMNjQwlD5vz05BaO8&#10;W29GB/M1/ozX3bH6tQtLF6XeXvv5D4hIfXyKH+6VTvPzHO7PpAvk9AY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P3yhbHCAAAA3AAAAA8AAAAAAAAAAAAAAAAAlwIAAGRycy9kb3du&#10;cmV2LnhtbFBLBQYAAAAABAAEAPUAAACGAwAAAAA=&#10;" path="m1371,0l286,,255,4,224,12,195,22,168,36,141,52,117,70,94,90,74,112,56,136,40,162,26,190,15,218,7,248,2,280,,312,,1580,2,1606,6,1638,14,1668,24,1698,37,1726,53,1752,70,1776,90,1798,113,1820,137,1838,162,1854,190,1868,219,1878,249,1886,280,1890,312,1892,1365,1892,1396,1888,1427,1880,1450,1872,283,1872,226,1860,199,1850,173,1836,149,1822,126,1804,105,1786,86,1764,70,1742,55,1716,43,1690,33,1664,26,1636,22,1606,20,1580,20,312,22,282,27,252,34,224,44,198,57,172,72,148,89,124,108,104,129,86,152,68,176,54,202,42,229,32,258,24,287,20,1450,20,1432,14,1402,6,1371,0xm1450,20l1368,20,1425,32,1452,42,1478,56,1502,70,1525,88,1546,106,1565,128,1582,150,1596,176,1608,200,1618,228,1625,256,1630,286,1631,312,1631,1580,1629,1610,1625,1640,1617,1668,1607,1694,1594,1720,1580,1744,1562,1768,1543,1788,1522,1806,1499,1824,1475,1838,1449,1850,1422,1860,1393,1868,1364,1872,1450,1872,1456,1870,1483,1856,1510,1840,1534,1822,1556,1802,1577,1780,1596,1756,1612,1730,1625,1702,1636,1674,1644,1644,1649,1614,1651,1580,1651,312,1650,284,1645,254,1638,224,1627,194,1614,166,1599,140,1581,116,1561,94,1539,72,1514,54,1489,38,1461,24,1450,20xm1365,40l288,40,261,44,234,52,209,60,185,72,162,86,141,102,121,120,104,138,88,160,74,182,62,206,53,232,46,258,42,286,40,312,40,1580,41,1604,46,1632,52,1658,61,1684,73,1708,87,1730,102,1752,120,1772,140,1790,161,1806,183,1820,207,1830,232,1840,259,1848,286,1852,1363,1852,1390,1848,1417,1840,1442,1832,1466,1820,1479,1812,292,1812,269,1808,246,1802,225,1794,204,1786,185,1774,166,1760,150,1744,134,1728,121,1710,109,1690,99,1670,91,1648,85,1626,81,1602,80,1580,80,312,81,292,85,268,90,246,98,224,108,202,120,184,133,166,148,148,165,134,183,120,202,108,223,98,244,90,267,84,290,80,1481,80,1468,72,1444,60,1419,52,1392,44,1365,40xm1481,80l1359,80,1382,84,1405,90,1427,98,1447,106,1467,118,1485,132,1502,148,1517,164,1530,182,1542,202,1552,222,1560,244,1566,266,1570,290,1571,312,1571,1580,1570,1600,1566,1624,1561,1646,1553,1668,1543,1690,1531,1708,1518,1726,1503,1744,1486,1758,1468,1772,1449,1784,1428,1794,1407,1802,1384,1808,1361,1812,1479,1812,1489,1806,1510,1790,1530,1774,1548,1754,1564,1732,1577,1710,1589,1686,1598,1660,1605,1634,1609,1606,1611,1580,1611,312,1610,288,1606,260,1599,234,1590,208,1578,184,1565,162,1549,140,1531,120,1512,102,1490,86,1481,80xm1356,100l291,100,270,104,230,116,211,126,194,136,177,150,162,164,148,178,136,196,125,214,116,232,109,252,104,272,101,294,100,312,100,1580,101,1602,105,1624,110,1644,118,1664,127,1682,138,1700,150,1716,165,1732,180,1744,197,1758,215,1768,233,1776,253,1784,274,1790,317,1794,1360,1792,1381,1788,1402,1782,1421,1776,1425,1774,318,1774,279,1770,260,1766,242,1758,225,1752,209,1742,193,1730,179,1718,166,1704,155,1690,145,1674,137,1656,130,1638,125,1620,121,1600,120,1580,120,312,121,298,123,278,128,260,134,240,142,224,152,208,163,192,175,178,189,166,204,154,219,144,237,136,254,128,292,120,1427,120,1418,116,1398,108,1377,102,1356,100xm1427,120l1353,120,1372,122,1391,126,1409,134,1426,140,1443,150,1458,162,1472,174,1485,188,1496,202,1506,218,1515,236,1521,252,1526,272,1530,292,1531,312,1531,1580,1530,1594,1528,1614,1523,1632,1517,1652,1509,1668,1499,1684,1488,1700,1476,1714,1462,1726,1447,1738,1432,1748,1415,1756,1397,1764,1359,1772,318,1774,1425,1774,1440,1766,1458,1756,1474,1742,1490,1728,1503,1714,1515,1696,1526,1678,1535,1660,1542,1640,1547,1620,1550,1598,1551,1580,1551,312,1550,290,1546,270,1541,248,1533,230,1524,210,1513,192,1501,176,1487,160,1471,146,1455,134,1437,124,1427,120xe" fillcolor="black" stroked="f">
                    <v:path arrowok="t" o:connecttype="custom" o:connectlocs="141,483;15,649;14,2099;137,2269;1365,2323;173,2267;43,2121;27,683;129,517;1450,451;1452,473;1596,607;1629,2041;1543,2219;1364,2303;1577,2211;1651,2011;1599,571;1450,451;162,517;53,663;52,2089;161,2237;1390,2279;246,2233;121,2141;80,743;133,597;267,515;1365,471;1467,549;1560,675;1561,2077;1468,2203;1489,2237;1598,2091;1599,665;1490,517;194,567;109,683;110,2075;197,2189;1381,2219;242,2189;145,2105;121,729;175,609;1427,551;1372,553;1485,619;1531,743;1499,2115;1397,2195;1490,2159;1550,2029;1524,641;1427,551" o:connectangles="0,0,0,0,0,0,0,0,0,0,0,0,0,0,0,0,0,0,0,0,0,0,0,0,0,0,0,0,0,0,0,0,0,0,0,0,0,0,0,0,0,0,0,0,0,0,0,0,0,0,0,0,0,0,0,0,0"/>
                  </v:shape>
                  <v:shape id="Picture 157" o:spid="_x0000_s1089" type="#_x0000_t75" style="position:absolute;left:3035;top:574;width:1333;height:927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FzZ&#10;bSHDAAAA3AAAAA8AAABkcnMvZG93bnJldi54bWxET0trAjEQvhf8D2EEbzWrgtXVKCJtFTwUX3gd&#10;NuPu4mayJKmu/nojFHqbj+8503ljKnEl50vLCnrdBARxZnXJuYLD/ut9BMIHZI2VZVJwJw/zWett&#10;iqm2N97SdRdyEUPYp6igCKFOpfRZQQZ919bEkTtbZzBE6HKpHd5iuKlkP0mG0mDJsaHAmpYFZZfd&#10;r1FQbU8/5bj5XvWOn4t79iHd+rFxSnXazWICIlAT/sV/7rWO8/sDeD0TL5CzJwA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XNltIcMAAADcAAAADwAAAAAAAAAAAAAAAACcAgAA&#10;ZHJzL2Rvd25yZXYueG1sUEsFBgAAAAAEAAQA9wAAAIwDAAAAAA==&#10;">
                    <v:imagedata r:id="rId64" o:title=""/>
                  </v:shape>
                  <v:shape id="Freeform 156" o:spid="_x0000_s1090" style="position:absolute;left:3035;top:574;width:1333;height:927;visibility:visible;mso-wrap-style:square;v-text-anchor:top" coordsize="1333,92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MeHiVwwAA&#10;ANwAAAAPAAAAZHJzL2Rvd25yZXYueG1sRE9Na8JAEL0X+h+WEXrTTawtGl1FCkK1IFQ96G3IjklM&#10;djbsbjX++25B6G0e73Nmi8404krOV5YVpIMEBHFudcWFgsN+1R+D8AFZY2OZFNzJw2L+/DTDTNsb&#10;f9N1FwoRQ9hnqKAMoc2k9HlJBv3AtsSRO1tnMEToCqkd3mK4aeQwSd6lwYpjQ4ktfZSU17sfo+C1&#10;XpKuu8128rVydFnT2zFNT0q99LrlFESgLvyLH+5PHecPR/D3TLxAzn8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MeHiVwwAAANwAAAAPAAAAAAAAAAAAAAAAAJcCAABkcnMvZG93&#10;bnJldi54bWxQSwUGAAAAAAQABAD1AAAAhwMAAAAA&#10;" path="m155,0l94,12,45,45,12,94,,154,,772,12,832,45,881,94,914,155,927,1178,927,1239,914,1288,881,1321,832,1333,772,1333,154,1321,94,1288,45,1239,12,1178,,155,0xe" filled="f">
                    <v:path arrowok="t" o:connecttype="custom" o:connectlocs="155,574;94,586;45,619;12,668;0,728;0,1346;12,1406;45,1455;94,1488;155,1501;1178,1501;1239,1488;1288,1455;1321,1406;1333,1346;1333,728;1321,668;1288,619;1239,586;1178,574;155,574" o:connectangles="0,0,0,0,0,0,0,0,0,0,0,0,0,0,0,0,0,0,0,0,0"/>
                  </v:shape>
                  <v:shape id="Freeform 155" o:spid="_x0000_s1091" style="position:absolute;left:4198;top:1451;width:551;height:135;visibility:visible;mso-wrap-style:square;v-text-anchor:top" coordsize="551,13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omLY7wQAA&#10;ANwAAAAPAAAAZHJzL2Rvd25yZXYueG1sRE9Li8IwEL4L/ocwC9403cKKdI0iPmAvilYvexubsQ02&#10;k9JErf/eCAt7m4/vOdN5Z2txp9Ybxwo+RwkI4sJpw6WC03EznIDwAVlj7ZgUPMnDfNbvTTHT7sEH&#10;uuehFDGEfYYKqhCaTEpfVGTRj1xDHLmLay2GCNtS6hYfMdzWMk2SsbRoODZU2NCyouKa36wCs6rP&#10;KV7M787f9ou0u1Ky3pJSg49u8Q0iUBf+xX/uHx3np1/wfiZeIGcv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6Ji2O8EAAADcAAAADwAAAAAAAAAAAAAAAACXAgAAZHJzL2Rvd25y&#10;ZXYueG1sUEsFBgAAAAAEAAQA9QAAAIUDAAAAAA==&#10;" path="m135,0l0,68,135,135,135,90,112,90,113,45,135,45,135,0xm135,45l135,90,551,91,551,46,135,45xm113,45l112,90,135,90,135,45,113,45xm135,45l113,45,135,45xe" fillcolor="black" stroked="f">
                    <v:path arrowok="t" o:connecttype="custom" o:connectlocs="135,1451;0,1519;135,1586;135,1541;112,1541;113,1496;135,1496;135,1451;135,1496;135,1541;551,1542;551,1497;135,1496;113,1496;112,1541;135,1541;135,1496;113,1496;135,1496;113,1496;135,1496;135,1496" o:connectangles="0,0,0,0,0,0,0,0,0,0,0,0,0,0,0,0,0,0,0,0,0,0"/>
                  </v:shape>
                  <v:rect id="Rectangle 154" o:spid="_x0000_s1092" style="position:absolute;left:6199;top:1993;width:2189;height:25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nB/7jxAAA&#10;ANwAAAAPAAAAZHJzL2Rvd25yZXYueG1sRI/RasJAEEXfC/2HZQq+FN00UpXoGkKp4JPU6AeM2TEb&#10;zM6G7Damf98VCn2b4d5z584mH20rBup941jB2ywBQVw53XCt4HzaTVcgfEDW2DomBT/kId8+P20w&#10;0+7ORxrKUIsYwj5DBSaELpPSV4Ys+pnriKN2db3FENe+lrrHewy3rUyTZCEtNhwvGOzow1B1K79t&#10;rBGuy4P//CpeXVOa7n1kupi5UpOXsViDCDSGf/MfvdeRSxfweCZOILe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5wf+48QAAADcAAAADwAAAAAAAAAAAAAAAACXAgAAZHJzL2Rv&#10;d25yZXYueG1sUEsFBgAAAAAEAAQA9QAAAIgDAAAAAA==&#10;" fillcolor="#959595" stroked="f"/>
                  <v:rect id="Rectangle 153" o:spid="_x0000_s1093" style="position:absolute;left:6199;top:1993;width:2189;height:25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OrRiLwQAA&#10;ANwAAAAPAAAAZHJzL2Rvd25yZXYueG1sRE9LawIxEL4X/A9hBG81q9BWVqOspYInwQeot2EzJoub&#10;ybJJ3e2/bwpCb/PxPWex6l0tHtSGyrOCyTgDQVx6XbFRcDpuXmcgQkTWWHsmBT8UYLUcvCww177j&#10;PT0O0YgUwiFHBTbGJpcylJYchrFviBN3863DmGBrpG6xS+GultMse5cOK04NFhv6tFTeD99OwVdz&#10;3RVvJsjiHO3l7tfdxu6MUqNhX8xBROrjv/jp3uo0f/oBf8+kC+TyF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zq0Yi8EAAADcAAAADwAAAAAAAAAAAAAAAACXAgAAZHJzL2Rvd25y&#10;ZXYueG1sUEsFBgAAAAAEAAQA9QAAAIUDAAAAAA==&#10;" filled="f"/>
                  <v:line id="Line 152" o:spid="_x0000_s1094" style="position:absolute;visibility:visible;mso-wrap-style:square" from="4944,924" to="5510,108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d9cVNcUAAADcAAAADwAAAGRycy9kb3ducmV2LnhtbESPQUvDQBCF7wX/wzKCt3ZjFZHYTRFR&#10;EA+FtB70NmQn2dDsbLq7pvHfdw6Ctxnem/e+2WxnP6iJYuoDG7hdFaCIm2B77gx8Ht6Wj6BSRrY4&#10;BCYDv5RgW10tNljacOaapn3ulIRwKtGAy3kstU6NI49pFUZi0doQPWZZY6dtxLOE+0Gvi+JBe+xZ&#10;GhyO9OKoOe5/vIH4ndNXfbr7mO6719PuGN2B2tqYm+v5+QlUpjn/m/+u363gr4VWnpEJdHUB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d9cVNcUAAADcAAAADwAAAAAAAAAA&#10;AAAAAAChAgAAZHJzL2Rvd25yZXYueG1sUEsFBgAAAAAEAAQA+QAAAJMDAAAAAA==&#10;" strokeweight=".25pt"/>
                  <v:line id="Line 151" o:spid="_x0000_s1095" style="position:absolute;visibility:visible;mso-wrap-style:square" from="4898,1407" to="5435,140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GJuwrsMAAADcAAAADwAAAGRycy9kb3ducmV2LnhtbERPTWsCMRC9C/0PYQq9abZaRLdGKUWh&#10;9FBYt4d6GzbjZnEzWZO4bv99UxC8zeN9zmoz2Fb05EPjWMHzJANBXDndcK3gu9yNFyBCRNbYOiYF&#10;vxRgs34YrTDX7soF9ftYixTCIUcFJsYulzJUhiyGieuIE3d03mJM0NdSe7ymcNvKaZbNpcWGU4PB&#10;jt4NVaf9xSrwhxh+ivPss3+pt+evkzclHQulnh6Ht1cQkYZ4F9/cHzrNny7h/5l0gVz/AQ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BibsK7DAAAA3AAAAA8AAAAAAAAAAAAA&#10;AAAAoQIAAGRycy9kb3ducmV2LnhtbFBLBQYAAAAABAAEAPkAAACRAwAAAAA=&#10;" strokeweight=".25pt"/>
                  <v:line id="Line 150" o:spid="_x0000_s1096" style="position:absolute;visibility:visible;mso-wrap-style:square" from="5051,1729" to="5496,1864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DHiP7sUAAADcAAAADwAAAGRycy9kb3ducmV2LnhtbESPQUvDQBCF7wX/wzKCt3ajFSmx2yKi&#10;IB4KaXrQ25CdZkOzs+numsZ/3zkI3mZ4b977Zr2dfK9GiqkLbOB+UYAiboLtuDVwqN/nK1ApI1vs&#10;A5OBX0qw3dzM1ljacOGKxn1ulYRwKtGAy3kotU6NI49pEQZi0Y4hesyyxlbbiBcJ971+KIon7bFj&#10;aXA40Kuj5rT/8Qbid05f1Xn5OT62b+fdKbqajpUxd7fTyzOoTFP+N/9df1jBXwq+PCMT6M0V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DHiP7sUAAADcAAAADwAAAAAAAAAA&#10;AAAAAAChAgAAZHJzL2Rvd25yZXYueG1sUEsFBgAAAAAEAAQA+QAAAJMDAAAAAA==&#10;" strokeweight=".25pt"/>
                  <v:line id="Line 149" o:spid="_x0000_s1097" style="position:absolute;visibility:visible;mso-wrap-style:square" from="2296,3426" to="10499,3426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WKBJ+cAAAADcAAAADwAAAGRycy9kb3ducmV2LnhtbERPTYvCMBC9L/gfwgjetqkKslSjqCB4&#10;8GKVZY9DMrbFZlKSqNVfv1kQ9jaP9zmLVW9bcScfGscKxlkOglg703Cl4HzafX6BCBHZYOuYFDwp&#10;wGo5+FhgYdyDj3QvYyVSCIcCFdQxdoWUQddkMWSuI07cxXmLMUFfSePxkcJtKyd5PpMWG04NNXa0&#10;rUlfy5tVUO71xb2m/vr9szlovUN/xMYrNRr26zmISH38F7/de5PmT8fw90y6QC5/AQ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FigSfnAAAAA3AAAAA8AAAAAAAAAAAAAAAAA&#10;oQIAAGRycy9kb3ducmV2LnhtbFBLBQYAAAAABAAEAPkAAACOAwAAAAA=&#10;" strokeweight="3pt"/>
                  <v:shape id="Picture 148" o:spid="_x0000_s1098" type="#_x0000_t75" style="position:absolute;left:3481;top:2313;width:1336;height:1059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GsU&#10;RnrEAAAA3AAAAA8AAABkcnMvZG93bnJldi54bWxET01rwkAQvQv+h2WEXkQ3VbQhdZVSaJF6auzF&#10;2zQ7JtHsbLq71dRf7wpCb/N4n7NYdaYRJ3K+tqzgcZyAIC6srrlU8LV9G6UgfEDW2FgmBX/kYbXs&#10;9xaYaXvmTzrloRQxhH2GCqoQ2kxKX1Rk0I9tSxy5vXUGQ4SulNrhOYabRk6SZC4N1hwbKmzptaLi&#10;mP8aBbNUHurdzOTDJ3zfSzfcXH4+vpV6GHQvzyACdeFffHevdZw/ncDtmXiBXF4B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GsURnrEAAAA3AAAAA8AAAAAAAAAAAAAAAAAnAIA&#10;AGRycy9kb3ducmV2LnhtbFBLBQYAAAAABAAEAPcAAACNAwAAAAA=&#10;">
                    <v:imagedata r:id="rId65" o:title=""/>
                  </v:shape>
                  <v:shape id="Picture 147" o:spid="_x0000_s1099" type="#_x0000_t75" style="position:absolute;left:3421;top:2254;width:1456;height:1178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">
                    <v:imagedata r:id="rId66" o:title=""/>
                  </v:shape>
                  <v:shape id="Picture 146" o:spid="_x0000_s1100" type="#_x0000_t75" style="position:absolute;left:3597;top:2422;width:1087;height:832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CiF&#10;G3rDAAAA3AAAAA8AAABkcnMvZG93bnJldi54bWxET0trwkAQvgv9D8sUepFmY31UYlaRitTSk7bg&#10;dcjOJsHsbMhuNf57tyB4m4/vOfmqt404U+drxwpGSQqCuHC65lLB78/2dQ7CB2SNjWNScCUPq+XT&#10;IMdMuwvv6XwIpYgh7DNUUIXQZlL6oiKLPnEtceSM6yyGCLtS6g4vMdw28i1NZ9JizbGhwpY+KipO&#10;hz+rYDozm8+vDenh8Pv9aMzONLUzSr089+sFiEB9eIjv7p2O88cT+H8mXiCXNwA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KIUbesMAAADcAAAADwAAAAAAAAAAAAAAAACcAgAA&#10;ZHJzL2Rvd25yZXYueG1sUEsFBgAAAAAEAAQA9wAAAIwDAAAAAA==&#10;">
                    <v:imagedata r:id="rId67" o:title=""/>
                  </v:shape>
                  <v:shape id="Picture 145" o:spid="_x0000_s1101" type="#_x0000_t75" style="position:absolute;left:3537;top:2362;width:1207;height:952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Mdf&#10;V0vEAAAA3AAAAA8AAABkcnMvZG93bnJldi54bWxET01rwkAQvRf6H5Yp9FY3aapo6iqhpSEXQaMH&#10;j0N2mqTNzobsqvHfu0Kht3m8z1muR9OJMw2utawgnkQgiCurW64VHPZfL3MQziNr7CyTgis5WK8e&#10;H5aYanvhHZ1LX4sQwi5FBY33fSqlqxoy6Ca2Jw7ctx0M+gCHWuoBLyHcdPI1imbSYMuhocGePhqq&#10;fsuTUbCN3/ab3MfxJqoXP1lSFZ/56ajU89OYvYPwNPp/8Z+70GF+MoX7M+ECuboB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MdfV0vEAAAA3AAAAA8AAAAAAAAAAAAAAAAAnAIA&#10;AGRycy9kb3ducmV2LnhtbFBLBQYAAAAABAAEAPcAAACNAwAAAAA=&#10;">
                    <v:imagedata r:id="rId68" o:title=""/>
                  </v:shape>
                  <v:shape id="Picture 144" o:spid="_x0000_s1102" type="#_x0000_t75" style="position:absolute;left:3919;top:2651;width:429;height:33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N3C&#10;+EzEAAAA3AAAAA8AAABkcnMvZG93bnJldi54bWxET99LwzAQfh/4P4QTfBku1Y1W6rIhgrI96TrF&#10;17M5m2Jz6ZJs6/77RRj4dh/fz5svB9uJA/nQOlZwN8lAENdOt9wo+Ni+3D6ACBFZY+eYFJwowHJx&#10;NZpjqd2RN3SoYiNSCIcSFZgY+1LKUBuyGCauJ07cj/MWY4K+kdrjMYXbTt5nWS4ttpwaDPb0bKj+&#10;rfZWwbsZ5/u1381e37L+86uovovTrlDq5np4egQRaYj/4ot7pdP8aQ5/z6QL5OIM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N3C+EzEAAAA3AAAAA8AAAAAAAAAAAAAAAAAnAIA&#10;AGRycy9kb3ducmV2LnhtbFBLBQYAAAAABAAEAPcAAACNAwAAAAA=&#10;">
                    <v:imagedata r:id="rId69" o:title=""/>
                  </v:shape>
                  <v:shape id="Freeform 143" o:spid="_x0000_s1103" style="position:absolute;left:3919;top:2651;width:429;height:335;visibility:visible;mso-wrap-style:square;v-text-anchor:top" coordsize="429,33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GHjQLwQAA&#10;ANwAAAAPAAAAZHJzL2Rvd25yZXYueG1sRE9NawIxEL0X+h/CFLzVrApt2RqltCz2JLhKz8Nmurua&#10;TNIkrtt/bwpCb/N4n7Ncj9aIgULsHSuYTQsQxI3TPbcKDvvq8QVETMgajWNS8EsR1qv7uyWW2l14&#10;R0OdWpFDOJaooEvJl1LGpiOLceo8cea+XbCYMgyt1AEvOdwaOS+KJ2mx59zQoaf3jppTfbYK9MyY&#10;auH2w0+x8b6qtx86fB2VmjyMb68gEo3pX3xzf+o8f/EMf8/kC+TqCg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Bh40C8EAAADcAAAADwAAAAAAAAAAAAAAAACXAgAAZHJzL2Rvd25y&#10;ZXYueG1sUEsFBgAAAAAEAAQA9QAAAIUDAAAAAA==&#10;" path="m214,0l131,13,63,49,17,102,,167,17,232,63,286,131,321,214,335,298,321,366,286,412,232,429,167,412,102,366,49,298,13,214,0xe" filled="f">
                    <v:path arrowok="t" o:connecttype="custom" o:connectlocs="214,2651;131,2664;63,2700;17,2753;0,2818;17,2883;63,2937;131,2972;214,2986;298,2972;366,2937;412,2883;429,2818;412,2753;366,2700;298,2664;214,2651" o:connectangles="0,0,0,0,0,0,0,0,0,0,0,0,0,0,0,0,0"/>
                  </v:shape>
                  <v:rect id="Rectangle 142" o:spid="_x0000_s1104" style="position:absolute;left:4666;top:800;width:443;height:1469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" fillcolor="#ddd" stroked="f"/>
                  <v:rect id="Rectangle 141" o:spid="_x0000_s1105" style="position:absolute;left:4666;top:800;width:443;height:1469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oHrW3xAAA&#10;ANwAAAAPAAAAZHJzL2Rvd25yZXYueG1sRE9NawIxEL0L/ocwghfRbG0R3RpFCoVCheK2gr0Nybi7&#10;uJlsk1TXf28KBW/zeJ+zXHe2EWfyoXas4GGSgSDWztRcKvj6fB3PQYSIbLBxTAquFGC96veWmBt3&#10;4R2di1iKFMIhRwVVjG0uZdAVWQwT1xIn7ui8xZigL6XxeEnhtpHTLJtJizWnhgpbeqlIn4pfq2D0&#10;NLNmf/i5+u/i/bD/mOvNNmilhoNu8wwiUhfv4n/3m0nzHxfw90y6QK5u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6B61t8QAAADcAAAADwAAAAAAAAAAAAAAAACXAgAAZHJzL2Rv&#10;d25yZXYueG1sUEsFBgAAAAAEAAQA9QAAAIgDAAAAAA==&#10;" filled="f" strokeweight="1.5pt"/>
                  <v:shape id="Picture 140" o:spid="_x0000_s1106" type="#_x0000_t75" style="position:absolute;left:4715;top:984;width:331;height:1091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">
                    <v:imagedata r:id="rId70" o:title=""/>
                  </v:shape>
                  <v:rect id="Rectangle 139" o:spid="_x0000_s1107" style="position:absolute;left:4715;top:984;width:331;height:109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z18DEwQAA&#10;ANwAAAAPAAAAZHJzL2Rvd25yZXYueG1sRE9LawIxEL4X+h/CFHqrWUVLWY2yLQo9CT6gehs2Y7K4&#10;mSyb6K7/3ghCb/PxPWe26F0trtSGyrOC4SADQVx6XbFRsN+tPr5AhIissfZMCm4UYDF/fZlhrn3H&#10;G7puoxEphEOOCmyMTS5lKC05DAPfECfu5FuHMcHWSN1il8JdLUdZ9ikdVpwaLDb0Y6k8by9OwbI5&#10;rouJCbL4i/Zw9t/dyq6NUu9vfTEFEamP/+Kn+1en+eMhPJ5JF8j5H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89fAxMEAAADcAAAADwAAAAAAAAAAAAAAAACXAgAAZHJzL2Rvd25y&#10;ZXYueG1sUEsFBgAAAAAEAAQA9QAAAIUDAAAAAA==&#10;" filled="f"/>
                  <v:line id="Line 138" o:spid="_x0000_s1108" style="position:absolute;visibility:visible;mso-wrap-style:square" from="4696,1539" to="4937,1539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bt7S5sQAAADcAAAADwAAAGRycy9kb3ducmV2LnhtbESPQYvCMBCF7wv+hzCCtzVVZNmtRhFB&#10;8KArq+J5aMa22kxqEmv990YQ9jbDe/O+N5NZayrRkPOlZQWDfgKCOLO65FzBYb/8/AbhA7LGyjIp&#10;eJCH2bTzMcFU2zv/UbMLuYgh7FNUUIRQp1L6rCCDvm9r4qidrDMY4upyqR3eY7ip5DBJvqTBkiOh&#10;wJoWBWWX3c1Ebpav3fV4vrSr02a9vHLz87vfKtXrtvMxiEBt+De/r1c61h8N4fVMnEBOn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u3tLmxAAAANwAAAAPAAAAAAAAAAAA&#10;AAAAAKECAABkcnMvZG93bnJldi54bWxQSwUGAAAAAAQABAD5AAAAkgMAAAAA&#10;">
                    <v:stroke dashstyle="dash"/>
                  </v:line>
                  <v:shape id="Picture 137" o:spid="_x0000_s1109" type="#_x0000_t75" style="position:absolute;left:4766;top:1913;width:222;height:328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Mw/&#10;yRXDAAAA3AAAAA8AAABkcnMvZG93bnJldi54bWxET01rAjEQvRf8D2GEXkrNthZbVqOU0kJ7WEWr&#10;9zEZN0s3kyVJdfvvjSD0No/3ObNF71pxpBAbzwoeRgUIYu1Nw7WC7ffH/QuImJANtp5JwR9FWMwH&#10;NzMsjT/xmo6bVIscwrFEBTalrpQyaksO48h3xJk7+OAwZRhqaQKecrhr5WNRTKTDhnODxY7eLOmf&#10;za9TEN5tFZZ7Xendc6xX1fZu/JWWSt0O+9cpiER9+hdf3Z8mz38aw+WZfIGcnwE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zD/JFcMAAADcAAAADwAAAAAAAAAAAAAAAACcAgAA&#10;ZHJzL2Rvd25yZXYueG1sUEsFBgAAAAAEAAQA9wAAAIwDAAAAAA==&#10;">
                    <v:imagedata r:id="rId71" o:title=""/>
                  </v:shape>
                  <v:shape id="Freeform 136" o:spid="_x0000_s1110" style="position:absolute;left:4766;top:1913;width:222;height:328;visibility:visible;mso-wrap-style:square;v-text-anchor:top" coordsize="222,32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h2Bw+wwAA&#10;ANwAAAAPAAAAZHJzL2Rvd25yZXYueG1sRE9ba8IwFH4X9h/CGezNphsipTPKVhAGwoaXMfZ2aI5N&#10;WXMSm6jdvzeC4Nv5+K5nthhsJ07Uh9axgucsB0FcO91yo2C3XY4LECEia+wck4J/CrCYP4xmWGp3&#10;5jWdNrERKYRDiQpMjL6UMtSGLIbMeeLE7V1vMSbYN1L3eE7htpMveT6VFltODQY9VYbqv83RKihW&#10;n98/vqgs7kN1+PW5+Rr0u1JPj8PbK4hIQ7yLb+4PneZPJnB9Jl0g5xc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h2Bw+wwAAANwAAAAPAAAAAAAAAAAAAAAAAJcCAABkcnMvZG93&#10;bnJldi54bWxQSwUGAAAAAAQABAD1AAAAhwMAAAAA&#10;" path="m222,328l0,213,,114,222,,222,328xe" filled="f" strokeweight="1.5pt">
                    <v:path arrowok="t" o:connecttype="custom" o:connectlocs="222,2241;0,2126;0,2027;222,1913;222,2241" o:connectangles="0,0,0,0,0"/>
                  </v:shape>
                  <v:shape id="Picture 135" o:spid="_x0000_s1111" type="#_x0000_t75" style="position:absolute;left:4779;top:820;width:221;height:327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JIG&#10;ZsPDAAAA3AAAAA8AAABkcnMvZG93bnJldi54bWxET01rwkAQvRf6H5YpeNONxVqNWSUUQlt6qnrx&#10;NsmOSTQ7G7KbmP77bkHobR7vc5LdaBoxUOdqywrmswgEcWF1zaWC4yGbrkA4j6yxsUwKfsjBbvv4&#10;kGCs7Y2/adj7UoQQdjEqqLxvYyldUZFBN7MtceDOtjPoA+xKqTu8hXDTyOcoWkqDNYeGClt6q6i4&#10;7nujID1l+Wfvy3eZfb22tNbL4ZKjUpOnMd2A8DT6f/Hd/aHD/MUL/D0TLpDbXwA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kgZmw8MAAADcAAAADwAAAAAAAAAAAAAAAACcAgAA&#10;ZHJzL2Rvd25yZXYueG1sUEsFBgAAAAAEAAQA9wAAAIwDAAAAAA==&#10;">
                    <v:imagedata r:id="rId72" o:title=""/>
                  </v:shape>
                  <v:shape id="Freeform 134" o:spid="_x0000_s1112" style="position:absolute;left:4779;top:820;width:221;height:327;visibility:visible;mso-wrap-style:square;v-text-anchor:top" coordsize="221,32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yJD/YwgAA&#10;ANwAAAAPAAAAZHJzL2Rvd25yZXYueG1sRE9NawIxEL0X+h/CFHqr2RaRujVKK4hF6UEtnofNdDd0&#10;M1mSrGb/vREEb/N4nzNbJNuKE/lgHCt4HRUgiCunDdcKfg+rl3cQISJrbB2TgoECLOaPDzMstTvz&#10;jk77WIscwqFEBU2MXSllqBqyGEauI87cn/MWY4a+ltrjOYfbVr4VxURaNJwbGuxo2VD1v++tgrQ+&#10;/hx3X+Pt0vfDwWz6IU29Uer5KX1+gIiU4l18c3/rPH88gesz+QI5v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HIkP9jCAAAA3AAAAA8AAAAAAAAAAAAAAAAAlwIAAGRycy9kb3du&#10;cmV2LnhtbFBLBQYAAAAABAAEAPUAAACGAwAAAAA=&#10;" path="m221,327l0,213,,113,221,,221,327xe" filled="f" strokeweight="1.5pt">
                    <v:path arrowok="t" o:connecttype="custom" o:connectlocs="221,1147;0,1033;0,933;221,820;221,1147" o:connectangles="0,0,0,0,0"/>
                  </v:shape>
                  <v:line id="Line 133" o:spid="_x0000_s1113" style="position:absolute;visibility:visible;mso-wrap-style:square" from="4726,2075" to="5058,207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iCLM0cMAAADcAAAADwAAAGRycy9kb3ducmV2LnhtbERPS2vCQBC+F/oflil4qxtrsRJdRQQf&#10;9NZUBG9DdkxisrPp7kbTf98tCN7m43vOfNmbRlzJ+cqygtEwAUGcW11xoeDwvXmdgvABWWNjmRT8&#10;kofl4vlpjqm2N/6iaxYKEUPYp6igDKFNpfR5SQb90LbEkTtbZzBE6AqpHd5iuGnkW5JMpMGKY0OJ&#10;La1LyuusMwqOXcanS71xDXbb3e58/Kn9+FOpwUu/moEI1IeH+O7e6zj//QP+n4kXyMUf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IgizNHDAAAA3AAAAA8AAAAAAAAAAAAA&#10;AAAAoQIAAGRycy9kb3ducmV2LnhtbFBLBQYAAAAABAAEAPkAAACRAwAAAAA=&#10;" strokeweight="1.5pt"/>
                  <v:line id="Line 132" o:spid="_x0000_s1114" style="position:absolute;visibility:visible;mso-wrap-style:square" from="4729,982" to="5060,982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+b1Yo8UAAADcAAAADwAAAGRycy9kb3ducmV2LnhtbESPQWvCQBCF74X+h2UKvdVNq5SSukop&#10;qMWbsQi9DdkxSZOdTXc3Gv+9cxB6m+G9ee+b+XJ0nTpRiI1nA8+TDBRx6W3DlYHv/erpDVRMyBY7&#10;z2TgQhGWi/u7OebWn3lHpyJVSkI45migTqnPtY5lTQ7jxPfEoh19cJhkDZW2Ac8S7jr9kmWv2mHD&#10;0lBjT581lW0xOAOHoeCf33YVOhzWm83x8NfG6daYx4fx4x1UojH9m2/XX1bwZ0Irz8gEenEF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+b1Yo8UAAADcAAAADwAAAAAAAAAA&#10;AAAAAAChAgAAZHJzL2Rvd25yZXYueG1sUEsFBgAAAAAEAAQA+QAAAJMDAAAAAA==&#10;" strokeweight="1.5pt"/>
                  <v:shape id="Picture 131" o:spid="_x0000_s1115" type="#_x0000_t75" style="position:absolute;left:4762;top:1194;width:222;height:674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">
                    <v:imagedata r:id="rId73" o:title=""/>
                  </v:shape>
                  <v:rect id="Rectangle 130" o:spid="_x0000_s1116" style="position:absolute;left:4762;top:1194;width:222;height:674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ZQvOCxAAA&#10;ANwAAAAPAAAAZHJzL2Rvd25yZXYueG1sRI9BawIxEIXvhf6HMIXeataCRVajrKVCT0K1UL0NmzFZ&#10;3EyWTepu/33nIHib4b1575vlegytulKfmsgGppMCFHEdbcPOwPdh+zIHlTKyxTYyGfijBOvV48MS&#10;SxsH/qLrPjslIZxKNOBz7kqtU+0pYJrEjli0c+wDZll7p22Pg4SHVr8WxZsO2LA0eOzo3VN92f8G&#10;Ax/daVfNXNLVT/bHS9wMW79zxjw/jdUCVKYx3823608r+DPBl2dkAr36B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GULzgsQAAADcAAAADwAAAAAAAAAAAAAAAACXAgAAZHJzL2Rv&#10;d25yZXYueG1sUEsFBgAAAAAEAAQA9QAAAIgDAAAAAA==&#10;" filled="f"/>
                  <v:line id="Line 129" o:spid="_x0000_s1117" style="position:absolute;visibility:visible;mso-wrap-style:square" from="4675,1526" to="5088,1526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cxpV0cMAAADcAAAADwAAAGRycy9kb3ducmV2LnhtbERPTWvCQBC9C/0PyxR6MxsFQ0ldRaS1&#10;HrwkNofeht1pEszOhuxq4r93C4Xe5vE+Z72dbCduNPjWsYJFkoIg1s60XCv4On/MX0H4gGywc0wK&#10;7uRhu3marTE3buSCbmWoRQxhn6OCJoQ+l9Lrhiz6xPXEkftxg8UQ4VBLM+AYw20nl2maSYstx4YG&#10;e9o3pC/l1SoolmO5GtP303TQ3zr7vFR9e66Uenmedm8gAk3hX/znPpo4f7WA32fiBXLz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HMaVdHDAAAA3AAAAA8AAAAAAAAAAAAA&#10;AAAAoQIAAGRycy9kb3ducmV2LnhtbFBLBQYAAAAABAAEAPkAAACRAwAAAAA=&#10;" strokecolor="white" strokeweight="2.7pt"/>
                  <v:rect id="Rectangle 128" o:spid="_x0000_s1118" style="position:absolute;left:4675;top:1499;width:413;height:54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G3MhuwQAA&#10;ANwAAAAPAAAAZHJzL2Rvd25yZXYueG1sRE/fa8IwEH4X/B/CCXvTdIJDOmPpRGFPgjqYvh3NLSlt&#10;LqXJbPffm8Fgb/fx/bxNMbpW3KkPtWcFz4sMBHHldc1GwcflMF+DCBFZY+uZFPxQgGI7nWww137g&#10;E93P0YgUwiFHBTbGLpcyVJYchoXviBP35XuHMcHeSN3jkMJdK5dZ9iId1pwaLHa0s1Q152+nYN/d&#10;juXKBFl+Rntt/NtwsEej1NNsLF9BRBrjv/jP/a7T/NUSfp9JF8jtA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htzIbsEAAADcAAAADwAAAAAAAAAAAAAAAACXAgAAZHJzL2Rvd25y&#10;ZXYueG1sUEsFBgAAAAAEAAQA9QAAAIUDAAAAAA==&#10;" filled="f"/>
                  <v:shape id="Picture 127" o:spid="_x0000_s1119" type="#_x0000_t75" style="position:absolute;left:6578;top:2332;width:1335;height:1059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Pta&#10;SVzDAAAA3AAAAA8AAABkcnMvZG93bnJldi54bWxET0trwkAQvhf8D8sI3upGS7WNrmKLLXo0FaG3&#10;MTt5aHY2zW40/ffdguBtPr7nzJedqcSFGldaVjAaRiCIU6tLzhXsvz4eX0A4j6yxskwKfsnBctF7&#10;mGOs7ZV3dEl8LkIIuxgVFN7XsZQuLcigG9qaOHCZbQz6AJtc6gavIdxUchxFE2mw5NBQYE3vBaXn&#10;pDUKpof2NXnTx5/vz2l74nUms+0xU2rQ71YzEJ46fxff3Bsd5j8/wf8z4QK5+AM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+1pJXMMAAADcAAAADwAAAAAAAAAAAAAAAACcAgAA&#10;ZHJzL2Rvd25yZXYueG1sUEsFBgAAAAAEAAQA9wAAAIwDAAAAAA==&#10;">
                    <v:imagedata r:id="rId74" o:title=""/>
                  </v:shape>
                  <v:shape id="Picture 126" o:spid="_x0000_s1120" type="#_x0000_t75" style="position:absolute;left:6518;top:2273;width:1455;height:1178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">
                    <v:imagedata r:id="rId75" o:title=""/>
                  </v:shape>
                  <v:shape id="Picture 125" o:spid="_x0000_s1121" type="#_x0000_t75" style="position:absolute;left:6694;top:2441;width:1087;height:832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">
                    <v:imagedata r:id="rId76" o:title=""/>
                  </v:shape>
                  <v:shape id="Picture 124" o:spid="_x0000_s1122" type="#_x0000_t75" style="position:absolute;left:6634;top:2383;width:1207;height:95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P6T&#10;qDbDAAAA3AAAAA8AAABkcnMvZG93bnJldi54bWxET01rAjEQvRf8D2EEL0WzFhW7GqUtCD20h67S&#10;85CMm203k7CJuvbXNwWht3m8z1lve9eKM3Wx8axgOilAEGtvGq4VHPa78RJETMgGW8+k4EoRtpvB&#10;3RpL4y/8Qecq1SKHcCxRgU0plFJGbclhnPhAnLmj7xymDLtamg4vOdy18qEoFtJhw7nBYqAXS/q7&#10;OjkFp1nxGd9nP1+hun+c7urnNxu0Vmo07J9WIBL16V98c7+aPH++gL9n8gVy8ws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/pOoNsMAAADcAAAADwAAAAAAAAAAAAAAAACcAgAA&#10;ZHJzL2Rvd25yZXYueG1sUEsFBgAAAAAEAAQA9wAAAIwDAAAAAA==&#10;">
                    <v:imagedata r:id="rId77" o:title=""/>
                  </v:shape>
                  <v:shape id="Picture 123" o:spid="_x0000_s1123" type="#_x0000_t75" style="position:absolute;left:7016;top:2670;width:428;height:33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Buw&#10;JUfEAAAA3AAAAA8AAABkcnMvZG93bnJldi54bWxET01rwkAQvRf8D8sUvBTdVEgN0U2QgiDSS6OF&#10;HsfsmA3Nzobsqml/fbdQ8DaP9znrcrSduNLgW8cKnucJCOLa6ZYbBcfDdpaB8AFZY+eYFHyTh7KY&#10;PKwx1+7G73StQiNiCPscFZgQ+lxKXxuy6OeuJ47c2Q0WQ4RDI/WAtxhuO7lIkhdpseXYYLCnV0P1&#10;V3WxCs6H9GLMvv3cuyZ7+0Bz+nnKTkpNH8fNCkSgMdzF/+6djvPTJfw9Ey+QxS8A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BuwJUfEAAAA3AAAAA8AAAAAAAAAAAAAAAAAnAIA&#10;AGRycy9kb3ducmV2LnhtbFBLBQYAAAAABAAEAPcAAACNAwAAAAA=&#10;">
                    <v:imagedata r:id="rId78" o:title=""/>
                  </v:shape>
                  <v:shape id="Freeform 122" o:spid="_x0000_s1124" style="position:absolute;left:7016;top:2670;width:428;height:335;visibility:visible;mso-wrap-style:square;v-text-anchor:top" coordsize="428,33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53IUvxgAA&#10;ANwAAAAPAAAAZHJzL2Rvd25yZXYueG1sRI9BTwIxEIXvJvyHZki8SVejBhYKIRoTLhwEEuNt2A7t&#10;xu10s61Q/PXOwcTbTN6b975ZrEro1JmG1EY2cD+pQBE30bbsDBz2b3dTUCkjW+wik4ErJVgtRzcL&#10;rG288Dudd9kpCeFUowGfc19rnRpPAdMk9sSineIQMMs6OG0HvEh46PRDVT3rgC1Lg8eeXjw1X7vv&#10;YODTl9ftbP2xPbbXHzptgnssM2fM7bis56Aylfxv/rveWMF/Elp5RibQy1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A53IUvxgAAANwAAAAPAAAAAAAAAAAAAAAAAJcCAABkcnMv&#10;ZG93bnJldi54bWxQSwUGAAAAAAQABAD1AAAAigMAAAAA&#10;" path="m214,0l131,13,63,49,17,102,,167,17,232,63,286,131,321,214,335,297,321,365,286,411,232,428,167,411,102,365,49,297,13,214,0xe" filled="f">
                    <v:path arrowok="t" o:connecttype="custom" o:connectlocs="214,2670;131,2683;63,2719;17,2772;0,2837;17,2902;63,2956;131,2991;214,3005;297,2991;365,2956;411,2902;428,2837;411,2772;365,2719;297,2683;214,2670" o:connectangles="0,0,0,0,0,0,0,0,0,0,0,0,0,0,0,0,0"/>
                  </v:shape>
                  <v:shape id="Picture 121" o:spid="_x0000_s1125" type="#_x0000_t75" style="position:absolute;left:8062;top:2317;width:1336;height:1059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Lhv&#10;MavEAAAA3AAAAA8AAABkcnMvZG93bnJldi54bWxET01rwkAQvQv9D8sUvIhuFGJt6ipFUIqeTHvx&#10;Ns2OSdrsbNxdNfXXdwtCb/N4nzNfdqYRF3K+tqxgPEpAEBdW11wq+HhfD2cgfEDW2FgmBT/kYbl4&#10;6M0x0/bKe7rkoRQxhH2GCqoQ2kxKX1Rk0I9sSxy5o3UGQ4SulNrhNYabRk6SZCoN1hwbKmxpVVHx&#10;nZ+NgnQmv+pDavLBE26O0g12t9P2U6n+Y/f6AiJQF/7Fd/ebjvPTZ/h7Jl4gF78A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LhvMavEAAAA3AAAAA8AAAAAAAAAAAAAAAAAnAIA&#10;AGRycy9kb3ducmV2LnhtbFBLBQYAAAAABAAEAPcAAACNAwAAAAA=&#10;">
                    <v:imagedata r:id="rId65" o:title=""/>
                  </v:shape>
                  <v:shape id="Picture 120" o:spid="_x0000_s1126" type="#_x0000_t75" style="position:absolute;left:8002;top:2258;width:1456;height:1178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ASy&#10;mgrEAAAA3AAAAA8AAABkcnMvZG93bnJldi54bWxEj0FvwjAMhe+T+A+RkbiNpEiwqRAQGprEja3s&#10;B1iNaQuN0zVZKf9+PkzazdZ7fu/zZjf6Vg3UxyawhWxuQBGXwTVcWfg6vz+/gooJ2WEbmCw8KMJu&#10;O3naYO7CnT9pKFKlJIRjjhbqlLpc61jW5DHOQ0cs2iX0HpOsfaVdj3cJ961eGLPSHhuWhho7equp&#10;vBU/3sK3eZTFcMnMsjiGw/Vl+ZGdrntrZ9NxvwaVaEz/5r/roxP8leDLMzKB3v4C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ASymgrEAAAA3AAAAA8AAAAAAAAAAAAAAAAAnAIA&#10;AGRycy9kb3ducmV2LnhtbFBLBQYAAAAABAAEAPcAAACNAwAAAAA=&#10;">
                    <v:imagedata r:id="rId79" o:title=""/>
                  </v:shape>
                  <v:shape id="Picture 119" o:spid="_x0000_s1127" type="#_x0000_t75" style="position:absolute;left:8178;top:2426;width:1087;height:832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">
                    <v:imagedata r:id="rId80" o:title=""/>
                  </v:shape>
                  <v:shape id="Picture 118" o:spid="_x0000_s1128" type="#_x0000_t75" style="position:absolute;left:8118;top:2368;width:1207;height:95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">
                    <v:imagedata r:id="rId81" o:title=""/>
                  </v:shape>
                  <v:shape id="Picture 117" o:spid="_x0000_s1129" type="#_x0000_t75" style="position:absolute;left:8500;top:2655;width:429;height:33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">
                    <v:imagedata r:id="rId82" o:title=""/>
                  </v:shape>
                  <v:shape id="Freeform 116" o:spid="_x0000_s1130" style="position:absolute;left:8500;top:2655;width:429;height:335;visibility:visible;mso-wrap-style:square;v-text-anchor:top" coordsize="429,33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lf4VhwQAA&#10;ANwAAAAPAAAAZHJzL2Rvd25yZXYueG1sRE9LSwMxEL4L/ocwgjeb7YMia9MiylJPhW6L52Ez7m6b&#10;TGKSbtd/bwqCt/n4nrPajNaIgULsHSuYTgoQxI3TPbcKjofq6RlETMgajWNS8EMRNuv7uxWW2l15&#10;T0OdWpFDOJaooEvJl1LGpiOLceI8cea+XLCYMgyt1AGvOdwaOSuKpbTYc27o0NNbR825vlgFempM&#10;NXeH4bvYel/Vu3cdPk9KPT6Mry8gEo3pX/zn/tB5/nIBt2fyBXL9C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5X+FYcEAAADcAAAADwAAAAAAAAAAAAAAAACXAgAAZHJzL2Rvd25y&#10;ZXYueG1sUEsFBgAAAAAEAAQA9QAAAIUDAAAAAA==&#10;" path="m215,0l131,13,63,49,17,102,,167,17,232,63,286,131,321,215,335,298,321,366,286,412,232,429,167,412,102,366,49,298,13,215,0xe" filled="f">
                    <v:path arrowok="t" o:connecttype="custom" o:connectlocs="215,2655;131,2668;63,2704;17,2757;0,2822;17,2887;63,2941;131,2976;215,2990;298,2976;366,2941;412,2887;429,2822;412,2757;366,2704;298,2668;215,2655" o:connectangles="0,0,0,0,0,0,0,0,0,0,0,0,0,0,0,0,0"/>
                  </v:shape>
                  <v:shape id="Text Box 115" o:spid="_x0000_s1131" type="#_x0000_t202" style="position:absolute;left:5485;top:992;width:120;height:1026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sdhfXwgAA&#10;ANwAAAAPAAAAZHJzL2Rvd25yZXYueG1sRE9Na8JAEL0L/Q/LFLzppoJBU1eRolAQpDE99DjNjsli&#10;djZmtxr/vVsQvM3jfc5i1dtGXKjzxrGCt3ECgrh02nCl4LvYjmYgfEDW2DgmBTfysFq+DBaYaXfl&#10;nC6HUIkYwj5DBXUIbSalL2uy6MeuJY7c0XUWQ4RdJXWH1xhuGzlJklRaNBwbamzpo6bydPizCtY/&#10;nG/Mef/7lR9zUxTzhHfpSanha79+BxGoD0/xw/2p4/x0Cv/PxAvk8g4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Kx2F9fCAAAA3AAAAA8AAAAAAAAAAAAAAAAAlwIAAGRycy9kb3du&#10;cmV2LnhtbFBLBQYAAAAABAAEAPUAAACGAwAAAAA=&#10;" filled="f" stroked="f">
                    <v:textbox inset="0,0,0,0">
                      <w:txbxContent>
                        <w:p w14:paraId="06E944DB" w14:textId="77777777" w:rsidR="007A0068" w:rsidRDefault="008B6956">
                          <w:pPr>
                            <w:spacing w:line="245" w:lineRule="exact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2</w:t>
                          </w:r>
                        </w:p>
                        <w:p w14:paraId="3E034B18" w14:textId="77777777" w:rsidR="007A0068" w:rsidRDefault="008B6956">
                          <w:pPr>
                            <w:spacing w:before="7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z w:val="22"/>
                            </w:rPr>
                            <w:t>3</w:t>
                          </w:r>
                        </w:p>
                        <w:p w14:paraId="1F64A0C7" w14:textId="77777777" w:rsidR="007A0068" w:rsidRDefault="007A0068">
                          <w:pPr>
                            <w:spacing w:before="10"/>
                            <w:rPr>
                              <w:sz w:val="20"/>
                            </w:rPr>
                          </w:pPr>
                        </w:p>
                        <w:p w14:paraId="7278A996" w14:textId="77777777" w:rsidR="007A0068" w:rsidRDefault="008B6956">
                          <w:pPr>
                            <w:spacing w:line="265" w:lineRule="exact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z w:val="22"/>
                            </w:rPr>
                            <w:t>1</w:t>
                          </w:r>
                        </w:p>
                      </w:txbxContent>
                    </v:textbox>
                  </v:shape>
                </v:group>
                <v:shape id="Надпись 1" o:spid="_x0000_s1132" type="#_x0000_t202" style="position:absolute;top:2093976;width:5248800;height:6912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s1sSkwgAA&#10;ANoAAAAPAAAAZHJzL2Rvd25yZXYueG1sRE9NawIxEL0L/Q9hCr1IzVZFymoUkQptL+LqxduwGTfb&#10;biZLktXtvzdCwdPweJ+zWPW2ERfyoXas4G2UgSAuna65UnA8bF/fQYSIrLFxTAr+KMBq+TRYYK7d&#10;lfd0KWIlUgiHHBWYGNtcylAashhGriVO3Nl5izFBX0nt8ZrCbSPHWTaTFmtODQZb2hgqf4vOKthN&#10;Tzsz7M4f3+vpxH8du83spyqUennu13MQkfr4EP+7P3WaD/dX7lcub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GzWxKTCAAAA2gAAAA8AAAAAAAAAAAAAAAAAlwIAAGRycy9kb3du&#10;cmV2LnhtbFBLBQYAAAAABAAEAPUAAACGAwAAAAA=&#10;" stroked="f">
                  <v:textbox style="mso-fit-shape-to-text:t" inset="0,0,0,0">
                    <w:txbxContent>
                      <w:p w14:paraId="50F063C8" w14:textId="7F24BA7E" w:rsidR="001B1048" w:rsidRPr="001B1048" w:rsidRDefault="001B1048" w:rsidP="001B1048">
                        <w:pPr>
                          <w:pStyle w:val="ab"/>
                        </w:pPr>
                        <w:r>
                          <w:t>Рисунок 10.6. Схема грузового автомобиля-тягача с квантовым двигателем с тягой более 10 тонн</w:t>
                        </w:r>
                        <w:r>
                          <w:br/>
                          <w:t>1 – квантовый двигатель; 2 – активатор; 3 – электрогенератор-стартёр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 w:rsidRPr="000D5616">
        <w:t>сгорания (ДВС).</w:t>
      </w:r>
    </w:p>
    <w:p w14:paraId="3983E66F" w14:textId="77777777" w:rsidR="007A0068" w:rsidRPr="000D5616" w:rsidRDefault="007A0068">
      <w:pPr>
        <w:pStyle w:val="a4"/>
        <w:spacing w:before="7"/>
        <w:rPr>
          <w:rFonts w:ascii="Calibri"/>
          <w:b/>
          <w:sz w:val="16"/>
        </w:rPr>
      </w:pPr>
    </w:p>
    <w:p w14:paraId="142C0A9E" w14:textId="7CB659BD" w:rsidR="007A0068" w:rsidRPr="000D5616" w:rsidRDefault="001B1048">
      <w:pPr>
        <w:pStyle w:val="a4"/>
        <w:spacing w:line="242" w:lineRule="auto"/>
        <w:ind w:left="102" w:right="164" w:firstLine="707"/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503308920" behindDoc="0" locked="0" layoutInCell="1" allowOverlap="1" wp14:anchorId="7A9DA5EA" wp14:editId="656E8C40">
                <wp:simplePos x="0" y="0"/>
                <wp:positionH relativeFrom="column">
                  <wp:posOffset>620649</wp:posOffset>
                </wp:positionH>
                <wp:positionV relativeFrom="paragraph">
                  <wp:posOffset>759079</wp:posOffset>
                </wp:positionV>
                <wp:extent cx="4420800" cy="2428560"/>
                <wp:effectExtent l="0" t="0" r="24765" b="10160"/>
                <wp:wrapTopAndBottom/>
                <wp:docPr id="222" name="Группа 2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20800" cy="2428560"/>
                          <a:chOff x="0" y="0"/>
                          <a:chExt cx="4420800" cy="2428560"/>
                        </a:xfrm>
                      </wpg:grpSpPr>
                      <wpg:grpSp>
                        <wpg:cNvPr id="66" name="Group 66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420235" cy="1677035"/>
                            <a:chOff x="2801" y="591"/>
                            <a:chExt cx="6964" cy="2640"/>
                          </a:xfrm>
                        </wpg:grpSpPr>
                        <wps:wsp>
                          <wps:cNvPr id="67" name="Freeform 113"/>
                          <wps:cNvSpPr>
                            <a:spLocks/>
                          </wps:cNvSpPr>
                          <wps:spPr bwMode="auto">
                            <a:xfrm>
                              <a:off x="7486" y="1476"/>
                              <a:ext cx="603" cy="135"/>
                            </a:xfrm>
                            <a:custGeom>
                              <a:avLst/>
                              <a:gdLst>
                                <a:gd name="T0" fmla="+- 0 7621 7486"/>
                                <a:gd name="T1" fmla="*/ T0 w 603"/>
                                <a:gd name="T2" fmla="+- 0 1476 1476"/>
                                <a:gd name="T3" fmla="*/ 1476 h 135"/>
                                <a:gd name="T4" fmla="+- 0 7486 7486"/>
                                <a:gd name="T5" fmla="*/ T4 w 603"/>
                                <a:gd name="T6" fmla="+- 0 1544 1476"/>
                                <a:gd name="T7" fmla="*/ 1544 h 135"/>
                                <a:gd name="T8" fmla="+- 0 7621 7486"/>
                                <a:gd name="T9" fmla="*/ T8 w 603"/>
                                <a:gd name="T10" fmla="+- 0 1611 1476"/>
                                <a:gd name="T11" fmla="*/ 1611 h 135"/>
                                <a:gd name="T12" fmla="+- 0 7621 7486"/>
                                <a:gd name="T13" fmla="*/ T12 w 603"/>
                                <a:gd name="T14" fmla="+- 0 1566 1476"/>
                                <a:gd name="T15" fmla="*/ 1566 h 135"/>
                                <a:gd name="T16" fmla="+- 0 7598 7486"/>
                                <a:gd name="T17" fmla="*/ T16 w 603"/>
                                <a:gd name="T18" fmla="+- 0 1566 1476"/>
                                <a:gd name="T19" fmla="*/ 1566 h 135"/>
                                <a:gd name="T20" fmla="+- 0 7598 7486"/>
                                <a:gd name="T21" fmla="*/ T20 w 603"/>
                                <a:gd name="T22" fmla="+- 0 1521 1476"/>
                                <a:gd name="T23" fmla="*/ 1521 h 135"/>
                                <a:gd name="T24" fmla="+- 0 7621 7486"/>
                                <a:gd name="T25" fmla="*/ T24 w 603"/>
                                <a:gd name="T26" fmla="+- 0 1521 1476"/>
                                <a:gd name="T27" fmla="*/ 1521 h 135"/>
                                <a:gd name="T28" fmla="+- 0 7621 7486"/>
                                <a:gd name="T29" fmla="*/ T28 w 603"/>
                                <a:gd name="T30" fmla="+- 0 1476 1476"/>
                                <a:gd name="T31" fmla="*/ 1476 h 135"/>
                                <a:gd name="T32" fmla="+- 0 7621 7486"/>
                                <a:gd name="T33" fmla="*/ T32 w 603"/>
                                <a:gd name="T34" fmla="+- 0 1521 1476"/>
                                <a:gd name="T35" fmla="*/ 1521 h 135"/>
                                <a:gd name="T36" fmla="+- 0 7598 7486"/>
                                <a:gd name="T37" fmla="*/ T36 w 603"/>
                                <a:gd name="T38" fmla="+- 0 1521 1476"/>
                                <a:gd name="T39" fmla="*/ 1521 h 135"/>
                                <a:gd name="T40" fmla="+- 0 7598 7486"/>
                                <a:gd name="T41" fmla="*/ T40 w 603"/>
                                <a:gd name="T42" fmla="+- 0 1566 1476"/>
                                <a:gd name="T43" fmla="*/ 1566 h 135"/>
                                <a:gd name="T44" fmla="+- 0 7621 7486"/>
                                <a:gd name="T45" fmla="*/ T44 w 603"/>
                                <a:gd name="T46" fmla="+- 0 1566 1476"/>
                                <a:gd name="T47" fmla="*/ 1566 h 135"/>
                                <a:gd name="T48" fmla="+- 0 7621 7486"/>
                                <a:gd name="T49" fmla="*/ T48 w 603"/>
                                <a:gd name="T50" fmla="+- 0 1521 1476"/>
                                <a:gd name="T51" fmla="*/ 1521 h 135"/>
                                <a:gd name="T52" fmla="+- 0 8089 7486"/>
                                <a:gd name="T53" fmla="*/ T52 w 603"/>
                                <a:gd name="T54" fmla="+- 0 1521 1476"/>
                                <a:gd name="T55" fmla="*/ 1521 h 135"/>
                                <a:gd name="T56" fmla="+- 0 7621 7486"/>
                                <a:gd name="T57" fmla="*/ T56 w 603"/>
                                <a:gd name="T58" fmla="+- 0 1521 1476"/>
                                <a:gd name="T59" fmla="*/ 1521 h 135"/>
                                <a:gd name="T60" fmla="+- 0 7621 7486"/>
                                <a:gd name="T61" fmla="*/ T60 w 603"/>
                                <a:gd name="T62" fmla="+- 0 1566 1476"/>
                                <a:gd name="T63" fmla="*/ 1566 h 135"/>
                                <a:gd name="T64" fmla="+- 0 8089 7486"/>
                                <a:gd name="T65" fmla="*/ T64 w 603"/>
                                <a:gd name="T66" fmla="+- 0 1566 1476"/>
                                <a:gd name="T67" fmla="*/ 1566 h 135"/>
                                <a:gd name="T68" fmla="+- 0 8089 7486"/>
                                <a:gd name="T69" fmla="*/ T68 w 603"/>
                                <a:gd name="T70" fmla="+- 0 1521 1476"/>
                                <a:gd name="T71" fmla="*/ 1521 h 13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603" h="135">
                                  <a:moveTo>
                                    <a:pt x="135" y="0"/>
                                  </a:moveTo>
                                  <a:lnTo>
                                    <a:pt x="0" y="68"/>
                                  </a:lnTo>
                                  <a:lnTo>
                                    <a:pt x="135" y="135"/>
                                  </a:lnTo>
                                  <a:lnTo>
                                    <a:pt x="135" y="90"/>
                                  </a:lnTo>
                                  <a:lnTo>
                                    <a:pt x="112" y="90"/>
                                  </a:lnTo>
                                  <a:lnTo>
                                    <a:pt x="112" y="45"/>
                                  </a:lnTo>
                                  <a:lnTo>
                                    <a:pt x="135" y="45"/>
                                  </a:lnTo>
                                  <a:lnTo>
                                    <a:pt x="135" y="0"/>
                                  </a:lnTo>
                                  <a:close/>
                                  <a:moveTo>
                                    <a:pt x="135" y="45"/>
                                  </a:moveTo>
                                  <a:lnTo>
                                    <a:pt x="112" y="45"/>
                                  </a:lnTo>
                                  <a:lnTo>
                                    <a:pt x="112" y="90"/>
                                  </a:lnTo>
                                  <a:lnTo>
                                    <a:pt x="135" y="90"/>
                                  </a:lnTo>
                                  <a:lnTo>
                                    <a:pt x="135" y="45"/>
                                  </a:lnTo>
                                  <a:close/>
                                  <a:moveTo>
                                    <a:pt x="603" y="45"/>
                                  </a:moveTo>
                                  <a:lnTo>
                                    <a:pt x="135" y="45"/>
                                  </a:lnTo>
                                  <a:lnTo>
                                    <a:pt x="135" y="90"/>
                                  </a:lnTo>
                                  <a:lnTo>
                                    <a:pt x="603" y="90"/>
                                  </a:lnTo>
                                  <a:lnTo>
                                    <a:pt x="603" y="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" name="Freeform 112"/>
                          <wps:cNvSpPr>
                            <a:spLocks/>
                          </wps:cNvSpPr>
                          <wps:spPr bwMode="auto">
                            <a:xfrm>
                              <a:off x="4316" y="1505"/>
                              <a:ext cx="1272" cy="502"/>
                            </a:xfrm>
                            <a:custGeom>
                              <a:avLst/>
                              <a:gdLst>
                                <a:gd name="T0" fmla="+- 0 5588 4316"/>
                                <a:gd name="T1" fmla="*/ T0 w 1272"/>
                                <a:gd name="T2" fmla="+- 0 1505 1505"/>
                                <a:gd name="T3" fmla="*/ 1505 h 502"/>
                                <a:gd name="T4" fmla="+- 0 4316 4316"/>
                                <a:gd name="T5" fmla="*/ T4 w 1272"/>
                                <a:gd name="T6" fmla="+- 0 1790 1505"/>
                                <a:gd name="T7" fmla="*/ 1790 h 502"/>
                                <a:gd name="T8" fmla="+- 0 4316 4316"/>
                                <a:gd name="T9" fmla="*/ T8 w 1272"/>
                                <a:gd name="T10" fmla="+- 0 1924 1505"/>
                                <a:gd name="T11" fmla="*/ 1924 h 502"/>
                                <a:gd name="T12" fmla="+- 0 5555 4316"/>
                                <a:gd name="T13" fmla="*/ T12 w 1272"/>
                                <a:gd name="T14" fmla="+- 0 2007 1505"/>
                                <a:gd name="T15" fmla="*/ 2007 h 502"/>
                                <a:gd name="T16" fmla="+- 0 5588 4316"/>
                                <a:gd name="T17" fmla="*/ T16 w 1272"/>
                                <a:gd name="T18" fmla="+- 0 1505 1505"/>
                                <a:gd name="T19" fmla="*/ 1505 h 50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72" h="502">
                                  <a:moveTo>
                                    <a:pt x="1272" y="0"/>
                                  </a:moveTo>
                                  <a:lnTo>
                                    <a:pt x="0" y="285"/>
                                  </a:lnTo>
                                  <a:lnTo>
                                    <a:pt x="0" y="419"/>
                                  </a:lnTo>
                                  <a:lnTo>
                                    <a:pt x="1239" y="502"/>
                                  </a:lnTo>
                                  <a:lnTo>
                                    <a:pt x="127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9CC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" name="Freeform 111"/>
                          <wps:cNvSpPr>
                            <a:spLocks/>
                          </wps:cNvSpPr>
                          <wps:spPr bwMode="auto">
                            <a:xfrm>
                              <a:off x="4316" y="1505"/>
                              <a:ext cx="1272" cy="502"/>
                            </a:xfrm>
                            <a:custGeom>
                              <a:avLst/>
                              <a:gdLst>
                                <a:gd name="T0" fmla="+- 0 4316 4316"/>
                                <a:gd name="T1" fmla="*/ T0 w 1272"/>
                                <a:gd name="T2" fmla="+- 0 1790 1505"/>
                                <a:gd name="T3" fmla="*/ 1790 h 502"/>
                                <a:gd name="T4" fmla="+- 0 5588 4316"/>
                                <a:gd name="T5" fmla="*/ T4 w 1272"/>
                                <a:gd name="T6" fmla="+- 0 1505 1505"/>
                                <a:gd name="T7" fmla="*/ 1505 h 502"/>
                                <a:gd name="T8" fmla="+- 0 5555 4316"/>
                                <a:gd name="T9" fmla="*/ T8 w 1272"/>
                                <a:gd name="T10" fmla="+- 0 2007 1505"/>
                                <a:gd name="T11" fmla="*/ 2007 h 502"/>
                                <a:gd name="T12" fmla="+- 0 4316 4316"/>
                                <a:gd name="T13" fmla="*/ T12 w 1272"/>
                                <a:gd name="T14" fmla="+- 0 1924 1505"/>
                                <a:gd name="T15" fmla="*/ 1924 h 502"/>
                                <a:gd name="T16" fmla="+- 0 4316 4316"/>
                                <a:gd name="T17" fmla="*/ T16 w 1272"/>
                                <a:gd name="T18" fmla="+- 0 1790 1505"/>
                                <a:gd name="T19" fmla="*/ 1790 h 50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72" h="502">
                                  <a:moveTo>
                                    <a:pt x="0" y="285"/>
                                  </a:moveTo>
                                  <a:lnTo>
                                    <a:pt x="1272" y="0"/>
                                  </a:lnTo>
                                  <a:lnTo>
                                    <a:pt x="1239" y="502"/>
                                  </a:lnTo>
                                  <a:lnTo>
                                    <a:pt x="0" y="419"/>
                                  </a:lnTo>
                                  <a:lnTo>
                                    <a:pt x="0" y="28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0" name="Picture 11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510" y="624"/>
                              <a:ext cx="3251" cy="187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71" name="Freeform 109"/>
                          <wps:cNvSpPr>
                            <a:spLocks/>
                          </wps:cNvSpPr>
                          <wps:spPr bwMode="auto">
                            <a:xfrm>
                              <a:off x="5510" y="624"/>
                              <a:ext cx="3251" cy="1876"/>
                            </a:xfrm>
                            <a:custGeom>
                              <a:avLst/>
                              <a:gdLst>
                                <a:gd name="T0" fmla="+- 0 5996 5510"/>
                                <a:gd name="T1" fmla="*/ T0 w 3251"/>
                                <a:gd name="T2" fmla="+- 0 624 624"/>
                                <a:gd name="T3" fmla="*/ 624 h 1876"/>
                                <a:gd name="T4" fmla="+- 0 5924 5510"/>
                                <a:gd name="T5" fmla="*/ T4 w 3251"/>
                                <a:gd name="T6" fmla="+- 0 629 624"/>
                                <a:gd name="T7" fmla="*/ 629 h 1876"/>
                                <a:gd name="T8" fmla="+- 0 5856 5510"/>
                                <a:gd name="T9" fmla="*/ T8 w 3251"/>
                                <a:gd name="T10" fmla="+- 0 644 624"/>
                                <a:gd name="T11" fmla="*/ 644 h 1876"/>
                                <a:gd name="T12" fmla="+- 0 5791 5510"/>
                                <a:gd name="T13" fmla="*/ T12 w 3251"/>
                                <a:gd name="T14" fmla="+- 0 669 624"/>
                                <a:gd name="T15" fmla="*/ 669 h 1876"/>
                                <a:gd name="T16" fmla="+- 0 5731 5510"/>
                                <a:gd name="T17" fmla="*/ T16 w 3251"/>
                                <a:gd name="T18" fmla="+- 0 702 624"/>
                                <a:gd name="T19" fmla="*/ 702 h 1876"/>
                                <a:gd name="T20" fmla="+- 0 5677 5510"/>
                                <a:gd name="T21" fmla="*/ T20 w 3251"/>
                                <a:gd name="T22" fmla="+- 0 743 624"/>
                                <a:gd name="T23" fmla="*/ 743 h 1876"/>
                                <a:gd name="T24" fmla="+- 0 5629 5510"/>
                                <a:gd name="T25" fmla="*/ T24 w 3251"/>
                                <a:gd name="T26" fmla="+- 0 791 624"/>
                                <a:gd name="T27" fmla="*/ 791 h 1876"/>
                                <a:gd name="T28" fmla="+- 0 5588 5510"/>
                                <a:gd name="T29" fmla="*/ T28 w 3251"/>
                                <a:gd name="T30" fmla="+- 0 845 624"/>
                                <a:gd name="T31" fmla="*/ 845 h 1876"/>
                                <a:gd name="T32" fmla="+- 0 5555 5510"/>
                                <a:gd name="T33" fmla="*/ T32 w 3251"/>
                                <a:gd name="T34" fmla="+- 0 905 624"/>
                                <a:gd name="T35" fmla="*/ 905 h 1876"/>
                                <a:gd name="T36" fmla="+- 0 5531 5510"/>
                                <a:gd name="T37" fmla="*/ T36 w 3251"/>
                                <a:gd name="T38" fmla="+- 0 969 624"/>
                                <a:gd name="T39" fmla="*/ 969 h 1876"/>
                                <a:gd name="T40" fmla="+- 0 5515 5510"/>
                                <a:gd name="T41" fmla="*/ T40 w 3251"/>
                                <a:gd name="T42" fmla="+- 0 1038 624"/>
                                <a:gd name="T43" fmla="*/ 1038 h 1876"/>
                                <a:gd name="T44" fmla="+- 0 5510 5510"/>
                                <a:gd name="T45" fmla="*/ T44 w 3251"/>
                                <a:gd name="T46" fmla="+- 0 1110 624"/>
                                <a:gd name="T47" fmla="*/ 1110 h 1876"/>
                                <a:gd name="T48" fmla="+- 0 5510 5510"/>
                                <a:gd name="T49" fmla="*/ T48 w 3251"/>
                                <a:gd name="T50" fmla="+- 0 2014 624"/>
                                <a:gd name="T51" fmla="*/ 2014 h 1876"/>
                                <a:gd name="T52" fmla="+- 0 5515 5510"/>
                                <a:gd name="T53" fmla="*/ T52 w 3251"/>
                                <a:gd name="T54" fmla="+- 0 2086 624"/>
                                <a:gd name="T55" fmla="*/ 2086 h 1876"/>
                                <a:gd name="T56" fmla="+- 0 5531 5510"/>
                                <a:gd name="T57" fmla="*/ T56 w 3251"/>
                                <a:gd name="T58" fmla="+- 0 2154 624"/>
                                <a:gd name="T59" fmla="*/ 2154 h 1876"/>
                                <a:gd name="T60" fmla="+- 0 5555 5510"/>
                                <a:gd name="T61" fmla="*/ T60 w 3251"/>
                                <a:gd name="T62" fmla="+- 0 2219 624"/>
                                <a:gd name="T63" fmla="*/ 2219 h 1876"/>
                                <a:gd name="T64" fmla="+- 0 5588 5510"/>
                                <a:gd name="T65" fmla="*/ T64 w 3251"/>
                                <a:gd name="T66" fmla="+- 0 2278 624"/>
                                <a:gd name="T67" fmla="*/ 2278 h 1876"/>
                                <a:gd name="T68" fmla="+- 0 5629 5510"/>
                                <a:gd name="T69" fmla="*/ T68 w 3251"/>
                                <a:gd name="T70" fmla="+- 0 2333 624"/>
                                <a:gd name="T71" fmla="*/ 2333 h 1876"/>
                                <a:gd name="T72" fmla="+- 0 5677 5510"/>
                                <a:gd name="T73" fmla="*/ T72 w 3251"/>
                                <a:gd name="T74" fmla="+- 0 2381 624"/>
                                <a:gd name="T75" fmla="*/ 2381 h 1876"/>
                                <a:gd name="T76" fmla="+- 0 5731 5510"/>
                                <a:gd name="T77" fmla="*/ T76 w 3251"/>
                                <a:gd name="T78" fmla="+- 0 2422 624"/>
                                <a:gd name="T79" fmla="*/ 2422 h 1876"/>
                                <a:gd name="T80" fmla="+- 0 5791 5510"/>
                                <a:gd name="T81" fmla="*/ T80 w 3251"/>
                                <a:gd name="T82" fmla="+- 0 2455 624"/>
                                <a:gd name="T83" fmla="*/ 2455 h 1876"/>
                                <a:gd name="T84" fmla="+- 0 5856 5510"/>
                                <a:gd name="T85" fmla="*/ T84 w 3251"/>
                                <a:gd name="T86" fmla="+- 0 2479 624"/>
                                <a:gd name="T87" fmla="*/ 2479 h 1876"/>
                                <a:gd name="T88" fmla="+- 0 5924 5510"/>
                                <a:gd name="T89" fmla="*/ T88 w 3251"/>
                                <a:gd name="T90" fmla="+- 0 2495 624"/>
                                <a:gd name="T91" fmla="*/ 2495 h 1876"/>
                                <a:gd name="T92" fmla="+- 0 5996 5510"/>
                                <a:gd name="T93" fmla="*/ T92 w 3251"/>
                                <a:gd name="T94" fmla="+- 0 2500 624"/>
                                <a:gd name="T95" fmla="*/ 2500 h 1876"/>
                                <a:gd name="T96" fmla="+- 0 8275 5510"/>
                                <a:gd name="T97" fmla="*/ T96 w 3251"/>
                                <a:gd name="T98" fmla="+- 0 2500 624"/>
                                <a:gd name="T99" fmla="*/ 2500 h 1876"/>
                                <a:gd name="T100" fmla="+- 0 8347 5510"/>
                                <a:gd name="T101" fmla="*/ T100 w 3251"/>
                                <a:gd name="T102" fmla="+- 0 2495 624"/>
                                <a:gd name="T103" fmla="*/ 2495 h 1876"/>
                                <a:gd name="T104" fmla="+- 0 8415 5510"/>
                                <a:gd name="T105" fmla="*/ T104 w 3251"/>
                                <a:gd name="T106" fmla="+- 0 2479 624"/>
                                <a:gd name="T107" fmla="*/ 2479 h 1876"/>
                                <a:gd name="T108" fmla="+- 0 8480 5510"/>
                                <a:gd name="T109" fmla="*/ T108 w 3251"/>
                                <a:gd name="T110" fmla="+- 0 2455 624"/>
                                <a:gd name="T111" fmla="*/ 2455 h 1876"/>
                                <a:gd name="T112" fmla="+- 0 8540 5510"/>
                                <a:gd name="T113" fmla="*/ T112 w 3251"/>
                                <a:gd name="T114" fmla="+- 0 2422 624"/>
                                <a:gd name="T115" fmla="*/ 2422 h 1876"/>
                                <a:gd name="T116" fmla="+- 0 8594 5510"/>
                                <a:gd name="T117" fmla="*/ T116 w 3251"/>
                                <a:gd name="T118" fmla="+- 0 2381 624"/>
                                <a:gd name="T119" fmla="*/ 2381 h 1876"/>
                                <a:gd name="T120" fmla="+- 0 8642 5510"/>
                                <a:gd name="T121" fmla="*/ T120 w 3251"/>
                                <a:gd name="T122" fmla="+- 0 2333 624"/>
                                <a:gd name="T123" fmla="*/ 2333 h 1876"/>
                                <a:gd name="T124" fmla="+- 0 8683 5510"/>
                                <a:gd name="T125" fmla="*/ T124 w 3251"/>
                                <a:gd name="T126" fmla="+- 0 2278 624"/>
                                <a:gd name="T127" fmla="*/ 2278 h 1876"/>
                                <a:gd name="T128" fmla="+- 0 8716 5510"/>
                                <a:gd name="T129" fmla="*/ T128 w 3251"/>
                                <a:gd name="T130" fmla="+- 0 2219 624"/>
                                <a:gd name="T131" fmla="*/ 2219 h 1876"/>
                                <a:gd name="T132" fmla="+- 0 8740 5510"/>
                                <a:gd name="T133" fmla="*/ T132 w 3251"/>
                                <a:gd name="T134" fmla="+- 0 2154 624"/>
                                <a:gd name="T135" fmla="*/ 2154 h 1876"/>
                                <a:gd name="T136" fmla="+- 0 8756 5510"/>
                                <a:gd name="T137" fmla="*/ T136 w 3251"/>
                                <a:gd name="T138" fmla="+- 0 2086 624"/>
                                <a:gd name="T139" fmla="*/ 2086 h 1876"/>
                                <a:gd name="T140" fmla="+- 0 8761 5510"/>
                                <a:gd name="T141" fmla="*/ T140 w 3251"/>
                                <a:gd name="T142" fmla="+- 0 2014 624"/>
                                <a:gd name="T143" fmla="*/ 2014 h 1876"/>
                                <a:gd name="T144" fmla="+- 0 8761 5510"/>
                                <a:gd name="T145" fmla="*/ T144 w 3251"/>
                                <a:gd name="T146" fmla="+- 0 1110 624"/>
                                <a:gd name="T147" fmla="*/ 1110 h 1876"/>
                                <a:gd name="T148" fmla="+- 0 8756 5510"/>
                                <a:gd name="T149" fmla="*/ T148 w 3251"/>
                                <a:gd name="T150" fmla="+- 0 1038 624"/>
                                <a:gd name="T151" fmla="*/ 1038 h 1876"/>
                                <a:gd name="T152" fmla="+- 0 8740 5510"/>
                                <a:gd name="T153" fmla="*/ T152 w 3251"/>
                                <a:gd name="T154" fmla="+- 0 969 624"/>
                                <a:gd name="T155" fmla="*/ 969 h 1876"/>
                                <a:gd name="T156" fmla="+- 0 8716 5510"/>
                                <a:gd name="T157" fmla="*/ T156 w 3251"/>
                                <a:gd name="T158" fmla="+- 0 905 624"/>
                                <a:gd name="T159" fmla="*/ 905 h 1876"/>
                                <a:gd name="T160" fmla="+- 0 8683 5510"/>
                                <a:gd name="T161" fmla="*/ T160 w 3251"/>
                                <a:gd name="T162" fmla="+- 0 845 624"/>
                                <a:gd name="T163" fmla="*/ 845 h 1876"/>
                                <a:gd name="T164" fmla="+- 0 8642 5510"/>
                                <a:gd name="T165" fmla="*/ T164 w 3251"/>
                                <a:gd name="T166" fmla="+- 0 791 624"/>
                                <a:gd name="T167" fmla="*/ 791 h 1876"/>
                                <a:gd name="T168" fmla="+- 0 8594 5510"/>
                                <a:gd name="T169" fmla="*/ T168 w 3251"/>
                                <a:gd name="T170" fmla="+- 0 743 624"/>
                                <a:gd name="T171" fmla="*/ 743 h 1876"/>
                                <a:gd name="T172" fmla="+- 0 8540 5510"/>
                                <a:gd name="T173" fmla="*/ T172 w 3251"/>
                                <a:gd name="T174" fmla="+- 0 702 624"/>
                                <a:gd name="T175" fmla="*/ 702 h 1876"/>
                                <a:gd name="T176" fmla="+- 0 8480 5510"/>
                                <a:gd name="T177" fmla="*/ T176 w 3251"/>
                                <a:gd name="T178" fmla="+- 0 669 624"/>
                                <a:gd name="T179" fmla="*/ 669 h 1876"/>
                                <a:gd name="T180" fmla="+- 0 8415 5510"/>
                                <a:gd name="T181" fmla="*/ T180 w 3251"/>
                                <a:gd name="T182" fmla="+- 0 644 624"/>
                                <a:gd name="T183" fmla="*/ 644 h 1876"/>
                                <a:gd name="T184" fmla="+- 0 8347 5510"/>
                                <a:gd name="T185" fmla="*/ T184 w 3251"/>
                                <a:gd name="T186" fmla="+- 0 629 624"/>
                                <a:gd name="T187" fmla="*/ 629 h 1876"/>
                                <a:gd name="T188" fmla="+- 0 8275 5510"/>
                                <a:gd name="T189" fmla="*/ T188 w 3251"/>
                                <a:gd name="T190" fmla="+- 0 624 624"/>
                                <a:gd name="T191" fmla="*/ 624 h 1876"/>
                                <a:gd name="T192" fmla="+- 0 5996 5510"/>
                                <a:gd name="T193" fmla="*/ T192 w 3251"/>
                                <a:gd name="T194" fmla="+- 0 624 624"/>
                                <a:gd name="T195" fmla="*/ 624 h 18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</a:cxnLst>
                              <a:rect l="0" t="0" r="r" b="b"/>
                              <a:pathLst>
                                <a:path w="3251" h="1876">
                                  <a:moveTo>
                                    <a:pt x="486" y="0"/>
                                  </a:moveTo>
                                  <a:lnTo>
                                    <a:pt x="414" y="5"/>
                                  </a:lnTo>
                                  <a:lnTo>
                                    <a:pt x="346" y="20"/>
                                  </a:lnTo>
                                  <a:lnTo>
                                    <a:pt x="281" y="45"/>
                                  </a:lnTo>
                                  <a:lnTo>
                                    <a:pt x="221" y="78"/>
                                  </a:lnTo>
                                  <a:lnTo>
                                    <a:pt x="167" y="119"/>
                                  </a:lnTo>
                                  <a:lnTo>
                                    <a:pt x="119" y="167"/>
                                  </a:lnTo>
                                  <a:lnTo>
                                    <a:pt x="78" y="221"/>
                                  </a:lnTo>
                                  <a:lnTo>
                                    <a:pt x="45" y="281"/>
                                  </a:lnTo>
                                  <a:lnTo>
                                    <a:pt x="21" y="345"/>
                                  </a:lnTo>
                                  <a:lnTo>
                                    <a:pt x="5" y="414"/>
                                  </a:lnTo>
                                  <a:lnTo>
                                    <a:pt x="0" y="486"/>
                                  </a:lnTo>
                                  <a:lnTo>
                                    <a:pt x="0" y="1390"/>
                                  </a:lnTo>
                                  <a:lnTo>
                                    <a:pt x="5" y="1462"/>
                                  </a:lnTo>
                                  <a:lnTo>
                                    <a:pt x="21" y="1530"/>
                                  </a:lnTo>
                                  <a:lnTo>
                                    <a:pt x="45" y="1595"/>
                                  </a:lnTo>
                                  <a:lnTo>
                                    <a:pt x="78" y="1654"/>
                                  </a:lnTo>
                                  <a:lnTo>
                                    <a:pt x="119" y="1709"/>
                                  </a:lnTo>
                                  <a:lnTo>
                                    <a:pt x="167" y="1757"/>
                                  </a:lnTo>
                                  <a:lnTo>
                                    <a:pt x="221" y="1798"/>
                                  </a:lnTo>
                                  <a:lnTo>
                                    <a:pt x="281" y="1831"/>
                                  </a:lnTo>
                                  <a:lnTo>
                                    <a:pt x="346" y="1855"/>
                                  </a:lnTo>
                                  <a:lnTo>
                                    <a:pt x="414" y="1871"/>
                                  </a:lnTo>
                                  <a:lnTo>
                                    <a:pt x="486" y="1876"/>
                                  </a:lnTo>
                                  <a:lnTo>
                                    <a:pt x="2765" y="1876"/>
                                  </a:lnTo>
                                  <a:lnTo>
                                    <a:pt x="2837" y="1871"/>
                                  </a:lnTo>
                                  <a:lnTo>
                                    <a:pt x="2905" y="1855"/>
                                  </a:lnTo>
                                  <a:lnTo>
                                    <a:pt x="2970" y="1831"/>
                                  </a:lnTo>
                                  <a:lnTo>
                                    <a:pt x="3030" y="1798"/>
                                  </a:lnTo>
                                  <a:lnTo>
                                    <a:pt x="3084" y="1757"/>
                                  </a:lnTo>
                                  <a:lnTo>
                                    <a:pt x="3132" y="1709"/>
                                  </a:lnTo>
                                  <a:lnTo>
                                    <a:pt x="3173" y="1654"/>
                                  </a:lnTo>
                                  <a:lnTo>
                                    <a:pt x="3206" y="1595"/>
                                  </a:lnTo>
                                  <a:lnTo>
                                    <a:pt x="3230" y="1530"/>
                                  </a:lnTo>
                                  <a:lnTo>
                                    <a:pt x="3246" y="1462"/>
                                  </a:lnTo>
                                  <a:lnTo>
                                    <a:pt x="3251" y="1390"/>
                                  </a:lnTo>
                                  <a:lnTo>
                                    <a:pt x="3251" y="486"/>
                                  </a:lnTo>
                                  <a:lnTo>
                                    <a:pt x="3246" y="414"/>
                                  </a:lnTo>
                                  <a:lnTo>
                                    <a:pt x="3230" y="345"/>
                                  </a:lnTo>
                                  <a:lnTo>
                                    <a:pt x="3206" y="281"/>
                                  </a:lnTo>
                                  <a:lnTo>
                                    <a:pt x="3173" y="221"/>
                                  </a:lnTo>
                                  <a:lnTo>
                                    <a:pt x="3132" y="167"/>
                                  </a:lnTo>
                                  <a:lnTo>
                                    <a:pt x="3084" y="119"/>
                                  </a:lnTo>
                                  <a:lnTo>
                                    <a:pt x="3030" y="78"/>
                                  </a:lnTo>
                                  <a:lnTo>
                                    <a:pt x="2970" y="45"/>
                                  </a:lnTo>
                                  <a:lnTo>
                                    <a:pt x="2905" y="20"/>
                                  </a:lnTo>
                                  <a:lnTo>
                                    <a:pt x="2837" y="5"/>
                                  </a:lnTo>
                                  <a:lnTo>
                                    <a:pt x="2765" y="0"/>
                                  </a:lnTo>
                                  <a:lnTo>
                                    <a:pt x="486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2" name="Picture 10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451" y="2349"/>
                              <a:ext cx="921" cy="8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73" name="Picture 10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391" y="2290"/>
                              <a:ext cx="1041" cy="9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74" name="Freeform 106"/>
                          <wps:cNvSpPr>
                            <a:spLocks/>
                          </wps:cNvSpPr>
                          <wps:spPr bwMode="auto">
                            <a:xfrm>
                              <a:off x="4240" y="2416"/>
                              <a:ext cx="806" cy="722"/>
                            </a:xfrm>
                            <a:custGeom>
                              <a:avLst/>
                              <a:gdLst>
                                <a:gd name="T0" fmla="+- 0 4423 4240"/>
                                <a:gd name="T1" fmla="*/ T0 w 806"/>
                                <a:gd name="T2" fmla="+- 0 2476 2416"/>
                                <a:gd name="T3" fmla="*/ 2476 h 722"/>
                                <a:gd name="T4" fmla="+- 0 4260 4240"/>
                                <a:gd name="T5" fmla="*/ T4 w 806"/>
                                <a:gd name="T6" fmla="+- 0 2666 2416"/>
                                <a:gd name="T7" fmla="*/ 2666 h 722"/>
                                <a:gd name="T8" fmla="+- 0 4272 4240"/>
                                <a:gd name="T9" fmla="*/ T8 w 806"/>
                                <a:gd name="T10" fmla="+- 0 2918 2416"/>
                                <a:gd name="T11" fmla="*/ 2918 h 722"/>
                                <a:gd name="T12" fmla="+- 0 4451 4240"/>
                                <a:gd name="T13" fmla="*/ T12 w 806"/>
                                <a:gd name="T14" fmla="+- 0 3096 2416"/>
                                <a:gd name="T15" fmla="*/ 3096 h 722"/>
                                <a:gd name="T16" fmla="+- 0 4758 4240"/>
                                <a:gd name="T17" fmla="*/ T16 w 806"/>
                                <a:gd name="T18" fmla="+- 0 3124 2416"/>
                                <a:gd name="T19" fmla="*/ 3124 h 722"/>
                                <a:gd name="T20" fmla="+- 0 4461 4240"/>
                                <a:gd name="T21" fmla="*/ T20 w 806"/>
                                <a:gd name="T22" fmla="+- 0 3078 2416"/>
                                <a:gd name="T23" fmla="*/ 3078 h 722"/>
                                <a:gd name="T24" fmla="+- 0 4290 4240"/>
                                <a:gd name="T25" fmla="*/ T24 w 806"/>
                                <a:gd name="T26" fmla="+- 0 2910 2416"/>
                                <a:gd name="T27" fmla="*/ 2910 h 722"/>
                                <a:gd name="T28" fmla="+- 0 4269 4240"/>
                                <a:gd name="T29" fmla="*/ T28 w 806"/>
                                <a:gd name="T30" fmla="+- 0 2706 2416"/>
                                <a:gd name="T31" fmla="*/ 2706 h 722"/>
                                <a:gd name="T32" fmla="+- 0 4403 4240"/>
                                <a:gd name="T33" fmla="*/ T32 w 806"/>
                                <a:gd name="T34" fmla="+- 0 2512 2416"/>
                                <a:gd name="T35" fmla="*/ 2512 h 722"/>
                                <a:gd name="T36" fmla="+- 0 4645 4240"/>
                                <a:gd name="T37" fmla="*/ T36 w 806"/>
                                <a:gd name="T38" fmla="+- 0 2436 2416"/>
                                <a:gd name="T39" fmla="*/ 2436 h 722"/>
                                <a:gd name="T40" fmla="+- 0 4645 4240"/>
                                <a:gd name="T41" fmla="*/ T40 w 806"/>
                                <a:gd name="T42" fmla="+- 0 2436 2416"/>
                                <a:gd name="T43" fmla="*/ 2436 h 722"/>
                                <a:gd name="T44" fmla="+- 0 4886 4240"/>
                                <a:gd name="T45" fmla="*/ T44 w 806"/>
                                <a:gd name="T46" fmla="+- 0 2514 2416"/>
                                <a:gd name="T47" fmla="*/ 2514 h 722"/>
                                <a:gd name="T48" fmla="+- 0 5019 4240"/>
                                <a:gd name="T49" fmla="*/ T48 w 806"/>
                                <a:gd name="T50" fmla="+- 0 2710 2416"/>
                                <a:gd name="T51" fmla="*/ 2710 h 722"/>
                                <a:gd name="T52" fmla="+- 0 4994 4240"/>
                                <a:gd name="T53" fmla="*/ T52 w 806"/>
                                <a:gd name="T54" fmla="+- 0 2914 2416"/>
                                <a:gd name="T55" fmla="*/ 2914 h 722"/>
                                <a:gd name="T56" fmla="+- 0 4822 4240"/>
                                <a:gd name="T57" fmla="*/ T56 w 806"/>
                                <a:gd name="T58" fmla="+- 0 3080 2416"/>
                                <a:gd name="T59" fmla="*/ 3080 h 722"/>
                                <a:gd name="T60" fmla="+- 0 4795 4240"/>
                                <a:gd name="T61" fmla="*/ T60 w 806"/>
                                <a:gd name="T62" fmla="+- 0 3112 2416"/>
                                <a:gd name="T63" fmla="*/ 3112 h 722"/>
                                <a:gd name="T64" fmla="+- 0 4994 4240"/>
                                <a:gd name="T65" fmla="*/ T64 w 806"/>
                                <a:gd name="T66" fmla="+- 0 2956 2416"/>
                                <a:gd name="T67" fmla="*/ 2956 h 722"/>
                                <a:gd name="T68" fmla="+- 0 5038 4240"/>
                                <a:gd name="T69" fmla="*/ T68 w 806"/>
                                <a:gd name="T70" fmla="+- 0 2708 2416"/>
                                <a:gd name="T71" fmla="*/ 2708 h 722"/>
                                <a:gd name="T72" fmla="+- 0 4899 4240"/>
                                <a:gd name="T73" fmla="*/ T72 w 806"/>
                                <a:gd name="T74" fmla="+- 0 2498 2416"/>
                                <a:gd name="T75" fmla="*/ 2498 h 722"/>
                                <a:gd name="T76" fmla="+- 0 4537 4240"/>
                                <a:gd name="T77" fmla="*/ T76 w 806"/>
                                <a:gd name="T78" fmla="+- 0 2470 2416"/>
                                <a:gd name="T79" fmla="*/ 2470 h 722"/>
                                <a:gd name="T80" fmla="+- 0 4343 4240"/>
                                <a:gd name="T81" fmla="*/ T80 w 806"/>
                                <a:gd name="T82" fmla="+- 0 2596 2416"/>
                                <a:gd name="T83" fmla="*/ 2596 h 722"/>
                                <a:gd name="T84" fmla="+- 0 4282 4240"/>
                                <a:gd name="T85" fmla="*/ T84 w 806"/>
                                <a:gd name="T86" fmla="+- 0 2810 2416"/>
                                <a:gd name="T87" fmla="*/ 2810 h 722"/>
                                <a:gd name="T88" fmla="+- 0 4387 4240"/>
                                <a:gd name="T89" fmla="*/ T88 w 806"/>
                                <a:gd name="T90" fmla="+- 0 3006 2416"/>
                                <a:gd name="T91" fmla="*/ 3006 h 722"/>
                                <a:gd name="T92" fmla="+- 0 4605 4240"/>
                                <a:gd name="T93" fmla="*/ T92 w 806"/>
                                <a:gd name="T94" fmla="+- 0 3098 2416"/>
                                <a:gd name="T95" fmla="*/ 3098 h 722"/>
                                <a:gd name="T96" fmla="+- 0 4644 4240"/>
                                <a:gd name="T97" fmla="*/ T96 w 806"/>
                                <a:gd name="T98" fmla="+- 0 3060 2416"/>
                                <a:gd name="T99" fmla="*/ 3060 h 722"/>
                                <a:gd name="T100" fmla="+- 0 4437 4240"/>
                                <a:gd name="T101" fmla="*/ T100 w 806"/>
                                <a:gd name="T102" fmla="+- 0 2994 2416"/>
                                <a:gd name="T103" fmla="*/ 2994 h 722"/>
                                <a:gd name="T104" fmla="+- 0 4327 4240"/>
                                <a:gd name="T105" fmla="*/ T104 w 806"/>
                                <a:gd name="T106" fmla="+- 0 2836 2416"/>
                                <a:gd name="T107" fmla="*/ 2836 h 722"/>
                                <a:gd name="T108" fmla="+- 0 4358 4240"/>
                                <a:gd name="T109" fmla="*/ T108 w 806"/>
                                <a:gd name="T110" fmla="+- 0 2646 2416"/>
                                <a:gd name="T111" fmla="*/ 2646 h 722"/>
                                <a:gd name="T112" fmla="+- 0 4516 4240"/>
                                <a:gd name="T113" fmla="*/ T112 w 806"/>
                                <a:gd name="T114" fmla="+- 0 2520 2416"/>
                                <a:gd name="T115" fmla="*/ 2520 h 722"/>
                                <a:gd name="T116" fmla="+- 0 4751 4240"/>
                                <a:gd name="T117" fmla="*/ T116 w 806"/>
                                <a:gd name="T118" fmla="+- 0 2472 2416"/>
                                <a:gd name="T119" fmla="*/ 2472 h 722"/>
                                <a:gd name="T120" fmla="+- 0 4708 4240"/>
                                <a:gd name="T121" fmla="*/ T120 w 806"/>
                                <a:gd name="T122" fmla="+- 0 2502 2416"/>
                                <a:gd name="T123" fmla="*/ 2502 h 722"/>
                                <a:gd name="T124" fmla="+- 0 4893 4240"/>
                                <a:gd name="T125" fmla="*/ T124 w 806"/>
                                <a:gd name="T126" fmla="+- 0 2600 2416"/>
                                <a:gd name="T127" fmla="*/ 2600 h 722"/>
                                <a:gd name="T128" fmla="+- 0 4966 4240"/>
                                <a:gd name="T129" fmla="*/ T128 w 806"/>
                                <a:gd name="T130" fmla="+- 0 2776 2416"/>
                                <a:gd name="T131" fmla="*/ 2776 h 722"/>
                                <a:gd name="T132" fmla="+- 0 4894 4240"/>
                                <a:gd name="T133" fmla="*/ T132 w 806"/>
                                <a:gd name="T134" fmla="+- 0 2956 2416"/>
                                <a:gd name="T135" fmla="*/ 2956 h 722"/>
                                <a:gd name="T136" fmla="+- 0 4710 4240"/>
                                <a:gd name="T137" fmla="*/ T136 w 806"/>
                                <a:gd name="T138" fmla="+- 0 3054 2416"/>
                                <a:gd name="T139" fmla="*/ 3054 h 722"/>
                                <a:gd name="T140" fmla="+- 0 4922 4240"/>
                                <a:gd name="T141" fmla="*/ T140 w 806"/>
                                <a:gd name="T142" fmla="+- 0 2984 2416"/>
                                <a:gd name="T143" fmla="*/ 2984 h 722"/>
                                <a:gd name="T144" fmla="+- 0 5006 4240"/>
                                <a:gd name="T145" fmla="*/ T144 w 806"/>
                                <a:gd name="T146" fmla="+- 0 2780 2416"/>
                                <a:gd name="T147" fmla="*/ 2780 h 722"/>
                                <a:gd name="T148" fmla="+- 0 4923 4240"/>
                                <a:gd name="T149" fmla="*/ T148 w 806"/>
                                <a:gd name="T150" fmla="+- 0 2574 2416"/>
                                <a:gd name="T151" fmla="*/ 2574 h 722"/>
                                <a:gd name="T152" fmla="+- 0 4579 4240"/>
                                <a:gd name="T153" fmla="*/ T152 w 806"/>
                                <a:gd name="T154" fmla="+- 0 2522 2416"/>
                                <a:gd name="T155" fmla="*/ 2522 h 722"/>
                                <a:gd name="T156" fmla="+- 0 4406 4240"/>
                                <a:gd name="T157" fmla="*/ T156 w 806"/>
                                <a:gd name="T158" fmla="+- 0 2616 2416"/>
                                <a:gd name="T159" fmla="*/ 2616 h 722"/>
                                <a:gd name="T160" fmla="+- 0 4340 4240"/>
                                <a:gd name="T161" fmla="*/ T160 w 806"/>
                                <a:gd name="T162" fmla="+- 0 2774 2416"/>
                                <a:gd name="T163" fmla="*/ 2774 h 722"/>
                                <a:gd name="T164" fmla="+- 0 4392 4240"/>
                                <a:gd name="T165" fmla="*/ T164 w 806"/>
                                <a:gd name="T166" fmla="+- 0 2924 2416"/>
                                <a:gd name="T167" fmla="*/ 2924 h 722"/>
                                <a:gd name="T168" fmla="+- 0 4553 4240"/>
                                <a:gd name="T169" fmla="*/ T168 w 806"/>
                                <a:gd name="T170" fmla="+- 0 3028 2416"/>
                                <a:gd name="T171" fmla="*/ 3028 h 722"/>
                                <a:gd name="T172" fmla="+- 0 4757 4240"/>
                                <a:gd name="T173" fmla="*/ T172 w 806"/>
                                <a:gd name="T174" fmla="+- 0 3020 2416"/>
                                <a:gd name="T175" fmla="*/ 3020 h 722"/>
                                <a:gd name="T176" fmla="+- 0 4484 4240"/>
                                <a:gd name="T177" fmla="*/ T176 w 806"/>
                                <a:gd name="T178" fmla="+- 0 2978 2416"/>
                                <a:gd name="T179" fmla="*/ 2978 h 722"/>
                                <a:gd name="T180" fmla="+- 0 4373 4240"/>
                                <a:gd name="T181" fmla="*/ T180 w 806"/>
                                <a:gd name="T182" fmla="+- 0 2850 2416"/>
                                <a:gd name="T183" fmla="*/ 2850 h 722"/>
                                <a:gd name="T184" fmla="+- 0 4380 4240"/>
                                <a:gd name="T185" fmla="*/ T184 w 806"/>
                                <a:gd name="T186" fmla="+- 0 2690 2416"/>
                                <a:gd name="T187" fmla="*/ 2690 h 722"/>
                                <a:gd name="T188" fmla="+- 0 4503 4240"/>
                                <a:gd name="T189" fmla="*/ T188 w 806"/>
                                <a:gd name="T190" fmla="+- 0 2568 2416"/>
                                <a:gd name="T191" fmla="*/ 2568 h 722"/>
                                <a:gd name="T192" fmla="+- 0 4733 4240"/>
                                <a:gd name="T193" fmla="*/ T192 w 806"/>
                                <a:gd name="T194" fmla="+- 0 2528 2416"/>
                                <a:gd name="T195" fmla="*/ 2528 h 722"/>
                                <a:gd name="T196" fmla="+- 0 4699 4240"/>
                                <a:gd name="T197" fmla="*/ T196 w 806"/>
                                <a:gd name="T198" fmla="+- 0 2542 2416"/>
                                <a:gd name="T199" fmla="*/ 2542 h 722"/>
                                <a:gd name="T200" fmla="+- 0 4862 4240"/>
                                <a:gd name="T201" fmla="*/ T200 w 806"/>
                                <a:gd name="T202" fmla="+- 0 2626 2416"/>
                                <a:gd name="T203" fmla="*/ 2626 h 722"/>
                                <a:gd name="T204" fmla="+- 0 4926 4240"/>
                                <a:gd name="T205" fmla="*/ T204 w 806"/>
                                <a:gd name="T206" fmla="+- 0 2774 2416"/>
                                <a:gd name="T207" fmla="*/ 2774 h 722"/>
                                <a:gd name="T208" fmla="+- 0 4866 4240"/>
                                <a:gd name="T209" fmla="*/ T208 w 806"/>
                                <a:gd name="T210" fmla="+- 0 2926 2416"/>
                                <a:gd name="T211" fmla="*/ 2926 h 722"/>
                                <a:gd name="T212" fmla="+- 0 4704 4240"/>
                                <a:gd name="T213" fmla="*/ T212 w 806"/>
                                <a:gd name="T214" fmla="+- 0 3014 2416"/>
                                <a:gd name="T215" fmla="*/ 3014 h 722"/>
                                <a:gd name="T216" fmla="+- 0 4839 4240"/>
                                <a:gd name="T217" fmla="*/ T216 w 806"/>
                                <a:gd name="T218" fmla="+- 0 2976 2416"/>
                                <a:gd name="T219" fmla="*/ 2976 h 722"/>
                                <a:gd name="T220" fmla="+- 0 4941 4240"/>
                                <a:gd name="T221" fmla="*/ T220 w 806"/>
                                <a:gd name="T222" fmla="+- 0 2828 2416"/>
                                <a:gd name="T223" fmla="*/ 2828 h 722"/>
                                <a:gd name="T224" fmla="+- 0 4922 4240"/>
                                <a:gd name="T225" fmla="*/ T224 w 806"/>
                                <a:gd name="T226" fmla="+- 0 2676 2416"/>
                                <a:gd name="T227" fmla="*/ 2676 h 722"/>
                                <a:gd name="T228" fmla="+- 0 4788 4240"/>
                                <a:gd name="T229" fmla="*/ T228 w 806"/>
                                <a:gd name="T230" fmla="+- 0 2548 2416"/>
                                <a:gd name="T231" fmla="*/ 2548 h 7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  <a:cxn ang="0">
                                  <a:pos x="T225" y="T227"/>
                                </a:cxn>
                                <a:cxn ang="0">
                                  <a:pos x="T229" y="T231"/>
                                </a:cxn>
                              </a:cxnLst>
                              <a:rect l="0" t="0" r="r" b="b"/>
                              <a:pathLst>
                                <a:path w="806" h="722">
                                  <a:moveTo>
                                    <a:pt x="406" y="0"/>
                                  </a:moveTo>
                                  <a:lnTo>
                                    <a:pt x="365" y="2"/>
                                  </a:lnTo>
                                  <a:lnTo>
                                    <a:pt x="326" y="8"/>
                                  </a:lnTo>
                                  <a:lnTo>
                                    <a:pt x="288" y="16"/>
                                  </a:lnTo>
                                  <a:lnTo>
                                    <a:pt x="251" y="28"/>
                                  </a:lnTo>
                                  <a:lnTo>
                                    <a:pt x="216" y="42"/>
                                  </a:lnTo>
                                  <a:lnTo>
                                    <a:pt x="183" y="60"/>
                                  </a:lnTo>
                                  <a:lnTo>
                                    <a:pt x="152" y="80"/>
                                  </a:lnTo>
                                  <a:lnTo>
                                    <a:pt x="123" y="102"/>
                                  </a:lnTo>
                                  <a:lnTo>
                                    <a:pt x="97" y="128"/>
                                  </a:lnTo>
                                  <a:lnTo>
                                    <a:pt x="73" y="154"/>
                                  </a:lnTo>
                                  <a:lnTo>
                                    <a:pt x="52" y="184"/>
                                  </a:lnTo>
                                  <a:lnTo>
                                    <a:pt x="34" y="216"/>
                                  </a:lnTo>
                                  <a:lnTo>
                                    <a:pt x="20" y="250"/>
                                  </a:lnTo>
                                  <a:lnTo>
                                    <a:pt x="9" y="284"/>
                                  </a:lnTo>
                                  <a:lnTo>
                                    <a:pt x="3" y="322"/>
                                  </a:lnTo>
                                  <a:lnTo>
                                    <a:pt x="0" y="358"/>
                                  </a:lnTo>
                                  <a:lnTo>
                                    <a:pt x="2" y="396"/>
                                  </a:lnTo>
                                  <a:lnTo>
                                    <a:pt x="8" y="432"/>
                                  </a:lnTo>
                                  <a:lnTo>
                                    <a:pt x="18" y="468"/>
                                  </a:lnTo>
                                  <a:lnTo>
                                    <a:pt x="32" y="502"/>
                                  </a:lnTo>
                                  <a:lnTo>
                                    <a:pt x="49" y="534"/>
                                  </a:lnTo>
                                  <a:lnTo>
                                    <a:pt x="69" y="564"/>
                                  </a:lnTo>
                                  <a:lnTo>
                                    <a:pt x="93" y="592"/>
                                  </a:lnTo>
                                  <a:lnTo>
                                    <a:pt x="119" y="618"/>
                                  </a:lnTo>
                                  <a:lnTo>
                                    <a:pt x="147" y="642"/>
                                  </a:lnTo>
                                  <a:lnTo>
                                    <a:pt x="178" y="662"/>
                                  </a:lnTo>
                                  <a:lnTo>
                                    <a:pt x="211" y="680"/>
                                  </a:lnTo>
                                  <a:lnTo>
                                    <a:pt x="246" y="694"/>
                                  </a:lnTo>
                                  <a:lnTo>
                                    <a:pt x="283" y="706"/>
                                  </a:lnTo>
                                  <a:lnTo>
                                    <a:pt x="321" y="716"/>
                                  </a:lnTo>
                                  <a:lnTo>
                                    <a:pt x="360" y="722"/>
                                  </a:lnTo>
                                  <a:lnTo>
                                    <a:pt x="441" y="722"/>
                                  </a:lnTo>
                                  <a:lnTo>
                                    <a:pt x="480" y="716"/>
                                  </a:lnTo>
                                  <a:lnTo>
                                    <a:pt x="518" y="708"/>
                                  </a:lnTo>
                                  <a:lnTo>
                                    <a:pt x="530" y="704"/>
                                  </a:lnTo>
                                  <a:lnTo>
                                    <a:pt x="401" y="704"/>
                                  </a:lnTo>
                                  <a:lnTo>
                                    <a:pt x="363" y="702"/>
                                  </a:lnTo>
                                  <a:lnTo>
                                    <a:pt x="325" y="696"/>
                                  </a:lnTo>
                                  <a:lnTo>
                                    <a:pt x="289" y="688"/>
                                  </a:lnTo>
                                  <a:lnTo>
                                    <a:pt x="254" y="676"/>
                                  </a:lnTo>
                                  <a:lnTo>
                                    <a:pt x="221" y="662"/>
                                  </a:lnTo>
                                  <a:lnTo>
                                    <a:pt x="189" y="646"/>
                                  </a:lnTo>
                                  <a:lnTo>
                                    <a:pt x="160" y="626"/>
                                  </a:lnTo>
                                  <a:lnTo>
                                    <a:pt x="133" y="604"/>
                                  </a:lnTo>
                                  <a:lnTo>
                                    <a:pt x="108" y="580"/>
                                  </a:lnTo>
                                  <a:lnTo>
                                    <a:pt x="86" y="554"/>
                                  </a:lnTo>
                                  <a:lnTo>
                                    <a:pt x="66" y="524"/>
                                  </a:lnTo>
                                  <a:lnTo>
                                    <a:pt x="50" y="494"/>
                                  </a:lnTo>
                                  <a:lnTo>
                                    <a:pt x="37" y="462"/>
                                  </a:lnTo>
                                  <a:lnTo>
                                    <a:pt x="28" y="430"/>
                                  </a:lnTo>
                                  <a:lnTo>
                                    <a:pt x="22" y="396"/>
                                  </a:lnTo>
                                  <a:lnTo>
                                    <a:pt x="20" y="364"/>
                                  </a:lnTo>
                                  <a:lnTo>
                                    <a:pt x="20" y="358"/>
                                  </a:lnTo>
                                  <a:lnTo>
                                    <a:pt x="22" y="324"/>
                                  </a:lnTo>
                                  <a:lnTo>
                                    <a:pt x="29" y="290"/>
                                  </a:lnTo>
                                  <a:lnTo>
                                    <a:pt x="39" y="256"/>
                                  </a:lnTo>
                                  <a:lnTo>
                                    <a:pt x="52" y="226"/>
                                  </a:lnTo>
                                  <a:lnTo>
                                    <a:pt x="69" y="196"/>
                                  </a:lnTo>
                                  <a:lnTo>
                                    <a:pt x="88" y="168"/>
                                  </a:lnTo>
                                  <a:lnTo>
                                    <a:pt x="111" y="142"/>
                                  </a:lnTo>
                                  <a:lnTo>
                                    <a:pt x="136" y="118"/>
                                  </a:lnTo>
                                  <a:lnTo>
                                    <a:pt x="163" y="96"/>
                                  </a:lnTo>
                                  <a:lnTo>
                                    <a:pt x="192" y="78"/>
                                  </a:lnTo>
                                  <a:lnTo>
                                    <a:pt x="224" y="60"/>
                                  </a:lnTo>
                                  <a:lnTo>
                                    <a:pt x="257" y="46"/>
                                  </a:lnTo>
                                  <a:lnTo>
                                    <a:pt x="292" y="36"/>
                                  </a:lnTo>
                                  <a:lnTo>
                                    <a:pt x="329" y="28"/>
                                  </a:lnTo>
                                  <a:lnTo>
                                    <a:pt x="366" y="22"/>
                                  </a:lnTo>
                                  <a:lnTo>
                                    <a:pt x="405" y="20"/>
                                  </a:lnTo>
                                  <a:lnTo>
                                    <a:pt x="530" y="20"/>
                                  </a:lnTo>
                                  <a:lnTo>
                                    <a:pt x="524" y="18"/>
                                  </a:lnTo>
                                  <a:lnTo>
                                    <a:pt x="485" y="8"/>
                                  </a:lnTo>
                                  <a:lnTo>
                                    <a:pt x="446" y="2"/>
                                  </a:lnTo>
                                  <a:lnTo>
                                    <a:pt x="406" y="0"/>
                                  </a:lnTo>
                                  <a:close/>
                                  <a:moveTo>
                                    <a:pt x="530" y="20"/>
                                  </a:moveTo>
                                  <a:lnTo>
                                    <a:pt x="405" y="20"/>
                                  </a:lnTo>
                                  <a:lnTo>
                                    <a:pt x="444" y="22"/>
                                  </a:lnTo>
                                  <a:lnTo>
                                    <a:pt x="481" y="28"/>
                                  </a:lnTo>
                                  <a:lnTo>
                                    <a:pt x="517" y="36"/>
                                  </a:lnTo>
                                  <a:lnTo>
                                    <a:pt x="552" y="48"/>
                                  </a:lnTo>
                                  <a:lnTo>
                                    <a:pt x="586" y="62"/>
                                  </a:lnTo>
                                  <a:lnTo>
                                    <a:pt x="617" y="78"/>
                                  </a:lnTo>
                                  <a:lnTo>
                                    <a:pt x="646" y="98"/>
                                  </a:lnTo>
                                  <a:lnTo>
                                    <a:pt x="674" y="120"/>
                                  </a:lnTo>
                                  <a:lnTo>
                                    <a:pt x="698" y="144"/>
                                  </a:lnTo>
                                  <a:lnTo>
                                    <a:pt x="720" y="172"/>
                                  </a:lnTo>
                                  <a:lnTo>
                                    <a:pt x="740" y="200"/>
                                  </a:lnTo>
                                  <a:lnTo>
                                    <a:pt x="756" y="230"/>
                                  </a:lnTo>
                                  <a:lnTo>
                                    <a:pt x="769" y="262"/>
                                  </a:lnTo>
                                  <a:lnTo>
                                    <a:pt x="779" y="294"/>
                                  </a:lnTo>
                                  <a:lnTo>
                                    <a:pt x="784" y="328"/>
                                  </a:lnTo>
                                  <a:lnTo>
                                    <a:pt x="786" y="358"/>
                                  </a:lnTo>
                                  <a:lnTo>
                                    <a:pt x="786" y="366"/>
                                  </a:lnTo>
                                  <a:lnTo>
                                    <a:pt x="784" y="400"/>
                                  </a:lnTo>
                                  <a:lnTo>
                                    <a:pt x="777" y="434"/>
                                  </a:lnTo>
                                  <a:lnTo>
                                    <a:pt x="767" y="468"/>
                                  </a:lnTo>
                                  <a:lnTo>
                                    <a:pt x="754" y="498"/>
                                  </a:lnTo>
                                  <a:lnTo>
                                    <a:pt x="738" y="528"/>
                                  </a:lnTo>
                                  <a:lnTo>
                                    <a:pt x="718" y="556"/>
                                  </a:lnTo>
                                  <a:lnTo>
                                    <a:pt x="696" y="582"/>
                                  </a:lnTo>
                                  <a:lnTo>
                                    <a:pt x="671" y="606"/>
                                  </a:lnTo>
                                  <a:lnTo>
                                    <a:pt x="643" y="628"/>
                                  </a:lnTo>
                                  <a:lnTo>
                                    <a:pt x="614" y="646"/>
                                  </a:lnTo>
                                  <a:lnTo>
                                    <a:pt x="582" y="664"/>
                                  </a:lnTo>
                                  <a:lnTo>
                                    <a:pt x="549" y="678"/>
                                  </a:lnTo>
                                  <a:lnTo>
                                    <a:pt x="514" y="688"/>
                                  </a:lnTo>
                                  <a:lnTo>
                                    <a:pt x="478" y="696"/>
                                  </a:lnTo>
                                  <a:lnTo>
                                    <a:pt x="440" y="702"/>
                                  </a:lnTo>
                                  <a:lnTo>
                                    <a:pt x="401" y="704"/>
                                  </a:lnTo>
                                  <a:lnTo>
                                    <a:pt x="530" y="704"/>
                                  </a:lnTo>
                                  <a:lnTo>
                                    <a:pt x="555" y="696"/>
                                  </a:lnTo>
                                  <a:lnTo>
                                    <a:pt x="590" y="682"/>
                                  </a:lnTo>
                                  <a:lnTo>
                                    <a:pt x="623" y="664"/>
                                  </a:lnTo>
                                  <a:lnTo>
                                    <a:pt x="654" y="644"/>
                                  </a:lnTo>
                                  <a:lnTo>
                                    <a:pt x="683" y="622"/>
                                  </a:lnTo>
                                  <a:lnTo>
                                    <a:pt x="710" y="596"/>
                                  </a:lnTo>
                                  <a:lnTo>
                                    <a:pt x="733" y="570"/>
                                  </a:lnTo>
                                  <a:lnTo>
                                    <a:pt x="754" y="540"/>
                                  </a:lnTo>
                                  <a:lnTo>
                                    <a:pt x="772" y="508"/>
                                  </a:lnTo>
                                  <a:lnTo>
                                    <a:pt x="786" y="474"/>
                                  </a:lnTo>
                                  <a:lnTo>
                                    <a:pt x="797" y="440"/>
                                  </a:lnTo>
                                  <a:lnTo>
                                    <a:pt x="803" y="402"/>
                                  </a:lnTo>
                                  <a:lnTo>
                                    <a:pt x="806" y="366"/>
                                  </a:lnTo>
                                  <a:lnTo>
                                    <a:pt x="804" y="328"/>
                                  </a:lnTo>
                                  <a:lnTo>
                                    <a:pt x="798" y="292"/>
                                  </a:lnTo>
                                  <a:lnTo>
                                    <a:pt x="788" y="256"/>
                                  </a:lnTo>
                                  <a:lnTo>
                                    <a:pt x="774" y="222"/>
                                  </a:lnTo>
                                  <a:lnTo>
                                    <a:pt x="757" y="190"/>
                                  </a:lnTo>
                                  <a:lnTo>
                                    <a:pt x="737" y="160"/>
                                  </a:lnTo>
                                  <a:lnTo>
                                    <a:pt x="713" y="132"/>
                                  </a:lnTo>
                                  <a:lnTo>
                                    <a:pt x="687" y="106"/>
                                  </a:lnTo>
                                  <a:lnTo>
                                    <a:pt x="659" y="82"/>
                                  </a:lnTo>
                                  <a:lnTo>
                                    <a:pt x="628" y="62"/>
                                  </a:lnTo>
                                  <a:lnTo>
                                    <a:pt x="595" y="44"/>
                                  </a:lnTo>
                                  <a:lnTo>
                                    <a:pt x="560" y="30"/>
                                  </a:lnTo>
                                  <a:lnTo>
                                    <a:pt x="530" y="20"/>
                                  </a:lnTo>
                                  <a:close/>
                                  <a:moveTo>
                                    <a:pt x="404" y="40"/>
                                  </a:moveTo>
                                  <a:lnTo>
                                    <a:pt x="367" y="42"/>
                                  </a:lnTo>
                                  <a:lnTo>
                                    <a:pt x="297" y="54"/>
                                  </a:lnTo>
                                  <a:lnTo>
                                    <a:pt x="263" y="66"/>
                                  </a:lnTo>
                                  <a:lnTo>
                                    <a:pt x="232" y="78"/>
                                  </a:lnTo>
                                  <a:lnTo>
                                    <a:pt x="202" y="94"/>
                                  </a:lnTo>
                                  <a:lnTo>
                                    <a:pt x="174" y="112"/>
                                  </a:lnTo>
                                  <a:lnTo>
                                    <a:pt x="148" y="134"/>
                                  </a:lnTo>
                                  <a:lnTo>
                                    <a:pt x="124" y="156"/>
                                  </a:lnTo>
                                  <a:lnTo>
                                    <a:pt x="103" y="180"/>
                                  </a:lnTo>
                                  <a:lnTo>
                                    <a:pt x="85" y="208"/>
                                  </a:lnTo>
                                  <a:lnTo>
                                    <a:pt x="70" y="236"/>
                                  </a:lnTo>
                                  <a:lnTo>
                                    <a:pt x="57" y="264"/>
                                  </a:lnTo>
                                  <a:lnTo>
                                    <a:pt x="48" y="296"/>
                                  </a:lnTo>
                                  <a:lnTo>
                                    <a:pt x="42" y="328"/>
                                  </a:lnTo>
                                  <a:lnTo>
                                    <a:pt x="40" y="360"/>
                                  </a:lnTo>
                                  <a:lnTo>
                                    <a:pt x="42" y="394"/>
                                  </a:lnTo>
                                  <a:lnTo>
                                    <a:pt x="47" y="426"/>
                                  </a:lnTo>
                                  <a:lnTo>
                                    <a:pt x="56" y="458"/>
                                  </a:lnTo>
                                  <a:lnTo>
                                    <a:pt x="69" y="486"/>
                                  </a:lnTo>
                                  <a:lnTo>
                                    <a:pt x="84" y="516"/>
                                  </a:lnTo>
                                  <a:lnTo>
                                    <a:pt x="102" y="542"/>
                                  </a:lnTo>
                                  <a:lnTo>
                                    <a:pt x="123" y="566"/>
                                  </a:lnTo>
                                  <a:lnTo>
                                    <a:pt x="147" y="590"/>
                                  </a:lnTo>
                                  <a:lnTo>
                                    <a:pt x="172" y="610"/>
                                  </a:lnTo>
                                  <a:lnTo>
                                    <a:pt x="200" y="628"/>
                                  </a:lnTo>
                                  <a:lnTo>
                                    <a:pt x="230" y="644"/>
                                  </a:lnTo>
                                  <a:lnTo>
                                    <a:pt x="262" y="658"/>
                                  </a:lnTo>
                                  <a:lnTo>
                                    <a:pt x="295" y="668"/>
                                  </a:lnTo>
                                  <a:lnTo>
                                    <a:pt x="330" y="676"/>
                                  </a:lnTo>
                                  <a:lnTo>
                                    <a:pt x="365" y="682"/>
                                  </a:lnTo>
                                  <a:lnTo>
                                    <a:pt x="402" y="684"/>
                                  </a:lnTo>
                                  <a:lnTo>
                                    <a:pt x="439" y="682"/>
                                  </a:lnTo>
                                  <a:lnTo>
                                    <a:pt x="509" y="670"/>
                                  </a:lnTo>
                                  <a:lnTo>
                                    <a:pt x="543" y="658"/>
                                  </a:lnTo>
                                  <a:lnTo>
                                    <a:pt x="574" y="646"/>
                                  </a:lnTo>
                                  <a:lnTo>
                                    <a:pt x="578" y="644"/>
                                  </a:lnTo>
                                  <a:lnTo>
                                    <a:pt x="404" y="644"/>
                                  </a:lnTo>
                                  <a:lnTo>
                                    <a:pt x="371" y="642"/>
                                  </a:lnTo>
                                  <a:lnTo>
                                    <a:pt x="338" y="638"/>
                                  </a:lnTo>
                                  <a:lnTo>
                                    <a:pt x="307" y="630"/>
                                  </a:lnTo>
                                  <a:lnTo>
                                    <a:pt x="277" y="620"/>
                                  </a:lnTo>
                                  <a:lnTo>
                                    <a:pt x="249" y="610"/>
                                  </a:lnTo>
                                  <a:lnTo>
                                    <a:pt x="222" y="594"/>
                                  </a:lnTo>
                                  <a:lnTo>
                                    <a:pt x="197" y="578"/>
                                  </a:lnTo>
                                  <a:lnTo>
                                    <a:pt x="174" y="560"/>
                                  </a:lnTo>
                                  <a:lnTo>
                                    <a:pt x="154" y="540"/>
                                  </a:lnTo>
                                  <a:lnTo>
                                    <a:pt x="135" y="518"/>
                                  </a:lnTo>
                                  <a:lnTo>
                                    <a:pt x="119" y="496"/>
                                  </a:lnTo>
                                  <a:lnTo>
                                    <a:pt x="105" y="472"/>
                                  </a:lnTo>
                                  <a:lnTo>
                                    <a:pt x="95" y="446"/>
                                  </a:lnTo>
                                  <a:lnTo>
                                    <a:pt x="87" y="420"/>
                                  </a:lnTo>
                                  <a:lnTo>
                                    <a:pt x="82" y="392"/>
                                  </a:lnTo>
                                  <a:lnTo>
                                    <a:pt x="80" y="364"/>
                                  </a:lnTo>
                                  <a:lnTo>
                                    <a:pt x="82" y="334"/>
                                  </a:lnTo>
                                  <a:lnTo>
                                    <a:pt x="86" y="308"/>
                                  </a:lnTo>
                                  <a:lnTo>
                                    <a:pt x="94" y="280"/>
                                  </a:lnTo>
                                  <a:lnTo>
                                    <a:pt x="105" y="254"/>
                                  </a:lnTo>
                                  <a:lnTo>
                                    <a:pt x="118" y="230"/>
                                  </a:lnTo>
                                  <a:lnTo>
                                    <a:pt x="134" y="206"/>
                                  </a:lnTo>
                                  <a:lnTo>
                                    <a:pt x="152" y="184"/>
                                  </a:lnTo>
                                  <a:lnTo>
                                    <a:pt x="173" y="164"/>
                                  </a:lnTo>
                                  <a:lnTo>
                                    <a:pt x="196" y="146"/>
                                  </a:lnTo>
                                  <a:lnTo>
                                    <a:pt x="221" y="130"/>
                                  </a:lnTo>
                                  <a:lnTo>
                                    <a:pt x="247" y="116"/>
                                  </a:lnTo>
                                  <a:lnTo>
                                    <a:pt x="276" y="104"/>
                                  </a:lnTo>
                                  <a:lnTo>
                                    <a:pt x="305" y="94"/>
                                  </a:lnTo>
                                  <a:lnTo>
                                    <a:pt x="337" y="86"/>
                                  </a:lnTo>
                                  <a:lnTo>
                                    <a:pt x="369" y="82"/>
                                  </a:lnTo>
                                  <a:lnTo>
                                    <a:pt x="402" y="80"/>
                                  </a:lnTo>
                                  <a:lnTo>
                                    <a:pt x="576" y="80"/>
                                  </a:lnTo>
                                  <a:lnTo>
                                    <a:pt x="544" y="66"/>
                                  </a:lnTo>
                                  <a:lnTo>
                                    <a:pt x="511" y="56"/>
                                  </a:lnTo>
                                  <a:lnTo>
                                    <a:pt x="477" y="48"/>
                                  </a:lnTo>
                                  <a:lnTo>
                                    <a:pt x="441" y="42"/>
                                  </a:lnTo>
                                  <a:lnTo>
                                    <a:pt x="404" y="40"/>
                                  </a:lnTo>
                                  <a:close/>
                                  <a:moveTo>
                                    <a:pt x="576" y="80"/>
                                  </a:moveTo>
                                  <a:lnTo>
                                    <a:pt x="402" y="80"/>
                                  </a:lnTo>
                                  <a:lnTo>
                                    <a:pt x="435" y="82"/>
                                  </a:lnTo>
                                  <a:lnTo>
                                    <a:pt x="468" y="86"/>
                                  </a:lnTo>
                                  <a:lnTo>
                                    <a:pt x="499" y="94"/>
                                  </a:lnTo>
                                  <a:lnTo>
                                    <a:pt x="529" y="104"/>
                                  </a:lnTo>
                                  <a:lnTo>
                                    <a:pt x="557" y="114"/>
                                  </a:lnTo>
                                  <a:lnTo>
                                    <a:pt x="584" y="130"/>
                                  </a:lnTo>
                                  <a:lnTo>
                                    <a:pt x="609" y="146"/>
                                  </a:lnTo>
                                  <a:lnTo>
                                    <a:pt x="632" y="164"/>
                                  </a:lnTo>
                                  <a:lnTo>
                                    <a:pt x="653" y="184"/>
                                  </a:lnTo>
                                  <a:lnTo>
                                    <a:pt x="671" y="204"/>
                                  </a:lnTo>
                                  <a:lnTo>
                                    <a:pt x="687" y="228"/>
                                  </a:lnTo>
                                  <a:lnTo>
                                    <a:pt x="701" y="252"/>
                                  </a:lnTo>
                                  <a:lnTo>
                                    <a:pt x="711" y="278"/>
                                  </a:lnTo>
                                  <a:lnTo>
                                    <a:pt x="719" y="304"/>
                                  </a:lnTo>
                                  <a:lnTo>
                                    <a:pt x="724" y="332"/>
                                  </a:lnTo>
                                  <a:lnTo>
                                    <a:pt x="726" y="360"/>
                                  </a:lnTo>
                                  <a:lnTo>
                                    <a:pt x="724" y="390"/>
                                  </a:lnTo>
                                  <a:lnTo>
                                    <a:pt x="720" y="416"/>
                                  </a:lnTo>
                                  <a:lnTo>
                                    <a:pt x="712" y="444"/>
                                  </a:lnTo>
                                  <a:lnTo>
                                    <a:pt x="701" y="470"/>
                                  </a:lnTo>
                                  <a:lnTo>
                                    <a:pt x="688" y="494"/>
                                  </a:lnTo>
                                  <a:lnTo>
                                    <a:pt x="672" y="518"/>
                                  </a:lnTo>
                                  <a:lnTo>
                                    <a:pt x="654" y="540"/>
                                  </a:lnTo>
                                  <a:lnTo>
                                    <a:pt x="633" y="560"/>
                                  </a:lnTo>
                                  <a:lnTo>
                                    <a:pt x="610" y="578"/>
                                  </a:lnTo>
                                  <a:lnTo>
                                    <a:pt x="585" y="594"/>
                                  </a:lnTo>
                                  <a:lnTo>
                                    <a:pt x="559" y="608"/>
                                  </a:lnTo>
                                  <a:lnTo>
                                    <a:pt x="530" y="620"/>
                                  </a:lnTo>
                                  <a:lnTo>
                                    <a:pt x="501" y="630"/>
                                  </a:lnTo>
                                  <a:lnTo>
                                    <a:pt x="470" y="638"/>
                                  </a:lnTo>
                                  <a:lnTo>
                                    <a:pt x="437" y="642"/>
                                  </a:lnTo>
                                  <a:lnTo>
                                    <a:pt x="404" y="644"/>
                                  </a:lnTo>
                                  <a:lnTo>
                                    <a:pt x="578" y="644"/>
                                  </a:lnTo>
                                  <a:lnTo>
                                    <a:pt x="604" y="630"/>
                                  </a:lnTo>
                                  <a:lnTo>
                                    <a:pt x="632" y="612"/>
                                  </a:lnTo>
                                  <a:lnTo>
                                    <a:pt x="658" y="590"/>
                                  </a:lnTo>
                                  <a:lnTo>
                                    <a:pt x="682" y="568"/>
                                  </a:lnTo>
                                  <a:lnTo>
                                    <a:pt x="703" y="544"/>
                                  </a:lnTo>
                                  <a:lnTo>
                                    <a:pt x="721" y="516"/>
                                  </a:lnTo>
                                  <a:lnTo>
                                    <a:pt x="737" y="488"/>
                                  </a:lnTo>
                                  <a:lnTo>
                                    <a:pt x="749" y="460"/>
                                  </a:lnTo>
                                  <a:lnTo>
                                    <a:pt x="758" y="428"/>
                                  </a:lnTo>
                                  <a:lnTo>
                                    <a:pt x="764" y="396"/>
                                  </a:lnTo>
                                  <a:lnTo>
                                    <a:pt x="766" y="364"/>
                                  </a:lnTo>
                                  <a:lnTo>
                                    <a:pt x="764" y="330"/>
                                  </a:lnTo>
                                  <a:lnTo>
                                    <a:pt x="759" y="298"/>
                                  </a:lnTo>
                                  <a:lnTo>
                                    <a:pt x="750" y="266"/>
                                  </a:lnTo>
                                  <a:lnTo>
                                    <a:pt x="737" y="238"/>
                                  </a:lnTo>
                                  <a:lnTo>
                                    <a:pt x="722" y="208"/>
                                  </a:lnTo>
                                  <a:lnTo>
                                    <a:pt x="704" y="182"/>
                                  </a:lnTo>
                                  <a:lnTo>
                                    <a:pt x="683" y="158"/>
                                  </a:lnTo>
                                  <a:lnTo>
                                    <a:pt x="660" y="134"/>
                                  </a:lnTo>
                                  <a:lnTo>
                                    <a:pt x="634" y="114"/>
                                  </a:lnTo>
                                  <a:lnTo>
                                    <a:pt x="606" y="96"/>
                                  </a:lnTo>
                                  <a:lnTo>
                                    <a:pt x="576" y="80"/>
                                  </a:lnTo>
                                  <a:close/>
                                  <a:moveTo>
                                    <a:pt x="401" y="100"/>
                                  </a:moveTo>
                                  <a:lnTo>
                                    <a:pt x="370" y="102"/>
                                  </a:lnTo>
                                  <a:lnTo>
                                    <a:pt x="339" y="106"/>
                                  </a:lnTo>
                                  <a:lnTo>
                                    <a:pt x="310" y="114"/>
                                  </a:lnTo>
                                  <a:lnTo>
                                    <a:pt x="282" y="122"/>
                                  </a:lnTo>
                                  <a:lnTo>
                                    <a:pt x="255" y="134"/>
                                  </a:lnTo>
                                  <a:lnTo>
                                    <a:pt x="230" y="148"/>
                                  </a:lnTo>
                                  <a:lnTo>
                                    <a:pt x="207" y="164"/>
                                  </a:lnTo>
                                  <a:lnTo>
                                    <a:pt x="186" y="180"/>
                                  </a:lnTo>
                                  <a:lnTo>
                                    <a:pt x="166" y="200"/>
                                  </a:lnTo>
                                  <a:lnTo>
                                    <a:pt x="149" y="220"/>
                                  </a:lnTo>
                                  <a:lnTo>
                                    <a:pt x="134" y="242"/>
                                  </a:lnTo>
                                  <a:lnTo>
                                    <a:pt x="122" y="264"/>
                                  </a:lnTo>
                                  <a:lnTo>
                                    <a:pt x="112" y="288"/>
                                  </a:lnTo>
                                  <a:lnTo>
                                    <a:pt x="105" y="312"/>
                                  </a:lnTo>
                                  <a:lnTo>
                                    <a:pt x="101" y="338"/>
                                  </a:lnTo>
                                  <a:lnTo>
                                    <a:pt x="100" y="358"/>
                                  </a:lnTo>
                                  <a:lnTo>
                                    <a:pt x="100" y="366"/>
                                  </a:lnTo>
                                  <a:lnTo>
                                    <a:pt x="102" y="390"/>
                                  </a:lnTo>
                                  <a:lnTo>
                                    <a:pt x="106" y="416"/>
                                  </a:lnTo>
                                  <a:lnTo>
                                    <a:pt x="114" y="440"/>
                                  </a:lnTo>
                                  <a:lnTo>
                                    <a:pt x="124" y="464"/>
                                  </a:lnTo>
                                  <a:lnTo>
                                    <a:pt x="137" y="486"/>
                                  </a:lnTo>
                                  <a:lnTo>
                                    <a:pt x="152" y="508"/>
                                  </a:lnTo>
                                  <a:lnTo>
                                    <a:pt x="169" y="528"/>
                                  </a:lnTo>
                                  <a:lnTo>
                                    <a:pt x="188" y="546"/>
                                  </a:lnTo>
                                  <a:lnTo>
                                    <a:pt x="210" y="564"/>
                                  </a:lnTo>
                                  <a:lnTo>
                                    <a:pt x="233" y="578"/>
                                  </a:lnTo>
                                  <a:lnTo>
                                    <a:pt x="258" y="592"/>
                                  </a:lnTo>
                                  <a:lnTo>
                                    <a:pt x="285" y="602"/>
                                  </a:lnTo>
                                  <a:lnTo>
                                    <a:pt x="313" y="612"/>
                                  </a:lnTo>
                                  <a:lnTo>
                                    <a:pt x="343" y="618"/>
                                  </a:lnTo>
                                  <a:lnTo>
                                    <a:pt x="373" y="622"/>
                                  </a:lnTo>
                                  <a:lnTo>
                                    <a:pt x="405" y="624"/>
                                  </a:lnTo>
                                  <a:lnTo>
                                    <a:pt x="436" y="622"/>
                                  </a:lnTo>
                                  <a:lnTo>
                                    <a:pt x="467" y="618"/>
                                  </a:lnTo>
                                  <a:lnTo>
                                    <a:pt x="496" y="610"/>
                                  </a:lnTo>
                                  <a:lnTo>
                                    <a:pt x="517" y="604"/>
                                  </a:lnTo>
                                  <a:lnTo>
                                    <a:pt x="406" y="604"/>
                                  </a:lnTo>
                                  <a:lnTo>
                                    <a:pt x="376" y="602"/>
                                  </a:lnTo>
                                  <a:lnTo>
                                    <a:pt x="347" y="598"/>
                                  </a:lnTo>
                                  <a:lnTo>
                                    <a:pt x="320" y="592"/>
                                  </a:lnTo>
                                  <a:lnTo>
                                    <a:pt x="293" y="584"/>
                                  </a:lnTo>
                                  <a:lnTo>
                                    <a:pt x="268" y="574"/>
                                  </a:lnTo>
                                  <a:lnTo>
                                    <a:pt x="244" y="562"/>
                                  </a:lnTo>
                                  <a:lnTo>
                                    <a:pt x="222" y="548"/>
                                  </a:lnTo>
                                  <a:lnTo>
                                    <a:pt x="202" y="532"/>
                                  </a:lnTo>
                                  <a:lnTo>
                                    <a:pt x="184" y="514"/>
                                  </a:lnTo>
                                  <a:lnTo>
                                    <a:pt x="168" y="496"/>
                                  </a:lnTo>
                                  <a:lnTo>
                                    <a:pt x="154" y="476"/>
                                  </a:lnTo>
                                  <a:lnTo>
                                    <a:pt x="142" y="456"/>
                                  </a:lnTo>
                                  <a:lnTo>
                                    <a:pt x="133" y="434"/>
                                  </a:lnTo>
                                  <a:lnTo>
                                    <a:pt x="126" y="412"/>
                                  </a:lnTo>
                                  <a:lnTo>
                                    <a:pt x="122" y="390"/>
                                  </a:lnTo>
                                  <a:lnTo>
                                    <a:pt x="120" y="366"/>
                                  </a:lnTo>
                                  <a:lnTo>
                                    <a:pt x="121" y="342"/>
                                  </a:lnTo>
                                  <a:lnTo>
                                    <a:pt x="124" y="318"/>
                                  </a:lnTo>
                                  <a:lnTo>
                                    <a:pt x="131" y="296"/>
                                  </a:lnTo>
                                  <a:lnTo>
                                    <a:pt x="140" y="274"/>
                                  </a:lnTo>
                                  <a:lnTo>
                                    <a:pt x="151" y="252"/>
                                  </a:lnTo>
                                  <a:lnTo>
                                    <a:pt x="164" y="232"/>
                                  </a:lnTo>
                                  <a:lnTo>
                                    <a:pt x="180" y="214"/>
                                  </a:lnTo>
                                  <a:lnTo>
                                    <a:pt x="198" y="196"/>
                                  </a:lnTo>
                                  <a:lnTo>
                                    <a:pt x="218" y="180"/>
                                  </a:lnTo>
                                  <a:lnTo>
                                    <a:pt x="240" y="166"/>
                                  </a:lnTo>
                                  <a:lnTo>
                                    <a:pt x="263" y="152"/>
                                  </a:lnTo>
                                  <a:lnTo>
                                    <a:pt x="288" y="142"/>
                                  </a:lnTo>
                                  <a:lnTo>
                                    <a:pt x="314" y="132"/>
                                  </a:lnTo>
                                  <a:lnTo>
                                    <a:pt x="342" y="126"/>
                                  </a:lnTo>
                                  <a:lnTo>
                                    <a:pt x="371" y="122"/>
                                  </a:lnTo>
                                  <a:lnTo>
                                    <a:pt x="401" y="120"/>
                                  </a:lnTo>
                                  <a:lnTo>
                                    <a:pt x="516" y="120"/>
                                  </a:lnTo>
                                  <a:lnTo>
                                    <a:pt x="493" y="112"/>
                                  </a:lnTo>
                                  <a:lnTo>
                                    <a:pt x="464" y="106"/>
                                  </a:lnTo>
                                  <a:lnTo>
                                    <a:pt x="433" y="102"/>
                                  </a:lnTo>
                                  <a:lnTo>
                                    <a:pt x="401" y="100"/>
                                  </a:lnTo>
                                  <a:close/>
                                  <a:moveTo>
                                    <a:pt x="516" y="120"/>
                                  </a:moveTo>
                                  <a:lnTo>
                                    <a:pt x="401" y="120"/>
                                  </a:lnTo>
                                  <a:lnTo>
                                    <a:pt x="430" y="122"/>
                                  </a:lnTo>
                                  <a:lnTo>
                                    <a:pt x="459" y="126"/>
                                  </a:lnTo>
                                  <a:lnTo>
                                    <a:pt x="487" y="132"/>
                                  </a:lnTo>
                                  <a:lnTo>
                                    <a:pt x="513" y="140"/>
                                  </a:lnTo>
                                  <a:lnTo>
                                    <a:pt x="538" y="150"/>
                                  </a:lnTo>
                                  <a:lnTo>
                                    <a:pt x="562" y="162"/>
                                  </a:lnTo>
                                  <a:lnTo>
                                    <a:pt x="584" y="176"/>
                                  </a:lnTo>
                                  <a:lnTo>
                                    <a:pt x="604" y="192"/>
                                  </a:lnTo>
                                  <a:lnTo>
                                    <a:pt x="622" y="210"/>
                                  </a:lnTo>
                                  <a:lnTo>
                                    <a:pt x="638" y="228"/>
                                  </a:lnTo>
                                  <a:lnTo>
                                    <a:pt x="652" y="248"/>
                                  </a:lnTo>
                                  <a:lnTo>
                                    <a:pt x="664" y="268"/>
                                  </a:lnTo>
                                  <a:lnTo>
                                    <a:pt x="673" y="290"/>
                                  </a:lnTo>
                                  <a:lnTo>
                                    <a:pt x="680" y="312"/>
                                  </a:lnTo>
                                  <a:lnTo>
                                    <a:pt x="684" y="334"/>
                                  </a:lnTo>
                                  <a:lnTo>
                                    <a:pt x="686" y="358"/>
                                  </a:lnTo>
                                  <a:lnTo>
                                    <a:pt x="685" y="382"/>
                                  </a:lnTo>
                                  <a:lnTo>
                                    <a:pt x="682" y="406"/>
                                  </a:lnTo>
                                  <a:lnTo>
                                    <a:pt x="675" y="428"/>
                                  </a:lnTo>
                                  <a:lnTo>
                                    <a:pt x="666" y="450"/>
                                  </a:lnTo>
                                  <a:lnTo>
                                    <a:pt x="655" y="472"/>
                                  </a:lnTo>
                                  <a:lnTo>
                                    <a:pt x="642" y="492"/>
                                  </a:lnTo>
                                  <a:lnTo>
                                    <a:pt x="626" y="510"/>
                                  </a:lnTo>
                                  <a:lnTo>
                                    <a:pt x="608" y="528"/>
                                  </a:lnTo>
                                  <a:lnTo>
                                    <a:pt x="588" y="544"/>
                                  </a:lnTo>
                                  <a:lnTo>
                                    <a:pt x="566" y="558"/>
                                  </a:lnTo>
                                  <a:lnTo>
                                    <a:pt x="543" y="572"/>
                                  </a:lnTo>
                                  <a:lnTo>
                                    <a:pt x="518" y="582"/>
                                  </a:lnTo>
                                  <a:lnTo>
                                    <a:pt x="492" y="592"/>
                                  </a:lnTo>
                                  <a:lnTo>
                                    <a:pt x="464" y="598"/>
                                  </a:lnTo>
                                  <a:lnTo>
                                    <a:pt x="436" y="602"/>
                                  </a:lnTo>
                                  <a:lnTo>
                                    <a:pt x="406" y="604"/>
                                  </a:lnTo>
                                  <a:lnTo>
                                    <a:pt x="517" y="604"/>
                                  </a:lnTo>
                                  <a:lnTo>
                                    <a:pt x="524" y="602"/>
                                  </a:lnTo>
                                  <a:lnTo>
                                    <a:pt x="551" y="590"/>
                                  </a:lnTo>
                                  <a:lnTo>
                                    <a:pt x="576" y="576"/>
                                  </a:lnTo>
                                  <a:lnTo>
                                    <a:pt x="599" y="560"/>
                                  </a:lnTo>
                                  <a:lnTo>
                                    <a:pt x="621" y="544"/>
                                  </a:lnTo>
                                  <a:lnTo>
                                    <a:pt x="640" y="524"/>
                                  </a:lnTo>
                                  <a:lnTo>
                                    <a:pt x="657" y="504"/>
                                  </a:lnTo>
                                  <a:lnTo>
                                    <a:pt x="672" y="482"/>
                                  </a:lnTo>
                                  <a:lnTo>
                                    <a:pt x="684" y="460"/>
                                  </a:lnTo>
                                  <a:lnTo>
                                    <a:pt x="694" y="436"/>
                                  </a:lnTo>
                                  <a:lnTo>
                                    <a:pt x="701" y="412"/>
                                  </a:lnTo>
                                  <a:lnTo>
                                    <a:pt x="705" y="386"/>
                                  </a:lnTo>
                                  <a:lnTo>
                                    <a:pt x="706" y="364"/>
                                  </a:lnTo>
                                  <a:lnTo>
                                    <a:pt x="706" y="358"/>
                                  </a:lnTo>
                                  <a:lnTo>
                                    <a:pt x="704" y="334"/>
                                  </a:lnTo>
                                  <a:lnTo>
                                    <a:pt x="700" y="308"/>
                                  </a:lnTo>
                                  <a:lnTo>
                                    <a:pt x="692" y="284"/>
                                  </a:lnTo>
                                  <a:lnTo>
                                    <a:pt x="682" y="260"/>
                                  </a:lnTo>
                                  <a:lnTo>
                                    <a:pt x="670" y="238"/>
                                  </a:lnTo>
                                  <a:lnTo>
                                    <a:pt x="655" y="216"/>
                                  </a:lnTo>
                                  <a:lnTo>
                                    <a:pt x="637" y="196"/>
                                  </a:lnTo>
                                  <a:lnTo>
                                    <a:pt x="618" y="178"/>
                                  </a:lnTo>
                                  <a:lnTo>
                                    <a:pt x="596" y="160"/>
                                  </a:lnTo>
                                  <a:lnTo>
                                    <a:pt x="573" y="146"/>
                                  </a:lnTo>
                                  <a:lnTo>
                                    <a:pt x="548" y="132"/>
                                  </a:lnTo>
                                  <a:lnTo>
                                    <a:pt x="521" y="122"/>
                                  </a:lnTo>
                                  <a:lnTo>
                                    <a:pt x="516" y="1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5" name="Picture 10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201" y="2393"/>
                              <a:ext cx="870" cy="7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76" name="Picture 10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141" y="2335"/>
                              <a:ext cx="990" cy="8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77" name="Picture 10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048" y="1907"/>
                              <a:ext cx="4906" cy="70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78" name="Freeform 102"/>
                          <wps:cNvSpPr>
                            <a:spLocks/>
                          </wps:cNvSpPr>
                          <wps:spPr bwMode="auto">
                            <a:xfrm>
                              <a:off x="2809" y="1907"/>
                              <a:ext cx="6949" cy="1288"/>
                            </a:xfrm>
                            <a:custGeom>
                              <a:avLst/>
                              <a:gdLst>
                                <a:gd name="T0" fmla="+- 0 4400 2809"/>
                                <a:gd name="T1" fmla="*/ T0 w 6949"/>
                                <a:gd name="T2" fmla="+- 0 1907 1907"/>
                                <a:gd name="T3" fmla="*/ 1907 h 1288"/>
                                <a:gd name="T4" fmla="+- 0 4329 2809"/>
                                <a:gd name="T5" fmla="*/ T4 w 6949"/>
                                <a:gd name="T6" fmla="+- 0 1914 1907"/>
                                <a:gd name="T7" fmla="*/ 1914 h 1288"/>
                                <a:gd name="T8" fmla="+- 0 4263 2809"/>
                                <a:gd name="T9" fmla="*/ T8 w 6949"/>
                                <a:gd name="T10" fmla="+- 0 1934 1907"/>
                                <a:gd name="T11" fmla="*/ 1934 h 1288"/>
                                <a:gd name="T12" fmla="+- 0 4203 2809"/>
                                <a:gd name="T13" fmla="*/ T12 w 6949"/>
                                <a:gd name="T14" fmla="+- 0 1967 1907"/>
                                <a:gd name="T15" fmla="*/ 1967 h 1288"/>
                                <a:gd name="T16" fmla="+- 0 4151 2809"/>
                                <a:gd name="T17" fmla="*/ T16 w 6949"/>
                                <a:gd name="T18" fmla="+- 0 2010 1907"/>
                                <a:gd name="T19" fmla="*/ 2010 h 1288"/>
                                <a:gd name="T20" fmla="+- 0 4108 2809"/>
                                <a:gd name="T21" fmla="*/ T20 w 6949"/>
                                <a:gd name="T22" fmla="+- 0 2062 1907"/>
                                <a:gd name="T23" fmla="*/ 2062 h 1288"/>
                                <a:gd name="T24" fmla="+- 0 4076 2809"/>
                                <a:gd name="T25" fmla="*/ T24 w 6949"/>
                                <a:gd name="T26" fmla="+- 0 2122 1907"/>
                                <a:gd name="T27" fmla="*/ 2122 h 1288"/>
                                <a:gd name="T28" fmla="+- 0 4055 2809"/>
                                <a:gd name="T29" fmla="*/ T28 w 6949"/>
                                <a:gd name="T30" fmla="+- 0 2188 1907"/>
                                <a:gd name="T31" fmla="*/ 2188 h 1288"/>
                                <a:gd name="T32" fmla="+- 0 4048 2809"/>
                                <a:gd name="T33" fmla="*/ T32 w 6949"/>
                                <a:gd name="T34" fmla="+- 0 2259 1907"/>
                                <a:gd name="T35" fmla="*/ 2259 h 1288"/>
                                <a:gd name="T36" fmla="+- 0 4055 2809"/>
                                <a:gd name="T37" fmla="*/ T36 w 6949"/>
                                <a:gd name="T38" fmla="+- 0 2330 1907"/>
                                <a:gd name="T39" fmla="*/ 2330 h 1288"/>
                                <a:gd name="T40" fmla="+- 0 4076 2809"/>
                                <a:gd name="T41" fmla="*/ T40 w 6949"/>
                                <a:gd name="T42" fmla="+- 0 2396 1907"/>
                                <a:gd name="T43" fmla="*/ 2396 h 1288"/>
                                <a:gd name="T44" fmla="+- 0 4108 2809"/>
                                <a:gd name="T45" fmla="*/ T44 w 6949"/>
                                <a:gd name="T46" fmla="+- 0 2456 1907"/>
                                <a:gd name="T47" fmla="*/ 2456 h 1288"/>
                                <a:gd name="T48" fmla="+- 0 4151 2809"/>
                                <a:gd name="T49" fmla="*/ T48 w 6949"/>
                                <a:gd name="T50" fmla="+- 0 2508 1907"/>
                                <a:gd name="T51" fmla="*/ 2508 h 1288"/>
                                <a:gd name="T52" fmla="+- 0 4203 2809"/>
                                <a:gd name="T53" fmla="*/ T52 w 6949"/>
                                <a:gd name="T54" fmla="+- 0 2551 1907"/>
                                <a:gd name="T55" fmla="*/ 2551 h 1288"/>
                                <a:gd name="T56" fmla="+- 0 4263 2809"/>
                                <a:gd name="T57" fmla="*/ T56 w 6949"/>
                                <a:gd name="T58" fmla="+- 0 2583 1907"/>
                                <a:gd name="T59" fmla="*/ 2583 h 1288"/>
                                <a:gd name="T60" fmla="+- 0 4329 2809"/>
                                <a:gd name="T61" fmla="*/ T60 w 6949"/>
                                <a:gd name="T62" fmla="+- 0 2604 1907"/>
                                <a:gd name="T63" fmla="*/ 2604 h 1288"/>
                                <a:gd name="T64" fmla="+- 0 4400 2809"/>
                                <a:gd name="T65" fmla="*/ T64 w 6949"/>
                                <a:gd name="T66" fmla="+- 0 2611 1907"/>
                                <a:gd name="T67" fmla="*/ 2611 h 1288"/>
                                <a:gd name="T68" fmla="+- 0 8602 2809"/>
                                <a:gd name="T69" fmla="*/ T68 w 6949"/>
                                <a:gd name="T70" fmla="+- 0 2611 1907"/>
                                <a:gd name="T71" fmla="*/ 2611 h 1288"/>
                                <a:gd name="T72" fmla="+- 0 8673 2809"/>
                                <a:gd name="T73" fmla="*/ T72 w 6949"/>
                                <a:gd name="T74" fmla="+- 0 2604 1907"/>
                                <a:gd name="T75" fmla="*/ 2604 h 1288"/>
                                <a:gd name="T76" fmla="+- 0 8739 2809"/>
                                <a:gd name="T77" fmla="*/ T76 w 6949"/>
                                <a:gd name="T78" fmla="+- 0 2583 1907"/>
                                <a:gd name="T79" fmla="*/ 2583 h 1288"/>
                                <a:gd name="T80" fmla="+- 0 8799 2809"/>
                                <a:gd name="T81" fmla="*/ T80 w 6949"/>
                                <a:gd name="T82" fmla="+- 0 2551 1907"/>
                                <a:gd name="T83" fmla="*/ 2551 h 1288"/>
                                <a:gd name="T84" fmla="+- 0 8851 2809"/>
                                <a:gd name="T85" fmla="*/ T84 w 6949"/>
                                <a:gd name="T86" fmla="+- 0 2508 1907"/>
                                <a:gd name="T87" fmla="*/ 2508 h 1288"/>
                                <a:gd name="T88" fmla="+- 0 8894 2809"/>
                                <a:gd name="T89" fmla="*/ T88 w 6949"/>
                                <a:gd name="T90" fmla="+- 0 2456 1907"/>
                                <a:gd name="T91" fmla="*/ 2456 h 1288"/>
                                <a:gd name="T92" fmla="+- 0 8926 2809"/>
                                <a:gd name="T93" fmla="*/ T92 w 6949"/>
                                <a:gd name="T94" fmla="+- 0 2396 1907"/>
                                <a:gd name="T95" fmla="*/ 2396 h 1288"/>
                                <a:gd name="T96" fmla="+- 0 8947 2809"/>
                                <a:gd name="T97" fmla="*/ T96 w 6949"/>
                                <a:gd name="T98" fmla="+- 0 2330 1907"/>
                                <a:gd name="T99" fmla="*/ 2330 h 1288"/>
                                <a:gd name="T100" fmla="+- 0 8954 2809"/>
                                <a:gd name="T101" fmla="*/ T100 w 6949"/>
                                <a:gd name="T102" fmla="+- 0 2259 1907"/>
                                <a:gd name="T103" fmla="*/ 2259 h 1288"/>
                                <a:gd name="T104" fmla="+- 0 8947 2809"/>
                                <a:gd name="T105" fmla="*/ T104 w 6949"/>
                                <a:gd name="T106" fmla="+- 0 2188 1907"/>
                                <a:gd name="T107" fmla="*/ 2188 h 1288"/>
                                <a:gd name="T108" fmla="+- 0 8926 2809"/>
                                <a:gd name="T109" fmla="*/ T108 w 6949"/>
                                <a:gd name="T110" fmla="+- 0 2122 1907"/>
                                <a:gd name="T111" fmla="*/ 2122 h 1288"/>
                                <a:gd name="T112" fmla="+- 0 8894 2809"/>
                                <a:gd name="T113" fmla="*/ T112 w 6949"/>
                                <a:gd name="T114" fmla="+- 0 2062 1907"/>
                                <a:gd name="T115" fmla="*/ 2062 h 1288"/>
                                <a:gd name="T116" fmla="+- 0 8851 2809"/>
                                <a:gd name="T117" fmla="*/ T116 w 6949"/>
                                <a:gd name="T118" fmla="+- 0 2010 1907"/>
                                <a:gd name="T119" fmla="*/ 2010 h 1288"/>
                                <a:gd name="T120" fmla="+- 0 8799 2809"/>
                                <a:gd name="T121" fmla="*/ T120 w 6949"/>
                                <a:gd name="T122" fmla="+- 0 1967 1907"/>
                                <a:gd name="T123" fmla="*/ 1967 h 1288"/>
                                <a:gd name="T124" fmla="+- 0 8739 2809"/>
                                <a:gd name="T125" fmla="*/ T124 w 6949"/>
                                <a:gd name="T126" fmla="+- 0 1934 1907"/>
                                <a:gd name="T127" fmla="*/ 1934 h 1288"/>
                                <a:gd name="T128" fmla="+- 0 8673 2809"/>
                                <a:gd name="T129" fmla="*/ T128 w 6949"/>
                                <a:gd name="T130" fmla="+- 0 1914 1907"/>
                                <a:gd name="T131" fmla="*/ 1914 h 1288"/>
                                <a:gd name="T132" fmla="+- 0 8602 2809"/>
                                <a:gd name="T133" fmla="*/ T132 w 6949"/>
                                <a:gd name="T134" fmla="+- 0 1907 1907"/>
                                <a:gd name="T135" fmla="*/ 1907 h 1288"/>
                                <a:gd name="T136" fmla="+- 0 4400 2809"/>
                                <a:gd name="T137" fmla="*/ T136 w 6949"/>
                                <a:gd name="T138" fmla="+- 0 1907 1907"/>
                                <a:gd name="T139" fmla="*/ 1907 h 1288"/>
                                <a:gd name="T140" fmla="+- 0 2809 2809"/>
                                <a:gd name="T141" fmla="*/ T140 w 6949"/>
                                <a:gd name="T142" fmla="+- 0 3195 1907"/>
                                <a:gd name="T143" fmla="*/ 3195 h 1288"/>
                                <a:gd name="T144" fmla="+- 0 9758 2809"/>
                                <a:gd name="T145" fmla="*/ T144 w 6949"/>
                                <a:gd name="T146" fmla="+- 0 3195 1907"/>
                                <a:gd name="T147" fmla="*/ 3195 h 12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</a:cxnLst>
                              <a:rect l="0" t="0" r="r" b="b"/>
                              <a:pathLst>
                                <a:path w="6949" h="1288">
                                  <a:moveTo>
                                    <a:pt x="1591" y="0"/>
                                  </a:moveTo>
                                  <a:lnTo>
                                    <a:pt x="1520" y="7"/>
                                  </a:lnTo>
                                  <a:lnTo>
                                    <a:pt x="1454" y="27"/>
                                  </a:lnTo>
                                  <a:lnTo>
                                    <a:pt x="1394" y="60"/>
                                  </a:lnTo>
                                  <a:lnTo>
                                    <a:pt x="1342" y="103"/>
                                  </a:lnTo>
                                  <a:lnTo>
                                    <a:pt x="1299" y="155"/>
                                  </a:lnTo>
                                  <a:lnTo>
                                    <a:pt x="1267" y="215"/>
                                  </a:lnTo>
                                  <a:lnTo>
                                    <a:pt x="1246" y="281"/>
                                  </a:lnTo>
                                  <a:lnTo>
                                    <a:pt x="1239" y="352"/>
                                  </a:lnTo>
                                  <a:lnTo>
                                    <a:pt x="1246" y="423"/>
                                  </a:lnTo>
                                  <a:lnTo>
                                    <a:pt x="1267" y="489"/>
                                  </a:lnTo>
                                  <a:lnTo>
                                    <a:pt x="1299" y="549"/>
                                  </a:lnTo>
                                  <a:lnTo>
                                    <a:pt x="1342" y="601"/>
                                  </a:lnTo>
                                  <a:lnTo>
                                    <a:pt x="1394" y="644"/>
                                  </a:lnTo>
                                  <a:lnTo>
                                    <a:pt x="1454" y="676"/>
                                  </a:lnTo>
                                  <a:lnTo>
                                    <a:pt x="1520" y="697"/>
                                  </a:lnTo>
                                  <a:lnTo>
                                    <a:pt x="1591" y="704"/>
                                  </a:lnTo>
                                  <a:lnTo>
                                    <a:pt x="5793" y="704"/>
                                  </a:lnTo>
                                  <a:lnTo>
                                    <a:pt x="5864" y="697"/>
                                  </a:lnTo>
                                  <a:lnTo>
                                    <a:pt x="5930" y="676"/>
                                  </a:lnTo>
                                  <a:lnTo>
                                    <a:pt x="5990" y="644"/>
                                  </a:lnTo>
                                  <a:lnTo>
                                    <a:pt x="6042" y="601"/>
                                  </a:lnTo>
                                  <a:lnTo>
                                    <a:pt x="6085" y="549"/>
                                  </a:lnTo>
                                  <a:lnTo>
                                    <a:pt x="6117" y="489"/>
                                  </a:lnTo>
                                  <a:lnTo>
                                    <a:pt x="6138" y="423"/>
                                  </a:lnTo>
                                  <a:lnTo>
                                    <a:pt x="6145" y="352"/>
                                  </a:lnTo>
                                  <a:lnTo>
                                    <a:pt x="6138" y="281"/>
                                  </a:lnTo>
                                  <a:lnTo>
                                    <a:pt x="6117" y="215"/>
                                  </a:lnTo>
                                  <a:lnTo>
                                    <a:pt x="6085" y="155"/>
                                  </a:lnTo>
                                  <a:lnTo>
                                    <a:pt x="6042" y="103"/>
                                  </a:lnTo>
                                  <a:lnTo>
                                    <a:pt x="5990" y="60"/>
                                  </a:lnTo>
                                  <a:lnTo>
                                    <a:pt x="5930" y="27"/>
                                  </a:lnTo>
                                  <a:lnTo>
                                    <a:pt x="5864" y="7"/>
                                  </a:lnTo>
                                  <a:lnTo>
                                    <a:pt x="5793" y="0"/>
                                  </a:lnTo>
                                  <a:lnTo>
                                    <a:pt x="1591" y="0"/>
                                  </a:lnTo>
                                  <a:close/>
                                  <a:moveTo>
                                    <a:pt x="0" y="1288"/>
                                  </a:moveTo>
                                  <a:lnTo>
                                    <a:pt x="6949" y="1288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9" name="Picture 10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441" y="2602"/>
                              <a:ext cx="367" cy="31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80" name="Picture 10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729" y="2625"/>
                              <a:ext cx="367" cy="31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81" name="Picture 9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634" y="748"/>
                              <a:ext cx="1022" cy="160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82" name="Freeform 98"/>
                          <wps:cNvSpPr>
                            <a:spLocks/>
                          </wps:cNvSpPr>
                          <wps:spPr bwMode="auto">
                            <a:xfrm>
                              <a:off x="5604" y="718"/>
                              <a:ext cx="1082" cy="1668"/>
                            </a:xfrm>
                            <a:custGeom>
                              <a:avLst/>
                              <a:gdLst>
                                <a:gd name="T0" fmla="+- 0 5813 5604"/>
                                <a:gd name="T1" fmla="*/ T0 w 1082"/>
                                <a:gd name="T2" fmla="+- 0 732 718"/>
                                <a:gd name="T3" fmla="*/ 732 h 1668"/>
                                <a:gd name="T4" fmla="+- 0 5691 5604"/>
                                <a:gd name="T5" fmla="*/ T4 w 1082"/>
                                <a:gd name="T6" fmla="+- 0 804 718"/>
                                <a:gd name="T7" fmla="*/ 804 h 1668"/>
                                <a:gd name="T8" fmla="+- 0 5618 5604"/>
                                <a:gd name="T9" fmla="*/ T8 w 1082"/>
                                <a:gd name="T10" fmla="+- 0 924 718"/>
                                <a:gd name="T11" fmla="*/ 924 h 1668"/>
                                <a:gd name="T12" fmla="+- 0 5605 5604"/>
                                <a:gd name="T13" fmla="*/ T12 w 1082"/>
                                <a:gd name="T14" fmla="+- 0 2120 718"/>
                                <a:gd name="T15" fmla="*/ 2120 h 1668"/>
                                <a:gd name="T16" fmla="+- 0 5654 5604"/>
                                <a:gd name="T17" fmla="*/ T16 w 1082"/>
                                <a:gd name="T18" fmla="+- 0 2256 718"/>
                                <a:gd name="T19" fmla="*/ 2256 h 1668"/>
                                <a:gd name="T20" fmla="+- 0 5757 5604"/>
                                <a:gd name="T21" fmla="*/ T20 w 1082"/>
                                <a:gd name="T22" fmla="+- 0 2350 718"/>
                                <a:gd name="T23" fmla="*/ 2350 h 1668"/>
                                <a:gd name="T24" fmla="+- 0 6449 5604"/>
                                <a:gd name="T25" fmla="*/ T24 w 1082"/>
                                <a:gd name="T26" fmla="+- 0 2382 718"/>
                                <a:gd name="T27" fmla="*/ 2382 h 1668"/>
                                <a:gd name="T28" fmla="+- 0 5817 5604"/>
                                <a:gd name="T29" fmla="*/ T28 w 1082"/>
                                <a:gd name="T30" fmla="+- 0 2354 718"/>
                                <a:gd name="T31" fmla="*/ 2354 h 1668"/>
                                <a:gd name="T32" fmla="+- 0 5704 5604"/>
                                <a:gd name="T33" fmla="*/ T32 w 1082"/>
                                <a:gd name="T34" fmla="+- 0 2286 718"/>
                                <a:gd name="T35" fmla="*/ 2286 h 1668"/>
                                <a:gd name="T36" fmla="+- 0 5636 5604"/>
                                <a:gd name="T37" fmla="*/ T36 w 1082"/>
                                <a:gd name="T38" fmla="+- 0 2174 718"/>
                                <a:gd name="T39" fmla="*/ 2174 h 1668"/>
                                <a:gd name="T40" fmla="+- 0 5625 5604"/>
                                <a:gd name="T41" fmla="*/ T40 w 1082"/>
                                <a:gd name="T42" fmla="+- 0 986 718"/>
                                <a:gd name="T43" fmla="*/ 986 h 1668"/>
                                <a:gd name="T44" fmla="+- 0 5671 5604"/>
                                <a:gd name="T45" fmla="*/ T44 w 1082"/>
                                <a:gd name="T46" fmla="+- 0 860 718"/>
                                <a:gd name="T47" fmla="*/ 860 h 1668"/>
                                <a:gd name="T48" fmla="+- 0 5768 5604"/>
                                <a:gd name="T49" fmla="*/ T48 w 1082"/>
                                <a:gd name="T50" fmla="+- 0 772 718"/>
                                <a:gd name="T51" fmla="*/ 772 h 1668"/>
                                <a:gd name="T52" fmla="+- 0 5899 5604"/>
                                <a:gd name="T53" fmla="*/ T52 w 1082"/>
                                <a:gd name="T54" fmla="+- 0 738 718"/>
                                <a:gd name="T55" fmla="*/ 738 h 1668"/>
                                <a:gd name="T56" fmla="+- 0 6497 5604"/>
                                <a:gd name="T57" fmla="*/ T56 w 1082"/>
                                <a:gd name="T58" fmla="+- 0 738 718"/>
                                <a:gd name="T59" fmla="*/ 738 h 1668"/>
                                <a:gd name="T60" fmla="+- 0 6499 5604"/>
                                <a:gd name="T61" fmla="*/ T60 w 1082"/>
                                <a:gd name="T62" fmla="+- 0 760 718"/>
                                <a:gd name="T63" fmla="*/ 760 h 1668"/>
                                <a:gd name="T64" fmla="+- 0 6604 5604"/>
                                <a:gd name="T65" fmla="*/ T64 w 1082"/>
                                <a:gd name="T66" fmla="+- 0 840 718"/>
                                <a:gd name="T67" fmla="*/ 840 h 1668"/>
                                <a:gd name="T68" fmla="+- 0 6661 5604"/>
                                <a:gd name="T69" fmla="*/ T68 w 1082"/>
                                <a:gd name="T70" fmla="+- 0 958 718"/>
                                <a:gd name="T71" fmla="*/ 958 h 1668"/>
                                <a:gd name="T72" fmla="+- 0 6660 5604"/>
                                <a:gd name="T73" fmla="*/ T72 w 1082"/>
                                <a:gd name="T74" fmla="+- 0 2148 718"/>
                                <a:gd name="T75" fmla="*/ 2148 h 1668"/>
                                <a:gd name="T76" fmla="+- 0 6603 5604"/>
                                <a:gd name="T77" fmla="*/ T76 w 1082"/>
                                <a:gd name="T78" fmla="+- 0 2268 718"/>
                                <a:gd name="T79" fmla="*/ 2268 h 1668"/>
                                <a:gd name="T80" fmla="+- 0 6498 5604"/>
                                <a:gd name="T81" fmla="*/ T80 w 1082"/>
                                <a:gd name="T82" fmla="+- 0 2346 718"/>
                                <a:gd name="T83" fmla="*/ 2346 h 1668"/>
                                <a:gd name="T84" fmla="+- 0 6505 5604"/>
                                <a:gd name="T85" fmla="*/ T84 w 1082"/>
                                <a:gd name="T86" fmla="+- 0 2364 718"/>
                                <a:gd name="T87" fmla="*/ 2364 h 1668"/>
                                <a:gd name="T88" fmla="+- 0 6618 5604"/>
                                <a:gd name="T89" fmla="*/ T88 w 1082"/>
                                <a:gd name="T90" fmla="+- 0 2282 718"/>
                                <a:gd name="T91" fmla="*/ 2282 h 1668"/>
                                <a:gd name="T92" fmla="+- 0 6680 5604"/>
                                <a:gd name="T93" fmla="*/ T92 w 1082"/>
                                <a:gd name="T94" fmla="+- 0 2154 718"/>
                                <a:gd name="T95" fmla="*/ 2154 h 1668"/>
                                <a:gd name="T96" fmla="+- 0 6680 5604"/>
                                <a:gd name="T97" fmla="*/ T96 w 1082"/>
                                <a:gd name="T98" fmla="+- 0 956 718"/>
                                <a:gd name="T99" fmla="*/ 956 h 1668"/>
                                <a:gd name="T100" fmla="+- 0 6620 5604"/>
                                <a:gd name="T101" fmla="*/ T100 w 1082"/>
                                <a:gd name="T102" fmla="+- 0 828 718"/>
                                <a:gd name="T103" fmla="*/ 828 h 1668"/>
                                <a:gd name="T104" fmla="+- 0 6507 5604"/>
                                <a:gd name="T105" fmla="*/ T104 w 1082"/>
                                <a:gd name="T106" fmla="+- 0 742 718"/>
                                <a:gd name="T107" fmla="*/ 742 h 1668"/>
                                <a:gd name="T108" fmla="+- 0 5847 5604"/>
                                <a:gd name="T109" fmla="*/ T108 w 1082"/>
                                <a:gd name="T110" fmla="+- 0 764 718"/>
                                <a:gd name="T111" fmla="*/ 764 h 1668"/>
                                <a:gd name="T112" fmla="+- 0 5736 5604"/>
                                <a:gd name="T113" fmla="*/ T112 w 1082"/>
                                <a:gd name="T114" fmla="+- 0 818 718"/>
                                <a:gd name="T115" fmla="*/ 818 h 1668"/>
                                <a:gd name="T116" fmla="+- 0 5664 5604"/>
                                <a:gd name="T117" fmla="*/ T116 w 1082"/>
                                <a:gd name="T118" fmla="+- 0 916 718"/>
                                <a:gd name="T119" fmla="*/ 916 h 1668"/>
                                <a:gd name="T120" fmla="+- 0 5644 5604"/>
                                <a:gd name="T121" fmla="*/ T120 w 1082"/>
                                <a:gd name="T122" fmla="+- 0 2094 718"/>
                                <a:gd name="T123" fmla="*/ 2094 h 1668"/>
                                <a:gd name="T124" fmla="+- 0 5675 5604"/>
                                <a:gd name="T125" fmla="*/ T124 w 1082"/>
                                <a:gd name="T126" fmla="+- 0 2214 718"/>
                                <a:gd name="T127" fmla="*/ 2214 h 1668"/>
                                <a:gd name="T128" fmla="+- 0 5757 5604"/>
                                <a:gd name="T129" fmla="*/ T128 w 1082"/>
                                <a:gd name="T130" fmla="+- 0 2304 718"/>
                                <a:gd name="T131" fmla="*/ 2304 h 1668"/>
                                <a:gd name="T132" fmla="+- 0 5873 5604"/>
                                <a:gd name="T133" fmla="*/ T132 w 1082"/>
                                <a:gd name="T134" fmla="+- 0 2346 718"/>
                                <a:gd name="T135" fmla="*/ 2346 h 1668"/>
                                <a:gd name="T136" fmla="+- 0 5876 5604"/>
                                <a:gd name="T137" fmla="*/ T136 w 1082"/>
                                <a:gd name="T138" fmla="+- 0 2326 718"/>
                                <a:gd name="T139" fmla="*/ 2326 h 1668"/>
                                <a:gd name="T140" fmla="+- 0 5751 5604"/>
                                <a:gd name="T141" fmla="*/ T140 w 1082"/>
                                <a:gd name="T142" fmla="+- 0 2274 718"/>
                                <a:gd name="T143" fmla="*/ 2274 h 1668"/>
                                <a:gd name="T144" fmla="+- 0 5683 5604"/>
                                <a:gd name="T145" fmla="*/ T144 w 1082"/>
                                <a:gd name="T146" fmla="+- 0 2184 718"/>
                                <a:gd name="T147" fmla="*/ 2184 h 1668"/>
                                <a:gd name="T148" fmla="+- 0 5664 5604"/>
                                <a:gd name="T149" fmla="*/ T148 w 1082"/>
                                <a:gd name="T150" fmla="+- 0 1012 718"/>
                                <a:gd name="T151" fmla="*/ 1012 h 1668"/>
                                <a:gd name="T152" fmla="+- 0 5692 5604"/>
                                <a:gd name="T153" fmla="*/ T152 w 1082"/>
                                <a:gd name="T154" fmla="+- 0 904 718"/>
                                <a:gd name="T155" fmla="*/ 904 h 1668"/>
                                <a:gd name="T156" fmla="+- 0 5767 5604"/>
                                <a:gd name="T157" fmla="*/ T156 w 1082"/>
                                <a:gd name="T158" fmla="+- 0 820 718"/>
                                <a:gd name="T159" fmla="*/ 820 h 1668"/>
                                <a:gd name="T160" fmla="+- 0 5873 5604"/>
                                <a:gd name="T161" fmla="*/ T160 w 1082"/>
                                <a:gd name="T162" fmla="+- 0 780 718"/>
                                <a:gd name="T163" fmla="*/ 780 h 1668"/>
                                <a:gd name="T164" fmla="+- 0 6417 5604"/>
                                <a:gd name="T165" fmla="*/ T164 w 1082"/>
                                <a:gd name="T166" fmla="+- 0 760 718"/>
                                <a:gd name="T167" fmla="*/ 760 h 1668"/>
                                <a:gd name="T168" fmla="+- 0 6437 5604"/>
                                <a:gd name="T169" fmla="*/ T168 w 1082"/>
                                <a:gd name="T170" fmla="+- 0 784 718"/>
                                <a:gd name="T171" fmla="*/ 784 h 1668"/>
                                <a:gd name="T172" fmla="+- 0 6540 5604"/>
                                <a:gd name="T173" fmla="*/ T172 w 1082"/>
                                <a:gd name="T174" fmla="+- 0 832 718"/>
                                <a:gd name="T175" fmla="*/ 832 h 1668"/>
                                <a:gd name="T176" fmla="+- 0 6607 5604"/>
                                <a:gd name="T177" fmla="*/ T176 w 1082"/>
                                <a:gd name="T178" fmla="+- 0 922 718"/>
                                <a:gd name="T179" fmla="*/ 922 h 1668"/>
                                <a:gd name="T180" fmla="+- 0 6626 5604"/>
                                <a:gd name="T181" fmla="*/ T180 w 1082"/>
                                <a:gd name="T182" fmla="+- 0 2094 718"/>
                                <a:gd name="T183" fmla="*/ 2094 h 1668"/>
                                <a:gd name="T184" fmla="+- 0 6598 5604"/>
                                <a:gd name="T185" fmla="*/ T184 w 1082"/>
                                <a:gd name="T186" fmla="+- 0 2202 718"/>
                                <a:gd name="T187" fmla="*/ 2202 h 1668"/>
                                <a:gd name="T188" fmla="+- 0 6524 5604"/>
                                <a:gd name="T189" fmla="*/ T188 w 1082"/>
                                <a:gd name="T190" fmla="+- 0 2286 718"/>
                                <a:gd name="T191" fmla="*/ 2286 h 1668"/>
                                <a:gd name="T192" fmla="+- 0 6417 5604"/>
                                <a:gd name="T193" fmla="*/ T192 w 1082"/>
                                <a:gd name="T194" fmla="+- 0 2326 718"/>
                                <a:gd name="T195" fmla="*/ 2326 h 1668"/>
                                <a:gd name="T196" fmla="+- 0 6572 5604"/>
                                <a:gd name="T197" fmla="*/ T196 w 1082"/>
                                <a:gd name="T198" fmla="+- 0 2272 718"/>
                                <a:gd name="T199" fmla="*/ 2272 h 1668"/>
                                <a:gd name="T200" fmla="+- 0 6635 5604"/>
                                <a:gd name="T201" fmla="*/ T200 w 1082"/>
                                <a:gd name="T202" fmla="+- 0 2168 718"/>
                                <a:gd name="T203" fmla="*/ 2168 h 1668"/>
                                <a:gd name="T204" fmla="+- 0 6645 5604"/>
                                <a:gd name="T205" fmla="*/ T204 w 1082"/>
                                <a:gd name="T206" fmla="+- 0 988 718"/>
                                <a:gd name="T207" fmla="*/ 988 h 1668"/>
                                <a:gd name="T208" fmla="+- 0 6602 5604"/>
                                <a:gd name="T209" fmla="*/ T208 w 1082"/>
                                <a:gd name="T210" fmla="+- 0 872 718"/>
                                <a:gd name="T211" fmla="*/ 872 h 1668"/>
                                <a:gd name="T212" fmla="+- 0 6512 5604"/>
                                <a:gd name="T213" fmla="*/ T212 w 1082"/>
                                <a:gd name="T214" fmla="+- 0 790 718"/>
                                <a:gd name="T215" fmla="*/ 790 h 16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</a:cxnLst>
                              <a:rect l="0" t="0" r="r" b="b"/>
                              <a:pathLst>
                                <a:path w="1082" h="1668">
                                  <a:moveTo>
                                    <a:pt x="789" y="0"/>
                                  </a:moveTo>
                                  <a:lnTo>
                                    <a:pt x="295" y="0"/>
                                  </a:lnTo>
                                  <a:lnTo>
                                    <a:pt x="266" y="2"/>
                                  </a:lnTo>
                                  <a:lnTo>
                                    <a:pt x="237" y="6"/>
                                  </a:lnTo>
                                  <a:lnTo>
                                    <a:pt x="209" y="14"/>
                                  </a:lnTo>
                                  <a:lnTo>
                                    <a:pt x="181" y="24"/>
                                  </a:lnTo>
                                  <a:lnTo>
                                    <a:pt x="156" y="36"/>
                                  </a:lnTo>
                                  <a:lnTo>
                                    <a:pt x="131" y="50"/>
                                  </a:lnTo>
                                  <a:lnTo>
                                    <a:pt x="109" y="68"/>
                                  </a:lnTo>
                                  <a:lnTo>
                                    <a:pt x="87" y="86"/>
                                  </a:lnTo>
                                  <a:lnTo>
                                    <a:pt x="68" y="108"/>
                                  </a:lnTo>
                                  <a:lnTo>
                                    <a:pt x="51" y="130"/>
                                  </a:lnTo>
                                  <a:lnTo>
                                    <a:pt x="36" y="154"/>
                                  </a:lnTo>
                                  <a:lnTo>
                                    <a:pt x="24" y="180"/>
                                  </a:lnTo>
                                  <a:lnTo>
                                    <a:pt x="14" y="206"/>
                                  </a:lnTo>
                                  <a:lnTo>
                                    <a:pt x="6" y="236"/>
                                  </a:lnTo>
                                  <a:lnTo>
                                    <a:pt x="2" y="264"/>
                                  </a:lnTo>
                                  <a:lnTo>
                                    <a:pt x="0" y="294"/>
                                  </a:lnTo>
                                  <a:lnTo>
                                    <a:pt x="0" y="1376"/>
                                  </a:lnTo>
                                  <a:lnTo>
                                    <a:pt x="1" y="1402"/>
                                  </a:lnTo>
                                  <a:lnTo>
                                    <a:pt x="6" y="1432"/>
                                  </a:lnTo>
                                  <a:lnTo>
                                    <a:pt x="13" y="1460"/>
                                  </a:lnTo>
                                  <a:lnTo>
                                    <a:pt x="23" y="1488"/>
                                  </a:lnTo>
                                  <a:lnTo>
                                    <a:pt x="35" y="1514"/>
                                  </a:lnTo>
                                  <a:lnTo>
                                    <a:pt x="50" y="1538"/>
                                  </a:lnTo>
                                  <a:lnTo>
                                    <a:pt x="66" y="1560"/>
                                  </a:lnTo>
                                  <a:lnTo>
                                    <a:pt x="85" y="1582"/>
                                  </a:lnTo>
                                  <a:lnTo>
                                    <a:pt x="106" y="1600"/>
                                  </a:lnTo>
                                  <a:lnTo>
                                    <a:pt x="129" y="1618"/>
                                  </a:lnTo>
                                  <a:lnTo>
                                    <a:pt x="153" y="1632"/>
                                  </a:lnTo>
                                  <a:lnTo>
                                    <a:pt x="179" y="1646"/>
                                  </a:lnTo>
                                  <a:lnTo>
                                    <a:pt x="206" y="1656"/>
                                  </a:lnTo>
                                  <a:lnTo>
                                    <a:pt x="263" y="1668"/>
                                  </a:lnTo>
                                  <a:lnTo>
                                    <a:pt x="816" y="1668"/>
                                  </a:lnTo>
                                  <a:lnTo>
                                    <a:pt x="845" y="1664"/>
                                  </a:lnTo>
                                  <a:lnTo>
                                    <a:pt x="873" y="1656"/>
                                  </a:lnTo>
                                  <a:lnTo>
                                    <a:pt x="895" y="1648"/>
                                  </a:lnTo>
                                  <a:lnTo>
                                    <a:pt x="266" y="1648"/>
                                  </a:lnTo>
                                  <a:lnTo>
                                    <a:pt x="239" y="1644"/>
                                  </a:lnTo>
                                  <a:lnTo>
                                    <a:pt x="213" y="1636"/>
                                  </a:lnTo>
                                  <a:lnTo>
                                    <a:pt x="188" y="1628"/>
                                  </a:lnTo>
                                  <a:lnTo>
                                    <a:pt x="163" y="1616"/>
                                  </a:lnTo>
                                  <a:lnTo>
                                    <a:pt x="141" y="1602"/>
                                  </a:lnTo>
                                  <a:lnTo>
                                    <a:pt x="120" y="1586"/>
                                  </a:lnTo>
                                  <a:lnTo>
                                    <a:pt x="100" y="1568"/>
                                  </a:lnTo>
                                  <a:lnTo>
                                    <a:pt x="82" y="1548"/>
                                  </a:lnTo>
                                  <a:lnTo>
                                    <a:pt x="67" y="1528"/>
                                  </a:lnTo>
                                  <a:lnTo>
                                    <a:pt x="53" y="1504"/>
                                  </a:lnTo>
                                  <a:lnTo>
                                    <a:pt x="41" y="1480"/>
                                  </a:lnTo>
                                  <a:lnTo>
                                    <a:pt x="32" y="1456"/>
                                  </a:lnTo>
                                  <a:lnTo>
                                    <a:pt x="26" y="1430"/>
                                  </a:lnTo>
                                  <a:lnTo>
                                    <a:pt x="21" y="1402"/>
                                  </a:lnTo>
                                  <a:lnTo>
                                    <a:pt x="20" y="1376"/>
                                  </a:lnTo>
                                  <a:lnTo>
                                    <a:pt x="20" y="294"/>
                                  </a:lnTo>
                                  <a:lnTo>
                                    <a:pt x="21" y="268"/>
                                  </a:lnTo>
                                  <a:lnTo>
                                    <a:pt x="26" y="240"/>
                                  </a:lnTo>
                                  <a:lnTo>
                                    <a:pt x="32" y="214"/>
                                  </a:lnTo>
                                  <a:lnTo>
                                    <a:pt x="42" y="188"/>
                                  </a:lnTo>
                                  <a:lnTo>
                                    <a:pt x="53" y="164"/>
                                  </a:lnTo>
                                  <a:lnTo>
                                    <a:pt x="67" y="142"/>
                                  </a:lnTo>
                                  <a:lnTo>
                                    <a:pt x="83" y="120"/>
                                  </a:lnTo>
                                  <a:lnTo>
                                    <a:pt x="101" y="102"/>
                                  </a:lnTo>
                                  <a:lnTo>
                                    <a:pt x="120" y="84"/>
                                  </a:lnTo>
                                  <a:lnTo>
                                    <a:pt x="142" y="68"/>
                                  </a:lnTo>
                                  <a:lnTo>
                                    <a:pt x="164" y="54"/>
                                  </a:lnTo>
                                  <a:lnTo>
                                    <a:pt x="188" y="42"/>
                                  </a:lnTo>
                                  <a:lnTo>
                                    <a:pt x="214" y="34"/>
                                  </a:lnTo>
                                  <a:lnTo>
                                    <a:pt x="240" y="26"/>
                                  </a:lnTo>
                                  <a:lnTo>
                                    <a:pt x="267" y="22"/>
                                  </a:lnTo>
                                  <a:lnTo>
                                    <a:pt x="295" y="20"/>
                                  </a:lnTo>
                                  <a:lnTo>
                                    <a:pt x="893" y="20"/>
                                  </a:lnTo>
                                  <a:lnTo>
                                    <a:pt x="877" y="14"/>
                                  </a:lnTo>
                                  <a:lnTo>
                                    <a:pt x="819" y="2"/>
                                  </a:lnTo>
                                  <a:lnTo>
                                    <a:pt x="789" y="0"/>
                                  </a:lnTo>
                                  <a:close/>
                                  <a:moveTo>
                                    <a:pt x="893" y="20"/>
                                  </a:moveTo>
                                  <a:lnTo>
                                    <a:pt x="788" y="20"/>
                                  </a:lnTo>
                                  <a:lnTo>
                                    <a:pt x="816" y="22"/>
                                  </a:lnTo>
                                  <a:lnTo>
                                    <a:pt x="843" y="26"/>
                                  </a:lnTo>
                                  <a:lnTo>
                                    <a:pt x="870" y="34"/>
                                  </a:lnTo>
                                  <a:lnTo>
                                    <a:pt x="895" y="42"/>
                                  </a:lnTo>
                                  <a:lnTo>
                                    <a:pt x="919" y="54"/>
                                  </a:lnTo>
                                  <a:lnTo>
                                    <a:pt x="941" y="68"/>
                                  </a:lnTo>
                                  <a:lnTo>
                                    <a:pt x="963" y="84"/>
                                  </a:lnTo>
                                  <a:lnTo>
                                    <a:pt x="982" y="102"/>
                                  </a:lnTo>
                                  <a:lnTo>
                                    <a:pt x="1000" y="122"/>
                                  </a:lnTo>
                                  <a:lnTo>
                                    <a:pt x="1015" y="142"/>
                                  </a:lnTo>
                                  <a:lnTo>
                                    <a:pt x="1029" y="166"/>
                                  </a:lnTo>
                                  <a:lnTo>
                                    <a:pt x="1041" y="190"/>
                                  </a:lnTo>
                                  <a:lnTo>
                                    <a:pt x="1050" y="214"/>
                                  </a:lnTo>
                                  <a:lnTo>
                                    <a:pt x="1057" y="240"/>
                                  </a:lnTo>
                                  <a:lnTo>
                                    <a:pt x="1061" y="268"/>
                                  </a:lnTo>
                                  <a:lnTo>
                                    <a:pt x="1062" y="294"/>
                                  </a:lnTo>
                                  <a:lnTo>
                                    <a:pt x="1062" y="1376"/>
                                  </a:lnTo>
                                  <a:lnTo>
                                    <a:pt x="1061" y="1402"/>
                                  </a:lnTo>
                                  <a:lnTo>
                                    <a:pt x="1056" y="1430"/>
                                  </a:lnTo>
                                  <a:lnTo>
                                    <a:pt x="1050" y="1456"/>
                                  </a:lnTo>
                                  <a:lnTo>
                                    <a:pt x="1040" y="1482"/>
                                  </a:lnTo>
                                  <a:lnTo>
                                    <a:pt x="1029" y="1506"/>
                                  </a:lnTo>
                                  <a:lnTo>
                                    <a:pt x="1015" y="1528"/>
                                  </a:lnTo>
                                  <a:lnTo>
                                    <a:pt x="999" y="1550"/>
                                  </a:lnTo>
                                  <a:lnTo>
                                    <a:pt x="981" y="1568"/>
                                  </a:lnTo>
                                  <a:lnTo>
                                    <a:pt x="962" y="1586"/>
                                  </a:lnTo>
                                  <a:lnTo>
                                    <a:pt x="941" y="1602"/>
                                  </a:lnTo>
                                  <a:lnTo>
                                    <a:pt x="918" y="1616"/>
                                  </a:lnTo>
                                  <a:lnTo>
                                    <a:pt x="894" y="1628"/>
                                  </a:lnTo>
                                  <a:lnTo>
                                    <a:pt x="869" y="1636"/>
                                  </a:lnTo>
                                  <a:lnTo>
                                    <a:pt x="842" y="1644"/>
                                  </a:lnTo>
                                  <a:lnTo>
                                    <a:pt x="815" y="1648"/>
                                  </a:lnTo>
                                  <a:lnTo>
                                    <a:pt x="895" y="1648"/>
                                  </a:lnTo>
                                  <a:lnTo>
                                    <a:pt x="901" y="1646"/>
                                  </a:lnTo>
                                  <a:lnTo>
                                    <a:pt x="926" y="1634"/>
                                  </a:lnTo>
                                  <a:lnTo>
                                    <a:pt x="951" y="1620"/>
                                  </a:lnTo>
                                  <a:lnTo>
                                    <a:pt x="974" y="1602"/>
                                  </a:lnTo>
                                  <a:lnTo>
                                    <a:pt x="995" y="1584"/>
                                  </a:lnTo>
                                  <a:lnTo>
                                    <a:pt x="1014" y="1564"/>
                                  </a:lnTo>
                                  <a:lnTo>
                                    <a:pt x="1031" y="1540"/>
                                  </a:lnTo>
                                  <a:lnTo>
                                    <a:pt x="1046" y="1516"/>
                                  </a:lnTo>
                                  <a:lnTo>
                                    <a:pt x="1058" y="1490"/>
                                  </a:lnTo>
                                  <a:lnTo>
                                    <a:pt x="1068" y="1464"/>
                                  </a:lnTo>
                                  <a:lnTo>
                                    <a:pt x="1076" y="1436"/>
                                  </a:lnTo>
                                  <a:lnTo>
                                    <a:pt x="1080" y="1406"/>
                                  </a:lnTo>
                                  <a:lnTo>
                                    <a:pt x="1082" y="1376"/>
                                  </a:lnTo>
                                  <a:lnTo>
                                    <a:pt x="1082" y="294"/>
                                  </a:lnTo>
                                  <a:lnTo>
                                    <a:pt x="1081" y="268"/>
                                  </a:lnTo>
                                  <a:lnTo>
                                    <a:pt x="1076" y="238"/>
                                  </a:lnTo>
                                  <a:lnTo>
                                    <a:pt x="1069" y="210"/>
                                  </a:lnTo>
                                  <a:lnTo>
                                    <a:pt x="1059" y="182"/>
                                  </a:lnTo>
                                  <a:lnTo>
                                    <a:pt x="1047" y="156"/>
                                  </a:lnTo>
                                  <a:lnTo>
                                    <a:pt x="1033" y="132"/>
                                  </a:lnTo>
                                  <a:lnTo>
                                    <a:pt x="1016" y="110"/>
                                  </a:lnTo>
                                  <a:lnTo>
                                    <a:pt x="997" y="88"/>
                                  </a:lnTo>
                                  <a:lnTo>
                                    <a:pt x="976" y="70"/>
                                  </a:lnTo>
                                  <a:lnTo>
                                    <a:pt x="953" y="52"/>
                                  </a:lnTo>
                                  <a:lnTo>
                                    <a:pt x="929" y="38"/>
                                  </a:lnTo>
                                  <a:lnTo>
                                    <a:pt x="903" y="24"/>
                                  </a:lnTo>
                                  <a:lnTo>
                                    <a:pt x="893" y="20"/>
                                  </a:lnTo>
                                  <a:close/>
                                  <a:moveTo>
                                    <a:pt x="787" y="40"/>
                                  </a:moveTo>
                                  <a:lnTo>
                                    <a:pt x="295" y="40"/>
                                  </a:lnTo>
                                  <a:lnTo>
                                    <a:pt x="268" y="42"/>
                                  </a:lnTo>
                                  <a:lnTo>
                                    <a:pt x="243" y="46"/>
                                  </a:lnTo>
                                  <a:lnTo>
                                    <a:pt x="219" y="52"/>
                                  </a:lnTo>
                                  <a:lnTo>
                                    <a:pt x="195" y="62"/>
                                  </a:lnTo>
                                  <a:lnTo>
                                    <a:pt x="173" y="72"/>
                                  </a:lnTo>
                                  <a:lnTo>
                                    <a:pt x="152" y="84"/>
                                  </a:lnTo>
                                  <a:lnTo>
                                    <a:pt x="132" y="100"/>
                                  </a:lnTo>
                                  <a:lnTo>
                                    <a:pt x="114" y="116"/>
                                  </a:lnTo>
                                  <a:lnTo>
                                    <a:pt x="98" y="134"/>
                                  </a:lnTo>
                                  <a:lnTo>
                                    <a:pt x="83" y="154"/>
                                  </a:lnTo>
                                  <a:lnTo>
                                    <a:pt x="70" y="174"/>
                                  </a:lnTo>
                                  <a:lnTo>
                                    <a:pt x="60" y="198"/>
                                  </a:lnTo>
                                  <a:lnTo>
                                    <a:pt x="51" y="220"/>
                                  </a:lnTo>
                                  <a:lnTo>
                                    <a:pt x="45" y="246"/>
                                  </a:lnTo>
                                  <a:lnTo>
                                    <a:pt x="41" y="270"/>
                                  </a:lnTo>
                                  <a:lnTo>
                                    <a:pt x="40" y="294"/>
                                  </a:lnTo>
                                  <a:lnTo>
                                    <a:pt x="40" y="1376"/>
                                  </a:lnTo>
                                  <a:lnTo>
                                    <a:pt x="41" y="1400"/>
                                  </a:lnTo>
                                  <a:lnTo>
                                    <a:pt x="45" y="1426"/>
                                  </a:lnTo>
                                  <a:lnTo>
                                    <a:pt x="52" y="1450"/>
                                  </a:lnTo>
                                  <a:lnTo>
                                    <a:pt x="60" y="1474"/>
                                  </a:lnTo>
                                  <a:lnTo>
                                    <a:pt x="71" y="1496"/>
                                  </a:lnTo>
                                  <a:lnTo>
                                    <a:pt x="84" y="1518"/>
                                  </a:lnTo>
                                  <a:lnTo>
                                    <a:pt x="98" y="1536"/>
                                  </a:lnTo>
                                  <a:lnTo>
                                    <a:pt x="115" y="1554"/>
                                  </a:lnTo>
                                  <a:lnTo>
                                    <a:pt x="133" y="1572"/>
                                  </a:lnTo>
                                  <a:lnTo>
                                    <a:pt x="153" y="1586"/>
                                  </a:lnTo>
                                  <a:lnTo>
                                    <a:pt x="174" y="1598"/>
                                  </a:lnTo>
                                  <a:lnTo>
                                    <a:pt x="196" y="1610"/>
                                  </a:lnTo>
                                  <a:lnTo>
                                    <a:pt x="220" y="1618"/>
                                  </a:lnTo>
                                  <a:lnTo>
                                    <a:pt x="244" y="1624"/>
                                  </a:lnTo>
                                  <a:lnTo>
                                    <a:pt x="269" y="1628"/>
                                  </a:lnTo>
                                  <a:lnTo>
                                    <a:pt x="814" y="1628"/>
                                  </a:lnTo>
                                  <a:lnTo>
                                    <a:pt x="839" y="1624"/>
                                  </a:lnTo>
                                  <a:lnTo>
                                    <a:pt x="864" y="1618"/>
                                  </a:lnTo>
                                  <a:lnTo>
                                    <a:pt x="887" y="1608"/>
                                  </a:lnTo>
                                  <a:lnTo>
                                    <a:pt x="272" y="1608"/>
                                  </a:lnTo>
                                  <a:lnTo>
                                    <a:pt x="249" y="1604"/>
                                  </a:lnTo>
                                  <a:lnTo>
                                    <a:pt x="205" y="1592"/>
                                  </a:lnTo>
                                  <a:lnTo>
                                    <a:pt x="184" y="1582"/>
                                  </a:lnTo>
                                  <a:lnTo>
                                    <a:pt x="165" y="1570"/>
                                  </a:lnTo>
                                  <a:lnTo>
                                    <a:pt x="147" y="1556"/>
                                  </a:lnTo>
                                  <a:lnTo>
                                    <a:pt x="130" y="1542"/>
                                  </a:lnTo>
                                  <a:lnTo>
                                    <a:pt x="115" y="1524"/>
                                  </a:lnTo>
                                  <a:lnTo>
                                    <a:pt x="101" y="1506"/>
                                  </a:lnTo>
                                  <a:lnTo>
                                    <a:pt x="89" y="1488"/>
                                  </a:lnTo>
                                  <a:lnTo>
                                    <a:pt x="79" y="1466"/>
                                  </a:lnTo>
                                  <a:lnTo>
                                    <a:pt x="71" y="1446"/>
                                  </a:lnTo>
                                  <a:lnTo>
                                    <a:pt x="65" y="1424"/>
                                  </a:lnTo>
                                  <a:lnTo>
                                    <a:pt x="61" y="1400"/>
                                  </a:lnTo>
                                  <a:lnTo>
                                    <a:pt x="60" y="1376"/>
                                  </a:lnTo>
                                  <a:lnTo>
                                    <a:pt x="60" y="294"/>
                                  </a:lnTo>
                                  <a:lnTo>
                                    <a:pt x="61" y="274"/>
                                  </a:lnTo>
                                  <a:lnTo>
                                    <a:pt x="64" y="250"/>
                                  </a:lnTo>
                                  <a:lnTo>
                                    <a:pt x="70" y="228"/>
                                  </a:lnTo>
                                  <a:lnTo>
                                    <a:pt x="78" y="206"/>
                                  </a:lnTo>
                                  <a:lnTo>
                                    <a:pt x="88" y="186"/>
                                  </a:lnTo>
                                  <a:lnTo>
                                    <a:pt x="99" y="166"/>
                                  </a:lnTo>
                                  <a:lnTo>
                                    <a:pt x="113" y="148"/>
                                  </a:lnTo>
                                  <a:lnTo>
                                    <a:pt x="128" y="130"/>
                                  </a:lnTo>
                                  <a:lnTo>
                                    <a:pt x="144" y="116"/>
                                  </a:lnTo>
                                  <a:lnTo>
                                    <a:pt x="163" y="102"/>
                                  </a:lnTo>
                                  <a:lnTo>
                                    <a:pt x="182" y="90"/>
                                  </a:lnTo>
                                  <a:lnTo>
                                    <a:pt x="202" y="80"/>
                                  </a:lnTo>
                                  <a:lnTo>
                                    <a:pt x="224" y="72"/>
                                  </a:lnTo>
                                  <a:lnTo>
                                    <a:pt x="246" y="66"/>
                                  </a:lnTo>
                                  <a:lnTo>
                                    <a:pt x="269" y="62"/>
                                  </a:lnTo>
                                  <a:lnTo>
                                    <a:pt x="295" y="60"/>
                                  </a:lnTo>
                                  <a:lnTo>
                                    <a:pt x="886" y="60"/>
                                  </a:lnTo>
                                  <a:lnTo>
                                    <a:pt x="863" y="52"/>
                                  </a:lnTo>
                                  <a:lnTo>
                                    <a:pt x="838" y="46"/>
                                  </a:lnTo>
                                  <a:lnTo>
                                    <a:pt x="813" y="42"/>
                                  </a:lnTo>
                                  <a:lnTo>
                                    <a:pt x="787" y="40"/>
                                  </a:lnTo>
                                  <a:close/>
                                  <a:moveTo>
                                    <a:pt x="886" y="60"/>
                                  </a:moveTo>
                                  <a:lnTo>
                                    <a:pt x="786" y="60"/>
                                  </a:lnTo>
                                  <a:lnTo>
                                    <a:pt x="810" y="62"/>
                                  </a:lnTo>
                                  <a:lnTo>
                                    <a:pt x="833" y="66"/>
                                  </a:lnTo>
                                  <a:lnTo>
                                    <a:pt x="856" y="70"/>
                                  </a:lnTo>
                                  <a:lnTo>
                                    <a:pt x="877" y="78"/>
                                  </a:lnTo>
                                  <a:lnTo>
                                    <a:pt x="898" y="88"/>
                                  </a:lnTo>
                                  <a:lnTo>
                                    <a:pt x="918" y="100"/>
                                  </a:lnTo>
                                  <a:lnTo>
                                    <a:pt x="936" y="114"/>
                                  </a:lnTo>
                                  <a:lnTo>
                                    <a:pt x="952" y="128"/>
                                  </a:lnTo>
                                  <a:lnTo>
                                    <a:pt x="968" y="146"/>
                                  </a:lnTo>
                                  <a:lnTo>
                                    <a:pt x="981" y="164"/>
                                  </a:lnTo>
                                  <a:lnTo>
                                    <a:pt x="993" y="182"/>
                                  </a:lnTo>
                                  <a:lnTo>
                                    <a:pt x="1003" y="204"/>
                                  </a:lnTo>
                                  <a:lnTo>
                                    <a:pt x="1011" y="224"/>
                                  </a:lnTo>
                                  <a:lnTo>
                                    <a:pt x="1017" y="246"/>
                                  </a:lnTo>
                                  <a:lnTo>
                                    <a:pt x="1021" y="270"/>
                                  </a:lnTo>
                                  <a:lnTo>
                                    <a:pt x="1022" y="294"/>
                                  </a:lnTo>
                                  <a:lnTo>
                                    <a:pt x="1022" y="1376"/>
                                  </a:lnTo>
                                  <a:lnTo>
                                    <a:pt x="1021" y="1396"/>
                                  </a:lnTo>
                                  <a:lnTo>
                                    <a:pt x="1018" y="1420"/>
                                  </a:lnTo>
                                  <a:lnTo>
                                    <a:pt x="1012" y="1442"/>
                                  </a:lnTo>
                                  <a:lnTo>
                                    <a:pt x="1004" y="1464"/>
                                  </a:lnTo>
                                  <a:lnTo>
                                    <a:pt x="994" y="1484"/>
                                  </a:lnTo>
                                  <a:lnTo>
                                    <a:pt x="983" y="1504"/>
                                  </a:lnTo>
                                  <a:lnTo>
                                    <a:pt x="969" y="1522"/>
                                  </a:lnTo>
                                  <a:lnTo>
                                    <a:pt x="954" y="1540"/>
                                  </a:lnTo>
                                  <a:lnTo>
                                    <a:pt x="938" y="1554"/>
                                  </a:lnTo>
                                  <a:lnTo>
                                    <a:pt x="920" y="1568"/>
                                  </a:lnTo>
                                  <a:lnTo>
                                    <a:pt x="901" y="1580"/>
                                  </a:lnTo>
                                  <a:lnTo>
                                    <a:pt x="880" y="1590"/>
                                  </a:lnTo>
                                  <a:lnTo>
                                    <a:pt x="859" y="1598"/>
                                  </a:lnTo>
                                  <a:lnTo>
                                    <a:pt x="836" y="1604"/>
                                  </a:lnTo>
                                  <a:lnTo>
                                    <a:pt x="813" y="1608"/>
                                  </a:lnTo>
                                  <a:lnTo>
                                    <a:pt x="887" y="1608"/>
                                  </a:lnTo>
                                  <a:lnTo>
                                    <a:pt x="909" y="1598"/>
                                  </a:lnTo>
                                  <a:lnTo>
                                    <a:pt x="930" y="1586"/>
                                  </a:lnTo>
                                  <a:lnTo>
                                    <a:pt x="950" y="1570"/>
                                  </a:lnTo>
                                  <a:lnTo>
                                    <a:pt x="968" y="1554"/>
                                  </a:lnTo>
                                  <a:lnTo>
                                    <a:pt x="984" y="1536"/>
                                  </a:lnTo>
                                  <a:lnTo>
                                    <a:pt x="999" y="1516"/>
                                  </a:lnTo>
                                  <a:lnTo>
                                    <a:pt x="1012" y="1496"/>
                                  </a:lnTo>
                                  <a:lnTo>
                                    <a:pt x="1022" y="1474"/>
                                  </a:lnTo>
                                  <a:lnTo>
                                    <a:pt x="1031" y="1450"/>
                                  </a:lnTo>
                                  <a:lnTo>
                                    <a:pt x="1037" y="1426"/>
                                  </a:lnTo>
                                  <a:lnTo>
                                    <a:pt x="1041" y="1400"/>
                                  </a:lnTo>
                                  <a:lnTo>
                                    <a:pt x="1042" y="1376"/>
                                  </a:lnTo>
                                  <a:lnTo>
                                    <a:pt x="1042" y="294"/>
                                  </a:lnTo>
                                  <a:lnTo>
                                    <a:pt x="1041" y="270"/>
                                  </a:lnTo>
                                  <a:lnTo>
                                    <a:pt x="1037" y="244"/>
                                  </a:lnTo>
                                  <a:lnTo>
                                    <a:pt x="1031" y="220"/>
                                  </a:lnTo>
                                  <a:lnTo>
                                    <a:pt x="1022" y="196"/>
                                  </a:lnTo>
                                  <a:lnTo>
                                    <a:pt x="1011" y="174"/>
                                  </a:lnTo>
                                  <a:lnTo>
                                    <a:pt x="998" y="154"/>
                                  </a:lnTo>
                                  <a:lnTo>
                                    <a:pt x="984" y="134"/>
                                  </a:lnTo>
                                  <a:lnTo>
                                    <a:pt x="967" y="116"/>
                                  </a:lnTo>
                                  <a:lnTo>
                                    <a:pt x="949" y="98"/>
                                  </a:lnTo>
                                  <a:lnTo>
                                    <a:pt x="929" y="84"/>
                                  </a:lnTo>
                                  <a:lnTo>
                                    <a:pt x="908" y="72"/>
                                  </a:lnTo>
                                  <a:lnTo>
                                    <a:pt x="886" y="6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83" name="Picture 9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691" y="870"/>
                              <a:ext cx="904" cy="75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84" name="Freeform 96"/>
                          <wps:cNvSpPr>
                            <a:spLocks/>
                          </wps:cNvSpPr>
                          <wps:spPr bwMode="auto">
                            <a:xfrm>
                              <a:off x="5691" y="870"/>
                              <a:ext cx="904" cy="754"/>
                            </a:xfrm>
                            <a:custGeom>
                              <a:avLst/>
                              <a:gdLst>
                                <a:gd name="T0" fmla="+- 0 5886 5691"/>
                                <a:gd name="T1" fmla="*/ T0 w 904"/>
                                <a:gd name="T2" fmla="+- 0 870 870"/>
                                <a:gd name="T3" fmla="*/ 870 h 754"/>
                                <a:gd name="T4" fmla="+- 0 5810 5691"/>
                                <a:gd name="T5" fmla="*/ T4 w 904"/>
                                <a:gd name="T6" fmla="+- 0 885 870"/>
                                <a:gd name="T7" fmla="*/ 885 h 754"/>
                                <a:gd name="T8" fmla="+- 0 5748 5691"/>
                                <a:gd name="T9" fmla="*/ T8 w 904"/>
                                <a:gd name="T10" fmla="+- 0 927 870"/>
                                <a:gd name="T11" fmla="*/ 927 h 754"/>
                                <a:gd name="T12" fmla="+- 0 5706 5691"/>
                                <a:gd name="T13" fmla="*/ T12 w 904"/>
                                <a:gd name="T14" fmla="+- 0 989 870"/>
                                <a:gd name="T15" fmla="*/ 989 h 754"/>
                                <a:gd name="T16" fmla="+- 0 5691 5691"/>
                                <a:gd name="T17" fmla="*/ T16 w 904"/>
                                <a:gd name="T18" fmla="+- 0 1065 870"/>
                                <a:gd name="T19" fmla="*/ 1065 h 754"/>
                                <a:gd name="T20" fmla="+- 0 5691 5691"/>
                                <a:gd name="T21" fmla="*/ T20 w 904"/>
                                <a:gd name="T22" fmla="+- 0 1428 870"/>
                                <a:gd name="T23" fmla="*/ 1428 h 754"/>
                                <a:gd name="T24" fmla="+- 0 5706 5691"/>
                                <a:gd name="T25" fmla="*/ T24 w 904"/>
                                <a:gd name="T26" fmla="+- 0 1504 870"/>
                                <a:gd name="T27" fmla="*/ 1504 h 754"/>
                                <a:gd name="T28" fmla="+- 0 5748 5691"/>
                                <a:gd name="T29" fmla="*/ T28 w 904"/>
                                <a:gd name="T30" fmla="+- 0 1567 870"/>
                                <a:gd name="T31" fmla="*/ 1567 h 754"/>
                                <a:gd name="T32" fmla="+- 0 5810 5691"/>
                                <a:gd name="T33" fmla="*/ T32 w 904"/>
                                <a:gd name="T34" fmla="+- 0 1608 870"/>
                                <a:gd name="T35" fmla="*/ 1608 h 754"/>
                                <a:gd name="T36" fmla="+- 0 5886 5691"/>
                                <a:gd name="T37" fmla="*/ T36 w 904"/>
                                <a:gd name="T38" fmla="+- 0 1624 870"/>
                                <a:gd name="T39" fmla="*/ 1624 h 754"/>
                                <a:gd name="T40" fmla="+- 0 6400 5691"/>
                                <a:gd name="T41" fmla="*/ T40 w 904"/>
                                <a:gd name="T42" fmla="+- 0 1624 870"/>
                                <a:gd name="T43" fmla="*/ 1624 h 754"/>
                                <a:gd name="T44" fmla="+- 0 6476 5691"/>
                                <a:gd name="T45" fmla="*/ T44 w 904"/>
                                <a:gd name="T46" fmla="+- 0 1608 870"/>
                                <a:gd name="T47" fmla="*/ 1608 h 754"/>
                                <a:gd name="T48" fmla="+- 0 6538 5691"/>
                                <a:gd name="T49" fmla="*/ T48 w 904"/>
                                <a:gd name="T50" fmla="+- 0 1567 870"/>
                                <a:gd name="T51" fmla="*/ 1567 h 754"/>
                                <a:gd name="T52" fmla="+- 0 6580 5691"/>
                                <a:gd name="T53" fmla="*/ T52 w 904"/>
                                <a:gd name="T54" fmla="+- 0 1504 870"/>
                                <a:gd name="T55" fmla="*/ 1504 h 754"/>
                                <a:gd name="T56" fmla="+- 0 6595 5691"/>
                                <a:gd name="T57" fmla="*/ T56 w 904"/>
                                <a:gd name="T58" fmla="+- 0 1428 870"/>
                                <a:gd name="T59" fmla="*/ 1428 h 754"/>
                                <a:gd name="T60" fmla="+- 0 6595 5691"/>
                                <a:gd name="T61" fmla="*/ T60 w 904"/>
                                <a:gd name="T62" fmla="+- 0 1065 870"/>
                                <a:gd name="T63" fmla="*/ 1065 h 754"/>
                                <a:gd name="T64" fmla="+- 0 6580 5691"/>
                                <a:gd name="T65" fmla="*/ T64 w 904"/>
                                <a:gd name="T66" fmla="+- 0 989 870"/>
                                <a:gd name="T67" fmla="*/ 989 h 754"/>
                                <a:gd name="T68" fmla="+- 0 6538 5691"/>
                                <a:gd name="T69" fmla="*/ T68 w 904"/>
                                <a:gd name="T70" fmla="+- 0 927 870"/>
                                <a:gd name="T71" fmla="*/ 927 h 754"/>
                                <a:gd name="T72" fmla="+- 0 6476 5691"/>
                                <a:gd name="T73" fmla="*/ T72 w 904"/>
                                <a:gd name="T74" fmla="+- 0 885 870"/>
                                <a:gd name="T75" fmla="*/ 885 h 754"/>
                                <a:gd name="T76" fmla="+- 0 6400 5691"/>
                                <a:gd name="T77" fmla="*/ T76 w 904"/>
                                <a:gd name="T78" fmla="+- 0 870 870"/>
                                <a:gd name="T79" fmla="*/ 870 h 754"/>
                                <a:gd name="T80" fmla="+- 0 5886 5691"/>
                                <a:gd name="T81" fmla="*/ T80 w 904"/>
                                <a:gd name="T82" fmla="+- 0 870 870"/>
                                <a:gd name="T83" fmla="*/ 870 h 75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904" h="754">
                                  <a:moveTo>
                                    <a:pt x="195" y="0"/>
                                  </a:moveTo>
                                  <a:lnTo>
                                    <a:pt x="119" y="15"/>
                                  </a:lnTo>
                                  <a:lnTo>
                                    <a:pt x="57" y="57"/>
                                  </a:lnTo>
                                  <a:lnTo>
                                    <a:pt x="15" y="119"/>
                                  </a:lnTo>
                                  <a:lnTo>
                                    <a:pt x="0" y="195"/>
                                  </a:lnTo>
                                  <a:lnTo>
                                    <a:pt x="0" y="558"/>
                                  </a:lnTo>
                                  <a:lnTo>
                                    <a:pt x="15" y="634"/>
                                  </a:lnTo>
                                  <a:lnTo>
                                    <a:pt x="57" y="697"/>
                                  </a:lnTo>
                                  <a:lnTo>
                                    <a:pt x="119" y="738"/>
                                  </a:lnTo>
                                  <a:lnTo>
                                    <a:pt x="195" y="754"/>
                                  </a:lnTo>
                                  <a:lnTo>
                                    <a:pt x="709" y="754"/>
                                  </a:lnTo>
                                  <a:lnTo>
                                    <a:pt x="785" y="738"/>
                                  </a:lnTo>
                                  <a:lnTo>
                                    <a:pt x="847" y="697"/>
                                  </a:lnTo>
                                  <a:lnTo>
                                    <a:pt x="889" y="634"/>
                                  </a:lnTo>
                                  <a:lnTo>
                                    <a:pt x="904" y="558"/>
                                  </a:lnTo>
                                  <a:lnTo>
                                    <a:pt x="904" y="195"/>
                                  </a:lnTo>
                                  <a:lnTo>
                                    <a:pt x="889" y="119"/>
                                  </a:lnTo>
                                  <a:lnTo>
                                    <a:pt x="847" y="57"/>
                                  </a:lnTo>
                                  <a:lnTo>
                                    <a:pt x="785" y="15"/>
                                  </a:lnTo>
                                  <a:lnTo>
                                    <a:pt x="709" y="0"/>
                                  </a:lnTo>
                                  <a:lnTo>
                                    <a:pt x="19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85" name="Picture 9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829" y="754"/>
                              <a:ext cx="1022" cy="160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86" name="Freeform 94"/>
                          <wps:cNvSpPr>
                            <a:spLocks/>
                          </wps:cNvSpPr>
                          <wps:spPr bwMode="auto">
                            <a:xfrm>
                              <a:off x="6799" y="726"/>
                              <a:ext cx="1082" cy="1666"/>
                            </a:xfrm>
                            <a:custGeom>
                              <a:avLst/>
                              <a:gdLst>
                                <a:gd name="T0" fmla="+- 0 6980 6799"/>
                                <a:gd name="T1" fmla="*/ T0 w 1082"/>
                                <a:gd name="T2" fmla="+- 0 748 726"/>
                                <a:gd name="T3" fmla="*/ 748 h 1666"/>
                                <a:gd name="T4" fmla="+- 0 6867 6799"/>
                                <a:gd name="T5" fmla="*/ T4 w 1082"/>
                                <a:gd name="T6" fmla="+- 0 832 726"/>
                                <a:gd name="T7" fmla="*/ 832 h 1666"/>
                                <a:gd name="T8" fmla="+- 0 6805 6799"/>
                                <a:gd name="T9" fmla="*/ T8 w 1082"/>
                                <a:gd name="T10" fmla="+- 0 960 726"/>
                                <a:gd name="T11" fmla="*/ 960 h 1666"/>
                                <a:gd name="T12" fmla="+- 0 6805 6799"/>
                                <a:gd name="T13" fmla="*/ T12 w 1082"/>
                                <a:gd name="T14" fmla="+- 0 2156 726"/>
                                <a:gd name="T15" fmla="*/ 2156 h 1666"/>
                                <a:gd name="T16" fmla="+- 0 6865 6799"/>
                                <a:gd name="T17" fmla="*/ T16 w 1082"/>
                                <a:gd name="T18" fmla="+- 0 2284 726"/>
                                <a:gd name="T19" fmla="*/ 2284 h 1666"/>
                                <a:gd name="T20" fmla="+- 0 6978 6799"/>
                                <a:gd name="T21" fmla="*/ T20 w 1082"/>
                                <a:gd name="T22" fmla="+- 0 2370 726"/>
                                <a:gd name="T23" fmla="*/ 2370 h 1666"/>
                                <a:gd name="T24" fmla="+- 0 7672 6799"/>
                                <a:gd name="T25" fmla="*/ T24 w 1082"/>
                                <a:gd name="T26" fmla="+- 0 2380 726"/>
                                <a:gd name="T27" fmla="*/ 2380 h 1666"/>
                                <a:gd name="T28" fmla="+- 0 6986 6799"/>
                                <a:gd name="T29" fmla="*/ T28 w 1082"/>
                                <a:gd name="T30" fmla="+- 0 2352 726"/>
                                <a:gd name="T31" fmla="*/ 2352 h 1666"/>
                                <a:gd name="T32" fmla="+- 0 6881 6799"/>
                                <a:gd name="T33" fmla="*/ T32 w 1082"/>
                                <a:gd name="T34" fmla="+- 0 2272 726"/>
                                <a:gd name="T35" fmla="*/ 2272 h 1666"/>
                                <a:gd name="T36" fmla="+- 0 6825 6799"/>
                                <a:gd name="T37" fmla="*/ T36 w 1082"/>
                                <a:gd name="T38" fmla="+- 0 2154 726"/>
                                <a:gd name="T39" fmla="*/ 2154 h 1666"/>
                                <a:gd name="T40" fmla="+- 0 6825 6799"/>
                                <a:gd name="T41" fmla="*/ T40 w 1082"/>
                                <a:gd name="T42" fmla="+- 0 964 726"/>
                                <a:gd name="T43" fmla="*/ 964 h 1666"/>
                                <a:gd name="T44" fmla="+- 0 6882 6799"/>
                                <a:gd name="T45" fmla="*/ T44 w 1082"/>
                                <a:gd name="T46" fmla="+- 0 844 726"/>
                                <a:gd name="T47" fmla="*/ 844 h 1666"/>
                                <a:gd name="T48" fmla="+- 0 6987 6799"/>
                                <a:gd name="T49" fmla="*/ T48 w 1082"/>
                                <a:gd name="T50" fmla="+- 0 766 726"/>
                                <a:gd name="T51" fmla="*/ 766 h 1666"/>
                                <a:gd name="T52" fmla="+- 0 7618 6799"/>
                                <a:gd name="T53" fmla="*/ T52 w 1082"/>
                                <a:gd name="T54" fmla="+- 0 726 726"/>
                                <a:gd name="T55" fmla="*/ 726 h 1666"/>
                                <a:gd name="T56" fmla="+- 0 7694 6799"/>
                                <a:gd name="T57" fmla="*/ T56 w 1082"/>
                                <a:gd name="T58" fmla="+- 0 766 726"/>
                                <a:gd name="T59" fmla="*/ 766 h 1666"/>
                                <a:gd name="T60" fmla="+- 0 7799 6799"/>
                                <a:gd name="T61" fmla="*/ T60 w 1082"/>
                                <a:gd name="T62" fmla="+- 0 846 726"/>
                                <a:gd name="T63" fmla="*/ 846 h 1666"/>
                                <a:gd name="T64" fmla="+- 0 7855 6799"/>
                                <a:gd name="T65" fmla="*/ T64 w 1082"/>
                                <a:gd name="T66" fmla="+- 0 966 726"/>
                                <a:gd name="T67" fmla="*/ 966 h 1666"/>
                                <a:gd name="T68" fmla="+- 0 7855 6799"/>
                                <a:gd name="T69" fmla="*/ T68 w 1082"/>
                                <a:gd name="T70" fmla="+- 0 2154 726"/>
                                <a:gd name="T71" fmla="*/ 2154 h 1666"/>
                                <a:gd name="T72" fmla="+- 0 7798 6799"/>
                                <a:gd name="T73" fmla="*/ T72 w 1082"/>
                                <a:gd name="T74" fmla="+- 0 2274 726"/>
                                <a:gd name="T75" fmla="*/ 2274 h 1666"/>
                                <a:gd name="T76" fmla="+- 0 7693 6799"/>
                                <a:gd name="T77" fmla="*/ T76 w 1082"/>
                                <a:gd name="T78" fmla="+- 0 2352 726"/>
                                <a:gd name="T79" fmla="*/ 2352 h 1666"/>
                                <a:gd name="T80" fmla="+- 0 7725 6799"/>
                                <a:gd name="T81" fmla="*/ T80 w 1082"/>
                                <a:gd name="T82" fmla="+- 0 2358 726"/>
                                <a:gd name="T83" fmla="*/ 2358 h 1666"/>
                                <a:gd name="T84" fmla="+- 0 7830 6799"/>
                                <a:gd name="T85" fmla="*/ T84 w 1082"/>
                                <a:gd name="T86" fmla="+- 0 2264 726"/>
                                <a:gd name="T87" fmla="*/ 2264 h 1666"/>
                                <a:gd name="T88" fmla="+- 0 7879 6799"/>
                                <a:gd name="T89" fmla="*/ T88 w 1082"/>
                                <a:gd name="T90" fmla="+- 0 2130 726"/>
                                <a:gd name="T91" fmla="*/ 2130 h 1666"/>
                                <a:gd name="T92" fmla="+- 0 7868 6799"/>
                                <a:gd name="T93" fmla="*/ T92 w 1082"/>
                                <a:gd name="T94" fmla="+- 0 934 726"/>
                                <a:gd name="T95" fmla="*/ 934 h 1666"/>
                                <a:gd name="T96" fmla="+- 0 7796 6799"/>
                                <a:gd name="T97" fmla="*/ T96 w 1082"/>
                                <a:gd name="T98" fmla="+- 0 812 726"/>
                                <a:gd name="T99" fmla="*/ 812 h 1666"/>
                                <a:gd name="T100" fmla="+- 0 7697 6799"/>
                                <a:gd name="T101" fmla="*/ T100 w 1082"/>
                                <a:gd name="T102" fmla="+- 0 746 726"/>
                                <a:gd name="T103" fmla="*/ 746 h 1666"/>
                                <a:gd name="T104" fmla="+- 0 6994 6799"/>
                                <a:gd name="T105" fmla="*/ T104 w 1082"/>
                                <a:gd name="T106" fmla="+- 0 786 726"/>
                                <a:gd name="T107" fmla="*/ 786 h 1666"/>
                                <a:gd name="T108" fmla="+- 0 6897 6799"/>
                                <a:gd name="T109" fmla="*/ T108 w 1082"/>
                                <a:gd name="T110" fmla="+- 0 858 726"/>
                                <a:gd name="T111" fmla="*/ 858 h 1666"/>
                                <a:gd name="T112" fmla="+- 0 6844 6799"/>
                                <a:gd name="T113" fmla="*/ T112 w 1082"/>
                                <a:gd name="T114" fmla="+- 0 968 726"/>
                                <a:gd name="T115" fmla="*/ 968 h 1666"/>
                                <a:gd name="T116" fmla="+- 0 6844 6799"/>
                                <a:gd name="T117" fmla="*/ T116 w 1082"/>
                                <a:gd name="T118" fmla="+- 0 2150 726"/>
                                <a:gd name="T119" fmla="*/ 2150 h 1666"/>
                                <a:gd name="T120" fmla="+- 0 6897 6799"/>
                                <a:gd name="T121" fmla="*/ T120 w 1082"/>
                                <a:gd name="T122" fmla="+- 0 2260 726"/>
                                <a:gd name="T123" fmla="*/ 2260 h 1666"/>
                                <a:gd name="T124" fmla="+- 0 6995 6799"/>
                                <a:gd name="T125" fmla="*/ T124 w 1082"/>
                                <a:gd name="T126" fmla="+- 0 2334 726"/>
                                <a:gd name="T127" fmla="*/ 2334 h 1666"/>
                                <a:gd name="T128" fmla="+- 0 7638 6799"/>
                                <a:gd name="T129" fmla="*/ T128 w 1082"/>
                                <a:gd name="T130" fmla="+- 0 2348 726"/>
                                <a:gd name="T131" fmla="*/ 2348 h 1666"/>
                                <a:gd name="T132" fmla="+- 0 7004 6799"/>
                                <a:gd name="T133" fmla="*/ T132 w 1082"/>
                                <a:gd name="T134" fmla="+- 0 2316 726"/>
                                <a:gd name="T135" fmla="*/ 2316 h 1666"/>
                                <a:gd name="T136" fmla="+- 0 6913 6799"/>
                                <a:gd name="T137" fmla="*/ T136 w 1082"/>
                                <a:gd name="T138" fmla="+- 0 2248 726"/>
                                <a:gd name="T139" fmla="*/ 2248 h 1666"/>
                                <a:gd name="T140" fmla="+- 0 6864 6799"/>
                                <a:gd name="T141" fmla="*/ T140 w 1082"/>
                                <a:gd name="T142" fmla="+- 0 2148 726"/>
                                <a:gd name="T143" fmla="*/ 2148 h 1666"/>
                                <a:gd name="T144" fmla="+- 0 6864 6799"/>
                                <a:gd name="T145" fmla="*/ T144 w 1082"/>
                                <a:gd name="T146" fmla="+- 0 974 726"/>
                                <a:gd name="T147" fmla="*/ 974 h 1666"/>
                                <a:gd name="T148" fmla="+- 0 6912 6799"/>
                                <a:gd name="T149" fmla="*/ T148 w 1082"/>
                                <a:gd name="T150" fmla="+- 0 872 726"/>
                                <a:gd name="T151" fmla="*/ 872 h 1666"/>
                                <a:gd name="T152" fmla="+- 0 7001 6799"/>
                                <a:gd name="T153" fmla="*/ T152 w 1082"/>
                                <a:gd name="T154" fmla="+- 0 804 726"/>
                                <a:gd name="T155" fmla="*/ 804 h 1666"/>
                                <a:gd name="T156" fmla="+- 0 7685 6799"/>
                                <a:gd name="T157" fmla="*/ T156 w 1082"/>
                                <a:gd name="T158" fmla="+- 0 784 726"/>
                                <a:gd name="T159" fmla="*/ 784 h 1666"/>
                                <a:gd name="T160" fmla="+- 0 7609 6799"/>
                                <a:gd name="T161" fmla="*/ T160 w 1082"/>
                                <a:gd name="T162" fmla="+- 0 786 726"/>
                                <a:gd name="T163" fmla="*/ 786 h 1666"/>
                                <a:gd name="T164" fmla="+- 0 7734 6799"/>
                                <a:gd name="T165" fmla="*/ T164 w 1082"/>
                                <a:gd name="T166" fmla="+- 0 838 726"/>
                                <a:gd name="T167" fmla="*/ 838 h 1666"/>
                                <a:gd name="T168" fmla="+- 0 7802 6799"/>
                                <a:gd name="T169" fmla="*/ T168 w 1082"/>
                                <a:gd name="T170" fmla="+- 0 928 726"/>
                                <a:gd name="T171" fmla="*/ 928 h 1666"/>
                                <a:gd name="T172" fmla="+- 0 7821 6799"/>
                                <a:gd name="T173" fmla="*/ T172 w 1082"/>
                                <a:gd name="T174" fmla="+- 0 2100 726"/>
                                <a:gd name="T175" fmla="*/ 2100 h 1666"/>
                                <a:gd name="T176" fmla="+- 0 7793 6799"/>
                                <a:gd name="T177" fmla="*/ T176 w 1082"/>
                                <a:gd name="T178" fmla="+- 0 2210 726"/>
                                <a:gd name="T179" fmla="*/ 2210 h 1666"/>
                                <a:gd name="T180" fmla="+- 0 7719 6799"/>
                                <a:gd name="T181" fmla="*/ T180 w 1082"/>
                                <a:gd name="T182" fmla="+- 0 2292 726"/>
                                <a:gd name="T183" fmla="*/ 2292 h 1666"/>
                                <a:gd name="T184" fmla="+- 0 7612 6799"/>
                                <a:gd name="T185" fmla="*/ T184 w 1082"/>
                                <a:gd name="T186" fmla="+- 0 2332 726"/>
                                <a:gd name="T187" fmla="*/ 2332 h 1666"/>
                                <a:gd name="T188" fmla="+- 0 7767 6799"/>
                                <a:gd name="T189" fmla="*/ T188 w 1082"/>
                                <a:gd name="T190" fmla="+- 0 2278 726"/>
                                <a:gd name="T191" fmla="*/ 2278 h 1666"/>
                                <a:gd name="T192" fmla="+- 0 7830 6799"/>
                                <a:gd name="T193" fmla="*/ T192 w 1082"/>
                                <a:gd name="T194" fmla="+- 0 2174 726"/>
                                <a:gd name="T195" fmla="*/ 2174 h 1666"/>
                                <a:gd name="T196" fmla="+- 0 7840 6799"/>
                                <a:gd name="T197" fmla="*/ T196 w 1082"/>
                                <a:gd name="T198" fmla="+- 0 994 726"/>
                                <a:gd name="T199" fmla="*/ 994 h 1666"/>
                                <a:gd name="T200" fmla="+- 0 7797 6799"/>
                                <a:gd name="T201" fmla="*/ T200 w 1082"/>
                                <a:gd name="T202" fmla="+- 0 876 726"/>
                                <a:gd name="T203" fmla="*/ 876 h 1666"/>
                                <a:gd name="T204" fmla="+- 0 7707 6799"/>
                                <a:gd name="T205" fmla="*/ T204 w 1082"/>
                                <a:gd name="T206" fmla="+- 0 796 726"/>
                                <a:gd name="T207" fmla="*/ 796 h 166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</a:cxnLst>
                              <a:rect l="0" t="0" r="r" b="b"/>
                              <a:pathLst>
                                <a:path w="1082" h="1666">
                                  <a:moveTo>
                                    <a:pt x="819" y="0"/>
                                  </a:moveTo>
                                  <a:lnTo>
                                    <a:pt x="266" y="0"/>
                                  </a:lnTo>
                                  <a:lnTo>
                                    <a:pt x="237" y="4"/>
                                  </a:lnTo>
                                  <a:lnTo>
                                    <a:pt x="209" y="12"/>
                                  </a:lnTo>
                                  <a:lnTo>
                                    <a:pt x="181" y="22"/>
                                  </a:lnTo>
                                  <a:lnTo>
                                    <a:pt x="156" y="34"/>
                                  </a:lnTo>
                                  <a:lnTo>
                                    <a:pt x="131" y="48"/>
                                  </a:lnTo>
                                  <a:lnTo>
                                    <a:pt x="108" y="66"/>
                                  </a:lnTo>
                                  <a:lnTo>
                                    <a:pt x="87" y="84"/>
                                  </a:lnTo>
                                  <a:lnTo>
                                    <a:pt x="68" y="106"/>
                                  </a:lnTo>
                                  <a:lnTo>
                                    <a:pt x="51" y="128"/>
                                  </a:lnTo>
                                  <a:lnTo>
                                    <a:pt x="36" y="152"/>
                                  </a:lnTo>
                                  <a:lnTo>
                                    <a:pt x="24" y="178"/>
                                  </a:lnTo>
                                  <a:lnTo>
                                    <a:pt x="14" y="204"/>
                                  </a:lnTo>
                                  <a:lnTo>
                                    <a:pt x="6" y="234"/>
                                  </a:lnTo>
                                  <a:lnTo>
                                    <a:pt x="2" y="262"/>
                                  </a:lnTo>
                                  <a:lnTo>
                                    <a:pt x="0" y="292"/>
                                  </a:lnTo>
                                  <a:lnTo>
                                    <a:pt x="0" y="1374"/>
                                  </a:lnTo>
                                  <a:lnTo>
                                    <a:pt x="1" y="1400"/>
                                  </a:lnTo>
                                  <a:lnTo>
                                    <a:pt x="6" y="1430"/>
                                  </a:lnTo>
                                  <a:lnTo>
                                    <a:pt x="13" y="1458"/>
                                  </a:lnTo>
                                  <a:lnTo>
                                    <a:pt x="23" y="1486"/>
                                  </a:lnTo>
                                  <a:lnTo>
                                    <a:pt x="35" y="1512"/>
                                  </a:lnTo>
                                  <a:lnTo>
                                    <a:pt x="50" y="1536"/>
                                  </a:lnTo>
                                  <a:lnTo>
                                    <a:pt x="66" y="1558"/>
                                  </a:lnTo>
                                  <a:lnTo>
                                    <a:pt x="85" y="1580"/>
                                  </a:lnTo>
                                  <a:lnTo>
                                    <a:pt x="106" y="1598"/>
                                  </a:lnTo>
                                  <a:lnTo>
                                    <a:pt x="129" y="1616"/>
                                  </a:lnTo>
                                  <a:lnTo>
                                    <a:pt x="153" y="1630"/>
                                  </a:lnTo>
                                  <a:lnTo>
                                    <a:pt x="179" y="1644"/>
                                  </a:lnTo>
                                  <a:lnTo>
                                    <a:pt x="206" y="1654"/>
                                  </a:lnTo>
                                  <a:lnTo>
                                    <a:pt x="263" y="1666"/>
                                  </a:lnTo>
                                  <a:lnTo>
                                    <a:pt x="816" y="1666"/>
                                  </a:lnTo>
                                  <a:lnTo>
                                    <a:pt x="845" y="1662"/>
                                  </a:lnTo>
                                  <a:lnTo>
                                    <a:pt x="873" y="1654"/>
                                  </a:lnTo>
                                  <a:lnTo>
                                    <a:pt x="895" y="1646"/>
                                  </a:lnTo>
                                  <a:lnTo>
                                    <a:pt x="266" y="1646"/>
                                  </a:lnTo>
                                  <a:lnTo>
                                    <a:pt x="239" y="1642"/>
                                  </a:lnTo>
                                  <a:lnTo>
                                    <a:pt x="213" y="1634"/>
                                  </a:lnTo>
                                  <a:lnTo>
                                    <a:pt x="187" y="1626"/>
                                  </a:lnTo>
                                  <a:lnTo>
                                    <a:pt x="163" y="1614"/>
                                  </a:lnTo>
                                  <a:lnTo>
                                    <a:pt x="141" y="1600"/>
                                  </a:lnTo>
                                  <a:lnTo>
                                    <a:pt x="120" y="1584"/>
                                  </a:lnTo>
                                  <a:lnTo>
                                    <a:pt x="100" y="1566"/>
                                  </a:lnTo>
                                  <a:lnTo>
                                    <a:pt x="82" y="1546"/>
                                  </a:lnTo>
                                  <a:lnTo>
                                    <a:pt x="67" y="1526"/>
                                  </a:lnTo>
                                  <a:lnTo>
                                    <a:pt x="53" y="1502"/>
                                  </a:lnTo>
                                  <a:lnTo>
                                    <a:pt x="42" y="1478"/>
                                  </a:lnTo>
                                  <a:lnTo>
                                    <a:pt x="32" y="1454"/>
                                  </a:lnTo>
                                  <a:lnTo>
                                    <a:pt x="26" y="1428"/>
                                  </a:lnTo>
                                  <a:lnTo>
                                    <a:pt x="21" y="1400"/>
                                  </a:lnTo>
                                  <a:lnTo>
                                    <a:pt x="20" y="1374"/>
                                  </a:lnTo>
                                  <a:lnTo>
                                    <a:pt x="20" y="292"/>
                                  </a:lnTo>
                                  <a:lnTo>
                                    <a:pt x="22" y="266"/>
                                  </a:lnTo>
                                  <a:lnTo>
                                    <a:pt x="26" y="238"/>
                                  </a:lnTo>
                                  <a:lnTo>
                                    <a:pt x="33" y="212"/>
                                  </a:lnTo>
                                  <a:lnTo>
                                    <a:pt x="42" y="186"/>
                                  </a:lnTo>
                                  <a:lnTo>
                                    <a:pt x="53" y="162"/>
                                  </a:lnTo>
                                  <a:lnTo>
                                    <a:pt x="67" y="140"/>
                                  </a:lnTo>
                                  <a:lnTo>
                                    <a:pt x="83" y="118"/>
                                  </a:lnTo>
                                  <a:lnTo>
                                    <a:pt x="101" y="100"/>
                                  </a:lnTo>
                                  <a:lnTo>
                                    <a:pt x="120" y="82"/>
                                  </a:lnTo>
                                  <a:lnTo>
                                    <a:pt x="142" y="66"/>
                                  </a:lnTo>
                                  <a:lnTo>
                                    <a:pt x="164" y="52"/>
                                  </a:lnTo>
                                  <a:lnTo>
                                    <a:pt x="188" y="40"/>
                                  </a:lnTo>
                                  <a:lnTo>
                                    <a:pt x="240" y="24"/>
                                  </a:lnTo>
                                  <a:lnTo>
                                    <a:pt x="267" y="20"/>
                                  </a:lnTo>
                                  <a:lnTo>
                                    <a:pt x="898" y="20"/>
                                  </a:lnTo>
                                  <a:lnTo>
                                    <a:pt x="876" y="12"/>
                                  </a:lnTo>
                                  <a:lnTo>
                                    <a:pt x="819" y="0"/>
                                  </a:lnTo>
                                  <a:close/>
                                  <a:moveTo>
                                    <a:pt x="898" y="20"/>
                                  </a:moveTo>
                                  <a:lnTo>
                                    <a:pt x="816" y="20"/>
                                  </a:lnTo>
                                  <a:lnTo>
                                    <a:pt x="843" y="24"/>
                                  </a:lnTo>
                                  <a:lnTo>
                                    <a:pt x="869" y="32"/>
                                  </a:lnTo>
                                  <a:lnTo>
                                    <a:pt x="895" y="40"/>
                                  </a:lnTo>
                                  <a:lnTo>
                                    <a:pt x="919" y="52"/>
                                  </a:lnTo>
                                  <a:lnTo>
                                    <a:pt x="941" y="66"/>
                                  </a:lnTo>
                                  <a:lnTo>
                                    <a:pt x="962" y="82"/>
                                  </a:lnTo>
                                  <a:lnTo>
                                    <a:pt x="982" y="100"/>
                                  </a:lnTo>
                                  <a:lnTo>
                                    <a:pt x="1000" y="120"/>
                                  </a:lnTo>
                                  <a:lnTo>
                                    <a:pt x="1015" y="140"/>
                                  </a:lnTo>
                                  <a:lnTo>
                                    <a:pt x="1029" y="164"/>
                                  </a:lnTo>
                                  <a:lnTo>
                                    <a:pt x="1041" y="188"/>
                                  </a:lnTo>
                                  <a:lnTo>
                                    <a:pt x="1050" y="212"/>
                                  </a:lnTo>
                                  <a:lnTo>
                                    <a:pt x="1056" y="240"/>
                                  </a:lnTo>
                                  <a:lnTo>
                                    <a:pt x="1061" y="266"/>
                                  </a:lnTo>
                                  <a:lnTo>
                                    <a:pt x="1062" y="292"/>
                                  </a:lnTo>
                                  <a:lnTo>
                                    <a:pt x="1062" y="1374"/>
                                  </a:lnTo>
                                  <a:lnTo>
                                    <a:pt x="1061" y="1400"/>
                                  </a:lnTo>
                                  <a:lnTo>
                                    <a:pt x="1056" y="1428"/>
                                  </a:lnTo>
                                  <a:lnTo>
                                    <a:pt x="1050" y="1454"/>
                                  </a:lnTo>
                                  <a:lnTo>
                                    <a:pt x="1040" y="1480"/>
                                  </a:lnTo>
                                  <a:lnTo>
                                    <a:pt x="1029" y="1504"/>
                                  </a:lnTo>
                                  <a:lnTo>
                                    <a:pt x="1015" y="1526"/>
                                  </a:lnTo>
                                  <a:lnTo>
                                    <a:pt x="999" y="1548"/>
                                  </a:lnTo>
                                  <a:lnTo>
                                    <a:pt x="981" y="1566"/>
                                  </a:lnTo>
                                  <a:lnTo>
                                    <a:pt x="962" y="1584"/>
                                  </a:lnTo>
                                  <a:lnTo>
                                    <a:pt x="940" y="1600"/>
                                  </a:lnTo>
                                  <a:lnTo>
                                    <a:pt x="918" y="1614"/>
                                  </a:lnTo>
                                  <a:lnTo>
                                    <a:pt x="894" y="1626"/>
                                  </a:lnTo>
                                  <a:lnTo>
                                    <a:pt x="842" y="1642"/>
                                  </a:lnTo>
                                  <a:lnTo>
                                    <a:pt x="815" y="1646"/>
                                  </a:lnTo>
                                  <a:lnTo>
                                    <a:pt x="895" y="1646"/>
                                  </a:lnTo>
                                  <a:lnTo>
                                    <a:pt x="901" y="1644"/>
                                  </a:lnTo>
                                  <a:lnTo>
                                    <a:pt x="926" y="1632"/>
                                  </a:lnTo>
                                  <a:lnTo>
                                    <a:pt x="951" y="1618"/>
                                  </a:lnTo>
                                  <a:lnTo>
                                    <a:pt x="974" y="1600"/>
                                  </a:lnTo>
                                  <a:lnTo>
                                    <a:pt x="995" y="1582"/>
                                  </a:lnTo>
                                  <a:lnTo>
                                    <a:pt x="1014" y="1562"/>
                                  </a:lnTo>
                                  <a:lnTo>
                                    <a:pt x="1031" y="1538"/>
                                  </a:lnTo>
                                  <a:lnTo>
                                    <a:pt x="1046" y="1514"/>
                                  </a:lnTo>
                                  <a:lnTo>
                                    <a:pt x="1058" y="1488"/>
                                  </a:lnTo>
                                  <a:lnTo>
                                    <a:pt x="1068" y="1462"/>
                                  </a:lnTo>
                                  <a:lnTo>
                                    <a:pt x="1076" y="1432"/>
                                  </a:lnTo>
                                  <a:lnTo>
                                    <a:pt x="1080" y="1404"/>
                                  </a:lnTo>
                                  <a:lnTo>
                                    <a:pt x="1082" y="1374"/>
                                  </a:lnTo>
                                  <a:lnTo>
                                    <a:pt x="1082" y="292"/>
                                  </a:lnTo>
                                  <a:lnTo>
                                    <a:pt x="1081" y="266"/>
                                  </a:lnTo>
                                  <a:lnTo>
                                    <a:pt x="1076" y="236"/>
                                  </a:lnTo>
                                  <a:lnTo>
                                    <a:pt x="1069" y="208"/>
                                  </a:lnTo>
                                  <a:lnTo>
                                    <a:pt x="1059" y="180"/>
                                  </a:lnTo>
                                  <a:lnTo>
                                    <a:pt x="1047" y="154"/>
                                  </a:lnTo>
                                  <a:lnTo>
                                    <a:pt x="1032" y="130"/>
                                  </a:lnTo>
                                  <a:lnTo>
                                    <a:pt x="1016" y="108"/>
                                  </a:lnTo>
                                  <a:lnTo>
                                    <a:pt x="997" y="86"/>
                                  </a:lnTo>
                                  <a:lnTo>
                                    <a:pt x="976" y="68"/>
                                  </a:lnTo>
                                  <a:lnTo>
                                    <a:pt x="953" y="50"/>
                                  </a:lnTo>
                                  <a:lnTo>
                                    <a:pt x="929" y="36"/>
                                  </a:lnTo>
                                  <a:lnTo>
                                    <a:pt x="903" y="22"/>
                                  </a:lnTo>
                                  <a:lnTo>
                                    <a:pt x="898" y="20"/>
                                  </a:lnTo>
                                  <a:close/>
                                  <a:moveTo>
                                    <a:pt x="813" y="40"/>
                                  </a:moveTo>
                                  <a:lnTo>
                                    <a:pt x="268" y="40"/>
                                  </a:lnTo>
                                  <a:lnTo>
                                    <a:pt x="243" y="44"/>
                                  </a:lnTo>
                                  <a:lnTo>
                                    <a:pt x="219" y="50"/>
                                  </a:lnTo>
                                  <a:lnTo>
                                    <a:pt x="195" y="60"/>
                                  </a:lnTo>
                                  <a:lnTo>
                                    <a:pt x="173" y="70"/>
                                  </a:lnTo>
                                  <a:lnTo>
                                    <a:pt x="152" y="82"/>
                                  </a:lnTo>
                                  <a:lnTo>
                                    <a:pt x="132" y="98"/>
                                  </a:lnTo>
                                  <a:lnTo>
                                    <a:pt x="114" y="114"/>
                                  </a:lnTo>
                                  <a:lnTo>
                                    <a:pt x="98" y="132"/>
                                  </a:lnTo>
                                  <a:lnTo>
                                    <a:pt x="83" y="152"/>
                                  </a:lnTo>
                                  <a:lnTo>
                                    <a:pt x="71" y="172"/>
                                  </a:lnTo>
                                  <a:lnTo>
                                    <a:pt x="60" y="196"/>
                                  </a:lnTo>
                                  <a:lnTo>
                                    <a:pt x="51" y="218"/>
                                  </a:lnTo>
                                  <a:lnTo>
                                    <a:pt x="45" y="242"/>
                                  </a:lnTo>
                                  <a:lnTo>
                                    <a:pt x="41" y="268"/>
                                  </a:lnTo>
                                  <a:lnTo>
                                    <a:pt x="40" y="292"/>
                                  </a:lnTo>
                                  <a:lnTo>
                                    <a:pt x="40" y="1374"/>
                                  </a:lnTo>
                                  <a:lnTo>
                                    <a:pt x="41" y="1398"/>
                                  </a:lnTo>
                                  <a:lnTo>
                                    <a:pt x="45" y="1424"/>
                                  </a:lnTo>
                                  <a:lnTo>
                                    <a:pt x="52" y="1448"/>
                                  </a:lnTo>
                                  <a:lnTo>
                                    <a:pt x="60" y="1472"/>
                                  </a:lnTo>
                                  <a:lnTo>
                                    <a:pt x="71" y="1494"/>
                                  </a:lnTo>
                                  <a:lnTo>
                                    <a:pt x="84" y="1516"/>
                                  </a:lnTo>
                                  <a:lnTo>
                                    <a:pt x="98" y="1534"/>
                                  </a:lnTo>
                                  <a:lnTo>
                                    <a:pt x="115" y="1552"/>
                                  </a:lnTo>
                                  <a:lnTo>
                                    <a:pt x="133" y="1570"/>
                                  </a:lnTo>
                                  <a:lnTo>
                                    <a:pt x="153" y="1584"/>
                                  </a:lnTo>
                                  <a:lnTo>
                                    <a:pt x="174" y="1596"/>
                                  </a:lnTo>
                                  <a:lnTo>
                                    <a:pt x="196" y="1608"/>
                                  </a:lnTo>
                                  <a:lnTo>
                                    <a:pt x="220" y="1616"/>
                                  </a:lnTo>
                                  <a:lnTo>
                                    <a:pt x="244" y="1622"/>
                                  </a:lnTo>
                                  <a:lnTo>
                                    <a:pt x="269" y="1626"/>
                                  </a:lnTo>
                                  <a:lnTo>
                                    <a:pt x="814" y="1626"/>
                                  </a:lnTo>
                                  <a:lnTo>
                                    <a:pt x="839" y="1622"/>
                                  </a:lnTo>
                                  <a:lnTo>
                                    <a:pt x="864" y="1616"/>
                                  </a:lnTo>
                                  <a:lnTo>
                                    <a:pt x="887" y="1606"/>
                                  </a:lnTo>
                                  <a:lnTo>
                                    <a:pt x="272" y="1606"/>
                                  </a:lnTo>
                                  <a:lnTo>
                                    <a:pt x="249" y="1602"/>
                                  </a:lnTo>
                                  <a:lnTo>
                                    <a:pt x="205" y="1590"/>
                                  </a:lnTo>
                                  <a:lnTo>
                                    <a:pt x="184" y="1580"/>
                                  </a:lnTo>
                                  <a:lnTo>
                                    <a:pt x="165" y="1568"/>
                                  </a:lnTo>
                                  <a:lnTo>
                                    <a:pt x="147" y="1554"/>
                                  </a:lnTo>
                                  <a:lnTo>
                                    <a:pt x="130" y="1540"/>
                                  </a:lnTo>
                                  <a:lnTo>
                                    <a:pt x="114" y="1522"/>
                                  </a:lnTo>
                                  <a:lnTo>
                                    <a:pt x="101" y="1504"/>
                                  </a:lnTo>
                                  <a:lnTo>
                                    <a:pt x="89" y="1486"/>
                                  </a:lnTo>
                                  <a:lnTo>
                                    <a:pt x="79" y="1464"/>
                                  </a:lnTo>
                                  <a:lnTo>
                                    <a:pt x="71" y="1444"/>
                                  </a:lnTo>
                                  <a:lnTo>
                                    <a:pt x="65" y="1422"/>
                                  </a:lnTo>
                                  <a:lnTo>
                                    <a:pt x="61" y="1398"/>
                                  </a:lnTo>
                                  <a:lnTo>
                                    <a:pt x="60" y="1374"/>
                                  </a:lnTo>
                                  <a:lnTo>
                                    <a:pt x="60" y="292"/>
                                  </a:lnTo>
                                  <a:lnTo>
                                    <a:pt x="61" y="272"/>
                                  </a:lnTo>
                                  <a:lnTo>
                                    <a:pt x="65" y="248"/>
                                  </a:lnTo>
                                  <a:lnTo>
                                    <a:pt x="70" y="226"/>
                                  </a:lnTo>
                                  <a:lnTo>
                                    <a:pt x="78" y="204"/>
                                  </a:lnTo>
                                  <a:lnTo>
                                    <a:pt x="88" y="184"/>
                                  </a:lnTo>
                                  <a:lnTo>
                                    <a:pt x="99" y="164"/>
                                  </a:lnTo>
                                  <a:lnTo>
                                    <a:pt x="113" y="146"/>
                                  </a:lnTo>
                                  <a:lnTo>
                                    <a:pt x="128" y="128"/>
                                  </a:lnTo>
                                  <a:lnTo>
                                    <a:pt x="144" y="114"/>
                                  </a:lnTo>
                                  <a:lnTo>
                                    <a:pt x="162" y="100"/>
                                  </a:lnTo>
                                  <a:lnTo>
                                    <a:pt x="182" y="88"/>
                                  </a:lnTo>
                                  <a:lnTo>
                                    <a:pt x="202" y="78"/>
                                  </a:lnTo>
                                  <a:lnTo>
                                    <a:pt x="223" y="70"/>
                                  </a:lnTo>
                                  <a:lnTo>
                                    <a:pt x="246" y="64"/>
                                  </a:lnTo>
                                  <a:lnTo>
                                    <a:pt x="269" y="60"/>
                                  </a:lnTo>
                                  <a:lnTo>
                                    <a:pt x="890" y="60"/>
                                  </a:lnTo>
                                  <a:lnTo>
                                    <a:pt x="886" y="58"/>
                                  </a:lnTo>
                                  <a:lnTo>
                                    <a:pt x="863" y="50"/>
                                  </a:lnTo>
                                  <a:lnTo>
                                    <a:pt x="838" y="44"/>
                                  </a:lnTo>
                                  <a:lnTo>
                                    <a:pt x="813" y="40"/>
                                  </a:lnTo>
                                  <a:close/>
                                  <a:moveTo>
                                    <a:pt x="890" y="60"/>
                                  </a:moveTo>
                                  <a:lnTo>
                                    <a:pt x="810" y="60"/>
                                  </a:lnTo>
                                  <a:lnTo>
                                    <a:pt x="833" y="64"/>
                                  </a:lnTo>
                                  <a:lnTo>
                                    <a:pt x="877" y="76"/>
                                  </a:lnTo>
                                  <a:lnTo>
                                    <a:pt x="898" y="86"/>
                                  </a:lnTo>
                                  <a:lnTo>
                                    <a:pt x="917" y="98"/>
                                  </a:lnTo>
                                  <a:lnTo>
                                    <a:pt x="935" y="112"/>
                                  </a:lnTo>
                                  <a:lnTo>
                                    <a:pt x="952" y="126"/>
                                  </a:lnTo>
                                  <a:lnTo>
                                    <a:pt x="968" y="144"/>
                                  </a:lnTo>
                                  <a:lnTo>
                                    <a:pt x="981" y="162"/>
                                  </a:lnTo>
                                  <a:lnTo>
                                    <a:pt x="993" y="180"/>
                                  </a:lnTo>
                                  <a:lnTo>
                                    <a:pt x="1003" y="202"/>
                                  </a:lnTo>
                                  <a:lnTo>
                                    <a:pt x="1011" y="222"/>
                                  </a:lnTo>
                                  <a:lnTo>
                                    <a:pt x="1017" y="246"/>
                                  </a:lnTo>
                                  <a:lnTo>
                                    <a:pt x="1021" y="268"/>
                                  </a:lnTo>
                                  <a:lnTo>
                                    <a:pt x="1022" y="292"/>
                                  </a:lnTo>
                                  <a:lnTo>
                                    <a:pt x="1022" y="1374"/>
                                  </a:lnTo>
                                  <a:lnTo>
                                    <a:pt x="1021" y="1394"/>
                                  </a:lnTo>
                                  <a:lnTo>
                                    <a:pt x="1018" y="1418"/>
                                  </a:lnTo>
                                  <a:lnTo>
                                    <a:pt x="1012" y="1440"/>
                                  </a:lnTo>
                                  <a:lnTo>
                                    <a:pt x="1004" y="1462"/>
                                  </a:lnTo>
                                  <a:lnTo>
                                    <a:pt x="994" y="1484"/>
                                  </a:lnTo>
                                  <a:lnTo>
                                    <a:pt x="983" y="1502"/>
                                  </a:lnTo>
                                  <a:lnTo>
                                    <a:pt x="969" y="1520"/>
                                  </a:lnTo>
                                  <a:lnTo>
                                    <a:pt x="954" y="1538"/>
                                  </a:lnTo>
                                  <a:lnTo>
                                    <a:pt x="938" y="1552"/>
                                  </a:lnTo>
                                  <a:lnTo>
                                    <a:pt x="920" y="1566"/>
                                  </a:lnTo>
                                  <a:lnTo>
                                    <a:pt x="900" y="1578"/>
                                  </a:lnTo>
                                  <a:lnTo>
                                    <a:pt x="880" y="1588"/>
                                  </a:lnTo>
                                  <a:lnTo>
                                    <a:pt x="859" y="1596"/>
                                  </a:lnTo>
                                  <a:lnTo>
                                    <a:pt x="836" y="1602"/>
                                  </a:lnTo>
                                  <a:lnTo>
                                    <a:pt x="813" y="1606"/>
                                  </a:lnTo>
                                  <a:lnTo>
                                    <a:pt x="887" y="1606"/>
                                  </a:lnTo>
                                  <a:lnTo>
                                    <a:pt x="909" y="1596"/>
                                  </a:lnTo>
                                  <a:lnTo>
                                    <a:pt x="930" y="1584"/>
                                  </a:lnTo>
                                  <a:lnTo>
                                    <a:pt x="950" y="1568"/>
                                  </a:lnTo>
                                  <a:lnTo>
                                    <a:pt x="968" y="1552"/>
                                  </a:lnTo>
                                  <a:lnTo>
                                    <a:pt x="984" y="1534"/>
                                  </a:lnTo>
                                  <a:lnTo>
                                    <a:pt x="999" y="1514"/>
                                  </a:lnTo>
                                  <a:lnTo>
                                    <a:pt x="1011" y="1494"/>
                                  </a:lnTo>
                                  <a:lnTo>
                                    <a:pt x="1022" y="1472"/>
                                  </a:lnTo>
                                  <a:lnTo>
                                    <a:pt x="1031" y="1448"/>
                                  </a:lnTo>
                                  <a:lnTo>
                                    <a:pt x="1037" y="1424"/>
                                  </a:lnTo>
                                  <a:lnTo>
                                    <a:pt x="1041" y="1398"/>
                                  </a:lnTo>
                                  <a:lnTo>
                                    <a:pt x="1042" y="1374"/>
                                  </a:lnTo>
                                  <a:lnTo>
                                    <a:pt x="1042" y="292"/>
                                  </a:lnTo>
                                  <a:lnTo>
                                    <a:pt x="1041" y="268"/>
                                  </a:lnTo>
                                  <a:lnTo>
                                    <a:pt x="1037" y="242"/>
                                  </a:lnTo>
                                  <a:lnTo>
                                    <a:pt x="1030" y="218"/>
                                  </a:lnTo>
                                  <a:lnTo>
                                    <a:pt x="1022" y="194"/>
                                  </a:lnTo>
                                  <a:lnTo>
                                    <a:pt x="1011" y="172"/>
                                  </a:lnTo>
                                  <a:lnTo>
                                    <a:pt x="998" y="150"/>
                                  </a:lnTo>
                                  <a:lnTo>
                                    <a:pt x="984" y="132"/>
                                  </a:lnTo>
                                  <a:lnTo>
                                    <a:pt x="967" y="114"/>
                                  </a:lnTo>
                                  <a:lnTo>
                                    <a:pt x="949" y="96"/>
                                  </a:lnTo>
                                  <a:lnTo>
                                    <a:pt x="929" y="82"/>
                                  </a:lnTo>
                                  <a:lnTo>
                                    <a:pt x="908" y="70"/>
                                  </a:lnTo>
                                  <a:lnTo>
                                    <a:pt x="890" y="6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87" name="Picture 9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885" y="875"/>
                              <a:ext cx="904" cy="75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88" name="Freeform 92"/>
                          <wps:cNvSpPr>
                            <a:spLocks/>
                          </wps:cNvSpPr>
                          <wps:spPr bwMode="auto">
                            <a:xfrm>
                              <a:off x="6885" y="875"/>
                              <a:ext cx="904" cy="754"/>
                            </a:xfrm>
                            <a:custGeom>
                              <a:avLst/>
                              <a:gdLst>
                                <a:gd name="T0" fmla="+- 0 7080 6885"/>
                                <a:gd name="T1" fmla="*/ T0 w 904"/>
                                <a:gd name="T2" fmla="+- 0 875 875"/>
                                <a:gd name="T3" fmla="*/ 875 h 754"/>
                                <a:gd name="T4" fmla="+- 0 7004 6885"/>
                                <a:gd name="T5" fmla="*/ T4 w 904"/>
                                <a:gd name="T6" fmla="+- 0 890 875"/>
                                <a:gd name="T7" fmla="*/ 890 h 754"/>
                                <a:gd name="T8" fmla="+- 0 6942 6885"/>
                                <a:gd name="T9" fmla="*/ T8 w 904"/>
                                <a:gd name="T10" fmla="+- 0 932 875"/>
                                <a:gd name="T11" fmla="*/ 932 h 754"/>
                                <a:gd name="T12" fmla="+- 0 6900 6885"/>
                                <a:gd name="T13" fmla="*/ T12 w 904"/>
                                <a:gd name="T14" fmla="+- 0 994 875"/>
                                <a:gd name="T15" fmla="*/ 994 h 754"/>
                                <a:gd name="T16" fmla="+- 0 6885 6885"/>
                                <a:gd name="T17" fmla="*/ T16 w 904"/>
                                <a:gd name="T18" fmla="+- 0 1070 875"/>
                                <a:gd name="T19" fmla="*/ 1070 h 754"/>
                                <a:gd name="T20" fmla="+- 0 6885 6885"/>
                                <a:gd name="T21" fmla="*/ T20 w 904"/>
                                <a:gd name="T22" fmla="+- 0 1433 875"/>
                                <a:gd name="T23" fmla="*/ 1433 h 754"/>
                                <a:gd name="T24" fmla="+- 0 6900 6885"/>
                                <a:gd name="T25" fmla="*/ T24 w 904"/>
                                <a:gd name="T26" fmla="+- 0 1509 875"/>
                                <a:gd name="T27" fmla="*/ 1509 h 754"/>
                                <a:gd name="T28" fmla="+- 0 6942 6885"/>
                                <a:gd name="T29" fmla="*/ T28 w 904"/>
                                <a:gd name="T30" fmla="+- 0 1572 875"/>
                                <a:gd name="T31" fmla="*/ 1572 h 754"/>
                                <a:gd name="T32" fmla="+- 0 7004 6885"/>
                                <a:gd name="T33" fmla="*/ T32 w 904"/>
                                <a:gd name="T34" fmla="+- 0 1613 875"/>
                                <a:gd name="T35" fmla="*/ 1613 h 754"/>
                                <a:gd name="T36" fmla="+- 0 7080 6885"/>
                                <a:gd name="T37" fmla="*/ T36 w 904"/>
                                <a:gd name="T38" fmla="+- 0 1629 875"/>
                                <a:gd name="T39" fmla="*/ 1629 h 754"/>
                                <a:gd name="T40" fmla="+- 0 7594 6885"/>
                                <a:gd name="T41" fmla="*/ T40 w 904"/>
                                <a:gd name="T42" fmla="+- 0 1629 875"/>
                                <a:gd name="T43" fmla="*/ 1629 h 754"/>
                                <a:gd name="T44" fmla="+- 0 7670 6885"/>
                                <a:gd name="T45" fmla="*/ T44 w 904"/>
                                <a:gd name="T46" fmla="+- 0 1613 875"/>
                                <a:gd name="T47" fmla="*/ 1613 h 754"/>
                                <a:gd name="T48" fmla="+- 0 7732 6885"/>
                                <a:gd name="T49" fmla="*/ T48 w 904"/>
                                <a:gd name="T50" fmla="+- 0 1572 875"/>
                                <a:gd name="T51" fmla="*/ 1572 h 754"/>
                                <a:gd name="T52" fmla="+- 0 7774 6885"/>
                                <a:gd name="T53" fmla="*/ T52 w 904"/>
                                <a:gd name="T54" fmla="+- 0 1509 875"/>
                                <a:gd name="T55" fmla="*/ 1509 h 754"/>
                                <a:gd name="T56" fmla="+- 0 7789 6885"/>
                                <a:gd name="T57" fmla="*/ T56 w 904"/>
                                <a:gd name="T58" fmla="+- 0 1433 875"/>
                                <a:gd name="T59" fmla="*/ 1433 h 754"/>
                                <a:gd name="T60" fmla="+- 0 7789 6885"/>
                                <a:gd name="T61" fmla="*/ T60 w 904"/>
                                <a:gd name="T62" fmla="+- 0 1070 875"/>
                                <a:gd name="T63" fmla="*/ 1070 h 754"/>
                                <a:gd name="T64" fmla="+- 0 7774 6885"/>
                                <a:gd name="T65" fmla="*/ T64 w 904"/>
                                <a:gd name="T66" fmla="+- 0 994 875"/>
                                <a:gd name="T67" fmla="*/ 994 h 754"/>
                                <a:gd name="T68" fmla="+- 0 7732 6885"/>
                                <a:gd name="T69" fmla="*/ T68 w 904"/>
                                <a:gd name="T70" fmla="+- 0 932 875"/>
                                <a:gd name="T71" fmla="*/ 932 h 754"/>
                                <a:gd name="T72" fmla="+- 0 7670 6885"/>
                                <a:gd name="T73" fmla="*/ T72 w 904"/>
                                <a:gd name="T74" fmla="+- 0 890 875"/>
                                <a:gd name="T75" fmla="*/ 890 h 754"/>
                                <a:gd name="T76" fmla="+- 0 7594 6885"/>
                                <a:gd name="T77" fmla="*/ T76 w 904"/>
                                <a:gd name="T78" fmla="+- 0 875 875"/>
                                <a:gd name="T79" fmla="*/ 875 h 754"/>
                                <a:gd name="T80" fmla="+- 0 7080 6885"/>
                                <a:gd name="T81" fmla="*/ T80 w 904"/>
                                <a:gd name="T82" fmla="+- 0 875 875"/>
                                <a:gd name="T83" fmla="*/ 875 h 75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904" h="754">
                                  <a:moveTo>
                                    <a:pt x="195" y="0"/>
                                  </a:moveTo>
                                  <a:lnTo>
                                    <a:pt x="119" y="15"/>
                                  </a:lnTo>
                                  <a:lnTo>
                                    <a:pt x="57" y="57"/>
                                  </a:lnTo>
                                  <a:lnTo>
                                    <a:pt x="15" y="119"/>
                                  </a:lnTo>
                                  <a:lnTo>
                                    <a:pt x="0" y="195"/>
                                  </a:lnTo>
                                  <a:lnTo>
                                    <a:pt x="0" y="558"/>
                                  </a:lnTo>
                                  <a:lnTo>
                                    <a:pt x="15" y="634"/>
                                  </a:lnTo>
                                  <a:lnTo>
                                    <a:pt x="57" y="697"/>
                                  </a:lnTo>
                                  <a:lnTo>
                                    <a:pt x="119" y="738"/>
                                  </a:lnTo>
                                  <a:lnTo>
                                    <a:pt x="195" y="754"/>
                                  </a:lnTo>
                                  <a:lnTo>
                                    <a:pt x="709" y="754"/>
                                  </a:lnTo>
                                  <a:lnTo>
                                    <a:pt x="785" y="738"/>
                                  </a:lnTo>
                                  <a:lnTo>
                                    <a:pt x="847" y="697"/>
                                  </a:lnTo>
                                  <a:lnTo>
                                    <a:pt x="889" y="634"/>
                                  </a:lnTo>
                                  <a:lnTo>
                                    <a:pt x="904" y="558"/>
                                  </a:lnTo>
                                  <a:lnTo>
                                    <a:pt x="904" y="195"/>
                                  </a:lnTo>
                                  <a:lnTo>
                                    <a:pt x="889" y="119"/>
                                  </a:lnTo>
                                  <a:lnTo>
                                    <a:pt x="847" y="57"/>
                                  </a:lnTo>
                                  <a:lnTo>
                                    <a:pt x="785" y="15"/>
                                  </a:lnTo>
                                  <a:lnTo>
                                    <a:pt x="709" y="0"/>
                                  </a:lnTo>
                                  <a:lnTo>
                                    <a:pt x="19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89" name="Picture 9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072" y="1983"/>
                              <a:ext cx="158" cy="33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90" name="Line 9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015" y="618"/>
                              <a:ext cx="0" cy="1842"/>
                            </a:xfrm>
                            <a:prstGeom prst="line">
                              <a:avLst/>
                            </a:prstGeom>
                            <a:noFill/>
                            <a:ln w="3429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1" name="Line 8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069" y="618"/>
                              <a:ext cx="0" cy="1842"/>
                            </a:xfrm>
                            <a:prstGeom prst="line">
                              <a:avLst/>
                            </a:prstGeom>
                            <a:noFill/>
                            <a:ln w="1143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2" name="Line 8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352" y="927"/>
                              <a:ext cx="686" cy="234"/>
                            </a:xfrm>
                            <a:prstGeom prst="line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3" name="Rectangle 87"/>
                          <wps:cNvSpPr>
                            <a:spLocks noChangeArrowheads="1"/>
                          </wps:cNvSpPr>
                          <wps:spPr bwMode="auto">
                            <a:xfrm>
                              <a:off x="8108" y="785"/>
                              <a:ext cx="435" cy="1532"/>
                            </a:xfrm>
                            <a:prstGeom prst="rect">
                              <a:avLst/>
                            </a:prstGeom>
                            <a:solidFill>
                              <a:srgbClr val="DDDD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4" name="Rectangle 86"/>
                          <wps:cNvSpPr>
                            <a:spLocks noChangeArrowheads="1"/>
                          </wps:cNvSpPr>
                          <wps:spPr bwMode="auto">
                            <a:xfrm>
                              <a:off x="8108" y="785"/>
                              <a:ext cx="435" cy="1532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95" name="Picture 8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156" y="977"/>
                              <a:ext cx="325" cy="113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96" name="Rectangle 84"/>
                          <wps:cNvSpPr>
                            <a:spLocks noChangeArrowheads="1"/>
                          </wps:cNvSpPr>
                          <wps:spPr bwMode="auto">
                            <a:xfrm>
                              <a:off x="8156" y="977"/>
                              <a:ext cx="325" cy="113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7" name="Line 8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137" y="1557"/>
                              <a:ext cx="237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pic:pic xmlns:pic="http://schemas.openxmlformats.org/drawingml/2006/picture">
                          <pic:nvPicPr>
                            <pic:cNvPr id="98" name="Picture 8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206" y="1947"/>
                              <a:ext cx="218" cy="34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99" name="Freeform 81"/>
                          <wps:cNvSpPr>
                            <a:spLocks/>
                          </wps:cNvSpPr>
                          <wps:spPr bwMode="auto">
                            <a:xfrm>
                              <a:off x="8206" y="1947"/>
                              <a:ext cx="218" cy="342"/>
                            </a:xfrm>
                            <a:custGeom>
                              <a:avLst/>
                              <a:gdLst>
                                <a:gd name="T0" fmla="+- 0 8424 8206"/>
                                <a:gd name="T1" fmla="*/ T0 w 218"/>
                                <a:gd name="T2" fmla="+- 0 2289 1947"/>
                                <a:gd name="T3" fmla="*/ 2289 h 342"/>
                                <a:gd name="T4" fmla="+- 0 8206 8206"/>
                                <a:gd name="T5" fmla="*/ T4 w 218"/>
                                <a:gd name="T6" fmla="+- 0 2170 1947"/>
                                <a:gd name="T7" fmla="*/ 2170 h 342"/>
                                <a:gd name="T8" fmla="+- 0 8206 8206"/>
                                <a:gd name="T9" fmla="*/ T8 w 218"/>
                                <a:gd name="T10" fmla="+- 0 2066 1947"/>
                                <a:gd name="T11" fmla="*/ 2066 h 342"/>
                                <a:gd name="T12" fmla="+- 0 8424 8206"/>
                                <a:gd name="T13" fmla="*/ T12 w 218"/>
                                <a:gd name="T14" fmla="+- 0 1947 1947"/>
                                <a:gd name="T15" fmla="*/ 1947 h 342"/>
                                <a:gd name="T16" fmla="+- 0 8424 8206"/>
                                <a:gd name="T17" fmla="*/ T16 w 218"/>
                                <a:gd name="T18" fmla="+- 0 2289 1947"/>
                                <a:gd name="T19" fmla="*/ 2289 h 34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8" h="342">
                                  <a:moveTo>
                                    <a:pt x="218" y="342"/>
                                  </a:moveTo>
                                  <a:lnTo>
                                    <a:pt x="0" y="223"/>
                                  </a:lnTo>
                                  <a:lnTo>
                                    <a:pt x="0" y="119"/>
                                  </a:lnTo>
                                  <a:lnTo>
                                    <a:pt x="218" y="0"/>
                                  </a:lnTo>
                                  <a:lnTo>
                                    <a:pt x="218" y="34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00" name="Picture 8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219" y="806"/>
                              <a:ext cx="217" cy="34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101" name="Freeform 79"/>
                          <wps:cNvSpPr>
                            <a:spLocks/>
                          </wps:cNvSpPr>
                          <wps:spPr bwMode="auto">
                            <a:xfrm>
                              <a:off x="8219" y="806"/>
                              <a:ext cx="217" cy="341"/>
                            </a:xfrm>
                            <a:custGeom>
                              <a:avLst/>
                              <a:gdLst>
                                <a:gd name="T0" fmla="+- 0 8436 8219"/>
                                <a:gd name="T1" fmla="*/ T0 w 217"/>
                                <a:gd name="T2" fmla="+- 0 1147 806"/>
                                <a:gd name="T3" fmla="*/ 1147 h 341"/>
                                <a:gd name="T4" fmla="+- 0 8219 8219"/>
                                <a:gd name="T5" fmla="*/ T4 w 217"/>
                                <a:gd name="T6" fmla="+- 0 1028 806"/>
                                <a:gd name="T7" fmla="*/ 1028 h 341"/>
                                <a:gd name="T8" fmla="+- 0 8219 8219"/>
                                <a:gd name="T9" fmla="*/ T8 w 217"/>
                                <a:gd name="T10" fmla="+- 0 924 806"/>
                                <a:gd name="T11" fmla="*/ 924 h 341"/>
                                <a:gd name="T12" fmla="+- 0 8436 8219"/>
                                <a:gd name="T13" fmla="*/ T12 w 217"/>
                                <a:gd name="T14" fmla="+- 0 806 806"/>
                                <a:gd name="T15" fmla="*/ 806 h 341"/>
                                <a:gd name="T16" fmla="+- 0 8436 8219"/>
                                <a:gd name="T17" fmla="*/ T16 w 217"/>
                                <a:gd name="T18" fmla="+- 0 1147 806"/>
                                <a:gd name="T19" fmla="*/ 1147 h 34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7" h="341">
                                  <a:moveTo>
                                    <a:pt x="217" y="341"/>
                                  </a:moveTo>
                                  <a:lnTo>
                                    <a:pt x="0" y="222"/>
                                  </a:lnTo>
                                  <a:lnTo>
                                    <a:pt x="0" y="118"/>
                                  </a:lnTo>
                                  <a:lnTo>
                                    <a:pt x="217" y="0"/>
                                  </a:lnTo>
                                  <a:lnTo>
                                    <a:pt x="217" y="34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2" name="Freeform 78"/>
                          <wps:cNvSpPr>
                            <a:spLocks/>
                          </wps:cNvSpPr>
                          <wps:spPr bwMode="auto">
                            <a:xfrm>
                              <a:off x="8167" y="975"/>
                              <a:ext cx="328" cy="1141"/>
                            </a:xfrm>
                            <a:custGeom>
                              <a:avLst/>
                              <a:gdLst>
                                <a:gd name="T0" fmla="+- 0 8167 8167"/>
                                <a:gd name="T1" fmla="*/ T0 w 328"/>
                                <a:gd name="T2" fmla="+- 0 2116 975"/>
                                <a:gd name="T3" fmla="*/ 2116 h 1141"/>
                                <a:gd name="T4" fmla="+- 0 8493 8167"/>
                                <a:gd name="T5" fmla="*/ T4 w 328"/>
                                <a:gd name="T6" fmla="+- 0 2116 975"/>
                                <a:gd name="T7" fmla="*/ 2116 h 1141"/>
                                <a:gd name="T8" fmla="+- 0 8170 8167"/>
                                <a:gd name="T9" fmla="*/ T8 w 328"/>
                                <a:gd name="T10" fmla="+- 0 975 975"/>
                                <a:gd name="T11" fmla="*/ 975 h 1141"/>
                                <a:gd name="T12" fmla="+- 0 8495 8167"/>
                                <a:gd name="T13" fmla="*/ T12 w 328"/>
                                <a:gd name="T14" fmla="+- 0 975 975"/>
                                <a:gd name="T15" fmla="*/ 975 h 114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328" h="1141">
                                  <a:moveTo>
                                    <a:pt x="0" y="1141"/>
                                  </a:moveTo>
                                  <a:lnTo>
                                    <a:pt x="326" y="1141"/>
                                  </a:lnTo>
                                  <a:moveTo>
                                    <a:pt x="3" y="0"/>
                                  </a:moveTo>
                                  <a:lnTo>
                                    <a:pt x="328" y="0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03" name="Picture 7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202" y="1196"/>
                              <a:ext cx="218" cy="70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104" name="Rectangle 76"/>
                          <wps:cNvSpPr>
                            <a:spLocks noChangeArrowheads="1"/>
                          </wps:cNvSpPr>
                          <wps:spPr bwMode="auto">
                            <a:xfrm>
                              <a:off x="8202" y="1196"/>
                              <a:ext cx="218" cy="70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5" name="Line 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117" y="1543"/>
                              <a:ext cx="405" cy="0"/>
                            </a:xfrm>
                            <a:prstGeom prst="line">
                              <a:avLst/>
                            </a:prstGeom>
                            <a:noFill/>
                            <a:ln w="3556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6" name="Rectangle 74"/>
                          <wps:cNvSpPr>
                            <a:spLocks noChangeArrowheads="1"/>
                          </wps:cNvSpPr>
                          <wps:spPr bwMode="auto">
                            <a:xfrm>
                              <a:off x="8117" y="1515"/>
                              <a:ext cx="405" cy="5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Freeform 73"/>
                          <wps:cNvSpPr>
                            <a:spLocks/>
                          </wps:cNvSpPr>
                          <wps:spPr bwMode="auto">
                            <a:xfrm>
                              <a:off x="8335" y="1412"/>
                              <a:ext cx="703" cy="419"/>
                            </a:xfrm>
                            <a:custGeom>
                              <a:avLst/>
                              <a:gdLst>
                                <a:gd name="T0" fmla="+- 0 8469 8335"/>
                                <a:gd name="T1" fmla="*/ T0 w 703"/>
                                <a:gd name="T2" fmla="+- 0 1831 1412"/>
                                <a:gd name="T3" fmla="*/ 1831 h 419"/>
                                <a:gd name="T4" fmla="+- 0 9038 8335"/>
                                <a:gd name="T5" fmla="*/ T4 w 703"/>
                                <a:gd name="T6" fmla="+- 0 1697 1412"/>
                                <a:gd name="T7" fmla="*/ 1697 h 419"/>
                                <a:gd name="T8" fmla="+- 0 8335 8335"/>
                                <a:gd name="T9" fmla="*/ T8 w 703"/>
                                <a:gd name="T10" fmla="+- 0 1412 1412"/>
                                <a:gd name="T11" fmla="*/ 1412 h 419"/>
                                <a:gd name="T12" fmla="+- 0 9005 8335"/>
                                <a:gd name="T13" fmla="*/ T12 w 703"/>
                                <a:gd name="T14" fmla="+- 0 1446 1412"/>
                                <a:gd name="T15" fmla="*/ 1446 h 4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703" h="419">
                                  <a:moveTo>
                                    <a:pt x="134" y="419"/>
                                  </a:moveTo>
                                  <a:lnTo>
                                    <a:pt x="703" y="285"/>
                                  </a:lnTo>
                                  <a:moveTo>
                                    <a:pt x="0" y="0"/>
                                  </a:moveTo>
                                  <a:lnTo>
                                    <a:pt x="670" y="3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8" name="Freeform 72"/>
                          <wps:cNvSpPr>
                            <a:spLocks/>
                          </wps:cNvSpPr>
                          <wps:spPr bwMode="auto">
                            <a:xfrm>
                              <a:off x="4246" y="2390"/>
                              <a:ext cx="4088" cy="770"/>
                            </a:xfrm>
                            <a:custGeom>
                              <a:avLst/>
                              <a:gdLst>
                                <a:gd name="T0" fmla="+- 0 4872 4246"/>
                                <a:gd name="T1" fmla="*/ T0 w 4088"/>
                                <a:gd name="T2" fmla="+- 0 2933 2390"/>
                                <a:gd name="T3" fmla="*/ 2933 h 770"/>
                                <a:gd name="T4" fmla="+- 0 4539 4246"/>
                                <a:gd name="T5" fmla="*/ T4 w 4088"/>
                                <a:gd name="T6" fmla="+- 0 3007 2390"/>
                                <a:gd name="T7" fmla="*/ 3007 h 770"/>
                                <a:gd name="T8" fmla="+- 0 4367 4246"/>
                                <a:gd name="T9" fmla="*/ T8 w 4088"/>
                                <a:gd name="T10" fmla="+- 0 2765 2390"/>
                                <a:gd name="T11" fmla="*/ 2765 h 770"/>
                                <a:gd name="T12" fmla="+- 0 4588 4246"/>
                                <a:gd name="T13" fmla="*/ T12 w 4088"/>
                                <a:gd name="T14" fmla="+- 0 2549 2390"/>
                                <a:gd name="T15" fmla="*/ 2549 h 770"/>
                                <a:gd name="T16" fmla="+- 0 4910 4246"/>
                                <a:gd name="T17" fmla="*/ T16 w 4088"/>
                                <a:gd name="T18" fmla="+- 0 2691 2390"/>
                                <a:gd name="T19" fmla="*/ 2691 h 770"/>
                                <a:gd name="T20" fmla="+- 0 4794 4246"/>
                                <a:gd name="T21" fmla="*/ T20 w 4088"/>
                                <a:gd name="T22" fmla="+- 0 2555 2390"/>
                                <a:gd name="T23" fmla="*/ 2555 h 770"/>
                                <a:gd name="T24" fmla="+- 0 4412 4246"/>
                                <a:gd name="T25" fmla="*/ T24 w 4088"/>
                                <a:gd name="T26" fmla="+- 0 2623 2390"/>
                                <a:gd name="T27" fmla="*/ 2623 h 770"/>
                                <a:gd name="T28" fmla="+- 0 4383 4246"/>
                                <a:gd name="T29" fmla="*/ T28 w 4088"/>
                                <a:gd name="T30" fmla="+- 0 2909 2390"/>
                                <a:gd name="T31" fmla="*/ 2909 h 770"/>
                                <a:gd name="T32" fmla="+- 0 4713 4246"/>
                                <a:gd name="T33" fmla="*/ T32 w 4088"/>
                                <a:gd name="T34" fmla="+- 0 3041 2390"/>
                                <a:gd name="T35" fmla="*/ 3041 h 770"/>
                                <a:gd name="T36" fmla="+- 0 4947 4246"/>
                                <a:gd name="T37" fmla="*/ T36 w 4088"/>
                                <a:gd name="T38" fmla="+- 0 2835 2390"/>
                                <a:gd name="T39" fmla="*/ 2835 h 770"/>
                                <a:gd name="T40" fmla="+- 0 4958 4246"/>
                                <a:gd name="T41" fmla="*/ T40 w 4088"/>
                                <a:gd name="T42" fmla="+- 0 2867 2390"/>
                                <a:gd name="T43" fmla="*/ 2867 h 770"/>
                                <a:gd name="T44" fmla="+- 0 4650 4246"/>
                                <a:gd name="T45" fmla="*/ T44 w 4088"/>
                                <a:gd name="T46" fmla="+- 0 3067 2390"/>
                                <a:gd name="T47" fmla="*/ 3067 h 770"/>
                                <a:gd name="T48" fmla="+- 0 4341 4246"/>
                                <a:gd name="T49" fmla="*/ T48 w 4088"/>
                                <a:gd name="T50" fmla="+- 0 2869 2390"/>
                                <a:gd name="T51" fmla="*/ 2869 h 770"/>
                                <a:gd name="T52" fmla="+- 0 4467 4246"/>
                                <a:gd name="T53" fmla="*/ T52 w 4088"/>
                                <a:gd name="T54" fmla="+- 0 2553 2390"/>
                                <a:gd name="T55" fmla="*/ 2553 h 770"/>
                                <a:gd name="T56" fmla="+- 0 4898 4246"/>
                                <a:gd name="T57" fmla="*/ T56 w 4088"/>
                                <a:gd name="T58" fmla="+- 0 2607 2390"/>
                                <a:gd name="T59" fmla="*/ 2607 h 770"/>
                                <a:gd name="T60" fmla="+- 0 4880 4246"/>
                                <a:gd name="T61" fmla="*/ T60 w 4088"/>
                                <a:gd name="T62" fmla="+- 0 2537 2390"/>
                                <a:gd name="T63" fmla="*/ 2537 h 770"/>
                                <a:gd name="T64" fmla="+- 0 4448 4246"/>
                                <a:gd name="T65" fmla="*/ T64 w 4088"/>
                                <a:gd name="T66" fmla="+- 0 2517 2390"/>
                                <a:gd name="T67" fmla="*/ 2517 h 770"/>
                                <a:gd name="T68" fmla="+- 0 4302 4246"/>
                                <a:gd name="T69" fmla="*/ T68 w 4088"/>
                                <a:gd name="T70" fmla="+- 0 2881 2390"/>
                                <a:gd name="T71" fmla="*/ 2881 h 770"/>
                                <a:gd name="T72" fmla="+- 0 4648 4246"/>
                                <a:gd name="T73" fmla="*/ T72 w 4088"/>
                                <a:gd name="T74" fmla="+- 0 3107 2390"/>
                                <a:gd name="T75" fmla="*/ 3107 h 770"/>
                                <a:gd name="T76" fmla="+- 0 4995 4246"/>
                                <a:gd name="T77" fmla="*/ T76 w 4088"/>
                                <a:gd name="T78" fmla="+- 0 2883 2390"/>
                                <a:gd name="T79" fmla="*/ 2883 h 770"/>
                                <a:gd name="T80" fmla="+- 0 5000 4246"/>
                                <a:gd name="T81" fmla="*/ T80 w 4088"/>
                                <a:gd name="T82" fmla="+- 0 2921 2390"/>
                                <a:gd name="T83" fmla="*/ 2921 h 770"/>
                                <a:gd name="T84" fmla="+- 0 4609 4246"/>
                                <a:gd name="T85" fmla="*/ T84 w 4088"/>
                                <a:gd name="T86" fmla="+- 0 3125 2390"/>
                                <a:gd name="T87" fmla="*/ 3125 h 770"/>
                                <a:gd name="T88" fmla="+- 0 4274 4246"/>
                                <a:gd name="T89" fmla="*/ T88 w 4088"/>
                                <a:gd name="T90" fmla="+- 0 2853 2390"/>
                                <a:gd name="T91" fmla="*/ 2853 h 770"/>
                                <a:gd name="T92" fmla="+- 0 4438 4246"/>
                                <a:gd name="T93" fmla="*/ T92 w 4088"/>
                                <a:gd name="T94" fmla="+- 0 2501 2390"/>
                                <a:gd name="T95" fmla="*/ 2501 h 770"/>
                                <a:gd name="T96" fmla="+- 0 4892 4246"/>
                                <a:gd name="T97" fmla="*/ T96 w 4088"/>
                                <a:gd name="T98" fmla="+- 0 2521 2390"/>
                                <a:gd name="T99" fmla="*/ 2521 h 770"/>
                                <a:gd name="T100" fmla="+- 0 5003 4246"/>
                                <a:gd name="T101" fmla="*/ T100 w 4088"/>
                                <a:gd name="T102" fmla="+- 0 2613 2390"/>
                                <a:gd name="T103" fmla="*/ 2613 h 770"/>
                                <a:gd name="T104" fmla="+- 0 4611 4246"/>
                                <a:gd name="T105" fmla="*/ T104 w 4088"/>
                                <a:gd name="T106" fmla="+- 0 2425 2390"/>
                                <a:gd name="T107" fmla="*/ 2425 h 770"/>
                                <a:gd name="T108" fmla="+- 0 4255 4246"/>
                                <a:gd name="T109" fmla="*/ T108 w 4088"/>
                                <a:gd name="T110" fmla="+- 0 2707 2390"/>
                                <a:gd name="T111" fmla="*/ 2707 h 770"/>
                                <a:gd name="T112" fmla="+- 0 4457 4246"/>
                                <a:gd name="T113" fmla="*/ T112 w 4088"/>
                                <a:gd name="T114" fmla="+- 0 3103 2390"/>
                                <a:gd name="T115" fmla="*/ 3103 h 770"/>
                                <a:gd name="T116" fmla="+- 0 4929 4246"/>
                                <a:gd name="T117" fmla="*/ T116 w 4088"/>
                                <a:gd name="T118" fmla="+- 0 3045 2390"/>
                                <a:gd name="T119" fmla="*/ 3045 h 770"/>
                                <a:gd name="T120" fmla="+- 0 8219 4246"/>
                                <a:gd name="T121" fmla="*/ T120 w 4088"/>
                                <a:gd name="T122" fmla="+- 0 2690 2390"/>
                                <a:gd name="T123" fmla="*/ 2690 h 770"/>
                                <a:gd name="T124" fmla="+- 0 8062 4246"/>
                                <a:gd name="T125" fmla="*/ T124 w 4088"/>
                                <a:gd name="T126" fmla="+- 0 3006 2390"/>
                                <a:gd name="T127" fmla="*/ 3006 h 770"/>
                                <a:gd name="T128" fmla="+- 0 7704 4246"/>
                                <a:gd name="T129" fmla="*/ T128 w 4088"/>
                                <a:gd name="T130" fmla="+- 0 2964 2390"/>
                                <a:gd name="T131" fmla="*/ 2964 h 770"/>
                                <a:gd name="T132" fmla="+- 0 7628 4246"/>
                                <a:gd name="T133" fmla="*/ T132 w 4088"/>
                                <a:gd name="T134" fmla="+- 0 2700 2390"/>
                                <a:gd name="T135" fmla="*/ 2700 h 770"/>
                                <a:gd name="T136" fmla="+- 0 7974 4246"/>
                                <a:gd name="T137" fmla="*/ T136 w 4088"/>
                                <a:gd name="T138" fmla="+- 0 2514 2390"/>
                                <a:gd name="T139" fmla="*/ 2514 h 770"/>
                                <a:gd name="T140" fmla="+- 0 8212 4246"/>
                                <a:gd name="T141" fmla="*/ T140 w 4088"/>
                                <a:gd name="T142" fmla="+- 0 2746 2390"/>
                                <a:gd name="T143" fmla="*/ 2746 h 770"/>
                                <a:gd name="T144" fmla="+- 0 8033 4246"/>
                                <a:gd name="T145" fmla="*/ T144 w 4088"/>
                                <a:gd name="T146" fmla="+- 0 2510 2390"/>
                                <a:gd name="T147" fmla="*/ 2510 h 770"/>
                                <a:gd name="T148" fmla="+- 0 7633 4246"/>
                                <a:gd name="T149" fmla="*/ T148 w 4088"/>
                                <a:gd name="T150" fmla="+- 0 2642 2390"/>
                                <a:gd name="T151" fmla="*/ 2642 h 770"/>
                                <a:gd name="T152" fmla="+- 0 7635 4246"/>
                                <a:gd name="T153" fmla="*/ T152 w 4088"/>
                                <a:gd name="T154" fmla="+- 0 2912 2390"/>
                                <a:gd name="T155" fmla="*/ 2912 h 770"/>
                                <a:gd name="T156" fmla="+- 0 8013 4246"/>
                                <a:gd name="T157" fmla="*/ T156 w 4088"/>
                                <a:gd name="T158" fmla="+- 0 3048 2390"/>
                                <a:gd name="T159" fmla="*/ 3048 h 770"/>
                                <a:gd name="T160" fmla="+- 0 8233 4246"/>
                                <a:gd name="T161" fmla="*/ T160 w 4088"/>
                                <a:gd name="T162" fmla="+- 0 2802 2390"/>
                                <a:gd name="T163" fmla="*/ 2802 h 770"/>
                                <a:gd name="T164" fmla="+- 0 8252 4246"/>
                                <a:gd name="T165" fmla="*/ T164 w 4088"/>
                                <a:gd name="T166" fmla="+- 0 2806 2390"/>
                                <a:gd name="T167" fmla="*/ 2806 h 770"/>
                                <a:gd name="T168" fmla="+- 0 7985 4246"/>
                                <a:gd name="T169" fmla="*/ T168 w 4088"/>
                                <a:gd name="T170" fmla="+- 0 3074 2390"/>
                                <a:gd name="T171" fmla="*/ 3074 h 770"/>
                                <a:gd name="T172" fmla="+- 0 7603 4246"/>
                                <a:gd name="T173" fmla="*/ T172 w 4088"/>
                                <a:gd name="T174" fmla="+- 0 2894 2390"/>
                                <a:gd name="T175" fmla="*/ 2894 h 770"/>
                                <a:gd name="T176" fmla="+- 0 7652 4246"/>
                                <a:gd name="T177" fmla="*/ T176 w 4088"/>
                                <a:gd name="T178" fmla="+- 0 2582 2390"/>
                                <a:gd name="T179" fmla="*/ 2582 h 770"/>
                                <a:gd name="T180" fmla="+- 0 8105 4246"/>
                                <a:gd name="T181" fmla="*/ T180 w 4088"/>
                                <a:gd name="T182" fmla="+- 0 2522 2390"/>
                                <a:gd name="T183" fmla="*/ 2522 h 770"/>
                                <a:gd name="T184" fmla="+- 0 8254 4246"/>
                                <a:gd name="T185" fmla="*/ T184 w 4088"/>
                                <a:gd name="T186" fmla="+- 0 2620 2390"/>
                                <a:gd name="T187" fmla="*/ 2620 h 770"/>
                                <a:gd name="T188" fmla="+- 0 7877 4246"/>
                                <a:gd name="T189" fmla="*/ T188 w 4088"/>
                                <a:gd name="T190" fmla="+- 0 2430 2390"/>
                                <a:gd name="T191" fmla="*/ 2430 h 770"/>
                                <a:gd name="T192" fmla="+- 0 7544 4246"/>
                                <a:gd name="T193" fmla="*/ T192 w 4088"/>
                                <a:gd name="T194" fmla="+- 0 2704 2390"/>
                                <a:gd name="T195" fmla="*/ 2704 h 770"/>
                                <a:gd name="T196" fmla="+- 0 7622 4246"/>
                                <a:gd name="T197" fmla="*/ T196 w 4088"/>
                                <a:gd name="T198" fmla="+- 0 2996 2390"/>
                                <a:gd name="T199" fmla="*/ 2996 h 770"/>
                                <a:gd name="T200" fmla="+- 0 8061 4246"/>
                                <a:gd name="T201" fmla="*/ T200 w 4088"/>
                                <a:gd name="T202" fmla="+- 0 3094 2390"/>
                                <a:gd name="T203" fmla="*/ 3094 h 770"/>
                                <a:gd name="T204" fmla="+- 0 8293 4246"/>
                                <a:gd name="T205" fmla="*/ T204 w 4088"/>
                                <a:gd name="T206" fmla="+- 0 2794 2390"/>
                                <a:gd name="T207" fmla="*/ 2794 h 770"/>
                                <a:gd name="T208" fmla="+- 0 8281 4246"/>
                                <a:gd name="T209" fmla="*/ T208 w 4088"/>
                                <a:gd name="T210" fmla="+- 0 2920 2390"/>
                                <a:gd name="T211" fmla="*/ 2920 h 770"/>
                                <a:gd name="T212" fmla="+- 0 7873 4246"/>
                                <a:gd name="T213" fmla="*/ T212 w 4088"/>
                                <a:gd name="T214" fmla="+- 0 3140 2390"/>
                                <a:gd name="T215" fmla="*/ 3140 h 770"/>
                                <a:gd name="T216" fmla="+- 0 7524 4246"/>
                                <a:gd name="T217" fmla="*/ T216 w 4088"/>
                                <a:gd name="T218" fmla="+- 0 2848 2390"/>
                                <a:gd name="T219" fmla="*/ 2848 h 770"/>
                                <a:gd name="T220" fmla="+- 0 7636 4246"/>
                                <a:gd name="T221" fmla="*/ T220 w 4088"/>
                                <a:gd name="T222" fmla="+- 0 2514 2390"/>
                                <a:gd name="T223" fmla="*/ 2514 h 770"/>
                                <a:gd name="T224" fmla="+- 0 8106 4246"/>
                                <a:gd name="T225" fmla="*/ T224 w 4088"/>
                                <a:gd name="T226" fmla="+- 0 2454 2390"/>
                                <a:gd name="T227" fmla="*/ 2454 h 770"/>
                                <a:gd name="T228" fmla="+- 0 8314 4246"/>
                                <a:gd name="T229" fmla="*/ T228 w 4088"/>
                                <a:gd name="T230" fmla="+- 0 2658 2390"/>
                                <a:gd name="T231" fmla="*/ 2658 h 770"/>
                                <a:gd name="T232" fmla="+- 0 7960 4246"/>
                                <a:gd name="T233" fmla="*/ T232 w 4088"/>
                                <a:gd name="T234" fmla="+- 0 2392 2390"/>
                                <a:gd name="T235" fmla="*/ 2392 h 770"/>
                                <a:gd name="T236" fmla="+- 0 7531 4246"/>
                                <a:gd name="T237" fmla="*/ T236 w 4088"/>
                                <a:gd name="T238" fmla="+- 0 2620 2390"/>
                                <a:gd name="T239" fmla="*/ 2620 h 770"/>
                                <a:gd name="T240" fmla="+- 0 7568 4246"/>
                                <a:gd name="T241" fmla="*/ T240 w 4088"/>
                                <a:gd name="T242" fmla="+- 0 2990 2390"/>
                                <a:gd name="T243" fmla="*/ 2990 h 770"/>
                                <a:gd name="T244" fmla="+- 0 8036 4246"/>
                                <a:gd name="T245" fmla="*/ T244 w 4088"/>
                                <a:gd name="T246" fmla="+- 0 3144 2390"/>
                                <a:gd name="T247" fmla="*/ 3144 h 770"/>
                                <a:gd name="T248" fmla="+- 0 8331 4246"/>
                                <a:gd name="T249" fmla="*/ T248 w 4088"/>
                                <a:gd name="T250" fmla="+- 0 2818 2390"/>
                                <a:gd name="T251" fmla="*/ 2818 h 7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  <a:cxn ang="0">
                                  <a:pos x="T225" y="T227"/>
                                </a:cxn>
                                <a:cxn ang="0">
                                  <a:pos x="T229" y="T231"/>
                                </a:cxn>
                                <a:cxn ang="0">
                                  <a:pos x="T233" y="T235"/>
                                </a:cxn>
                                <a:cxn ang="0">
                                  <a:pos x="T237" y="T239"/>
                                </a:cxn>
                                <a:cxn ang="0">
                                  <a:pos x="T241" y="T243"/>
                                </a:cxn>
                                <a:cxn ang="0">
                                  <a:pos x="T245" y="T247"/>
                                </a:cxn>
                                <a:cxn ang="0">
                                  <a:pos x="T249" y="T251"/>
                                </a:cxn>
                              </a:cxnLst>
                              <a:rect l="0" t="0" r="r" b="b"/>
                              <a:pathLst>
                                <a:path w="4088" h="770">
                                  <a:moveTo>
                                    <a:pt x="706" y="391"/>
                                  </a:moveTo>
                                  <a:lnTo>
                                    <a:pt x="704" y="367"/>
                                  </a:lnTo>
                                  <a:lnTo>
                                    <a:pt x="700" y="341"/>
                                  </a:lnTo>
                                  <a:lnTo>
                                    <a:pt x="692" y="317"/>
                                  </a:lnTo>
                                  <a:lnTo>
                                    <a:pt x="686" y="302"/>
                                  </a:lnTo>
                                  <a:lnTo>
                                    <a:pt x="686" y="391"/>
                                  </a:lnTo>
                                  <a:lnTo>
                                    <a:pt x="685" y="415"/>
                                  </a:lnTo>
                                  <a:lnTo>
                                    <a:pt x="682" y="439"/>
                                  </a:lnTo>
                                  <a:lnTo>
                                    <a:pt x="675" y="461"/>
                                  </a:lnTo>
                                  <a:lnTo>
                                    <a:pt x="666" y="483"/>
                                  </a:lnTo>
                                  <a:lnTo>
                                    <a:pt x="655" y="505"/>
                                  </a:lnTo>
                                  <a:lnTo>
                                    <a:pt x="642" y="525"/>
                                  </a:lnTo>
                                  <a:lnTo>
                                    <a:pt x="626" y="543"/>
                                  </a:lnTo>
                                  <a:lnTo>
                                    <a:pt x="608" y="561"/>
                                  </a:lnTo>
                                  <a:lnTo>
                                    <a:pt x="588" y="577"/>
                                  </a:lnTo>
                                  <a:lnTo>
                                    <a:pt x="566" y="591"/>
                                  </a:lnTo>
                                  <a:lnTo>
                                    <a:pt x="543" y="605"/>
                                  </a:lnTo>
                                  <a:lnTo>
                                    <a:pt x="518" y="615"/>
                                  </a:lnTo>
                                  <a:lnTo>
                                    <a:pt x="492" y="625"/>
                                  </a:lnTo>
                                  <a:lnTo>
                                    <a:pt x="464" y="631"/>
                                  </a:lnTo>
                                  <a:lnTo>
                                    <a:pt x="436" y="635"/>
                                  </a:lnTo>
                                  <a:lnTo>
                                    <a:pt x="406" y="637"/>
                                  </a:lnTo>
                                  <a:lnTo>
                                    <a:pt x="376" y="635"/>
                                  </a:lnTo>
                                  <a:lnTo>
                                    <a:pt x="347" y="631"/>
                                  </a:lnTo>
                                  <a:lnTo>
                                    <a:pt x="320" y="625"/>
                                  </a:lnTo>
                                  <a:lnTo>
                                    <a:pt x="293" y="617"/>
                                  </a:lnTo>
                                  <a:lnTo>
                                    <a:pt x="268" y="607"/>
                                  </a:lnTo>
                                  <a:lnTo>
                                    <a:pt x="244" y="595"/>
                                  </a:lnTo>
                                  <a:lnTo>
                                    <a:pt x="222" y="581"/>
                                  </a:lnTo>
                                  <a:lnTo>
                                    <a:pt x="202" y="565"/>
                                  </a:lnTo>
                                  <a:lnTo>
                                    <a:pt x="184" y="547"/>
                                  </a:lnTo>
                                  <a:lnTo>
                                    <a:pt x="168" y="529"/>
                                  </a:lnTo>
                                  <a:lnTo>
                                    <a:pt x="154" y="509"/>
                                  </a:lnTo>
                                  <a:lnTo>
                                    <a:pt x="142" y="489"/>
                                  </a:lnTo>
                                  <a:lnTo>
                                    <a:pt x="133" y="467"/>
                                  </a:lnTo>
                                  <a:lnTo>
                                    <a:pt x="126" y="445"/>
                                  </a:lnTo>
                                  <a:lnTo>
                                    <a:pt x="122" y="423"/>
                                  </a:lnTo>
                                  <a:lnTo>
                                    <a:pt x="120" y="399"/>
                                  </a:lnTo>
                                  <a:lnTo>
                                    <a:pt x="121" y="375"/>
                                  </a:lnTo>
                                  <a:lnTo>
                                    <a:pt x="124" y="351"/>
                                  </a:lnTo>
                                  <a:lnTo>
                                    <a:pt x="131" y="329"/>
                                  </a:lnTo>
                                  <a:lnTo>
                                    <a:pt x="140" y="307"/>
                                  </a:lnTo>
                                  <a:lnTo>
                                    <a:pt x="151" y="285"/>
                                  </a:lnTo>
                                  <a:lnTo>
                                    <a:pt x="165" y="265"/>
                                  </a:lnTo>
                                  <a:lnTo>
                                    <a:pt x="180" y="247"/>
                                  </a:lnTo>
                                  <a:lnTo>
                                    <a:pt x="198" y="229"/>
                                  </a:lnTo>
                                  <a:lnTo>
                                    <a:pt x="218" y="213"/>
                                  </a:lnTo>
                                  <a:lnTo>
                                    <a:pt x="240" y="199"/>
                                  </a:lnTo>
                                  <a:lnTo>
                                    <a:pt x="263" y="185"/>
                                  </a:lnTo>
                                  <a:lnTo>
                                    <a:pt x="288" y="175"/>
                                  </a:lnTo>
                                  <a:lnTo>
                                    <a:pt x="314" y="167"/>
                                  </a:lnTo>
                                  <a:lnTo>
                                    <a:pt x="342" y="159"/>
                                  </a:lnTo>
                                  <a:lnTo>
                                    <a:pt x="371" y="155"/>
                                  </a:lnTo>
                                  <a:lnTo>
                                    <a:pt x="430" y="155"/>
                                  </a:lnTo>
                                  <a:lnTo>
                                    <a:pt x="459" y="159"/>
                                  </a:lnTo>
                                  <a:lnTo>
                                    <a:pt x="487" y="165"/>
                                  </a:lnTo>
                                  <a:lnTo>
                                    <a:pt x="513" y="173"/>
                                  </a:lnTo>
                                  <a:lnTo>
                                    <a:pt x="538" y="183"/>
                                  </a:lnTo>
                                  <a:lnTo>
                                    <a:pt x="562" y="195"/>
                                  </a:lnTo>
                                  <a:lnTo>
                                    <a:pt x="584" y="209"/>
                                  </a:lnTo>
                                  <a:lnTo>
                                    <a:pt x="604" y="225"/>
                                  </a:lnTo>
                                  <a:lnTo>
                                    <a:pt x="622" y="243"/>
                                  </a:lnTo>
                                  <a:lnTo>
                                    <a:pt x="638" y="261"/>
                                  </a:lnTo>
                                  <a:lnTo>
                                    <a:pt x="652" y="281"/>
                                  </a:lnTo>
                                  <a:lnTo>
                                    <a:pt x="664" y="301"/>
                                  </a:lnTo>
                                  <a:lnTo>
                                    <a:pt x="673" y="323"/>
                                  </a:lnTo>
                                  <a:lnTo>
                                    <a:pt x="680" y="345"/>
                                  </a:lnTo>
                                  <a:lnTo>
                                    <a:pt x="684" y="367"/>
                                  </a:lnTo>
                                  <a:lnTo>
                                    <a:pt x="686" y="391"/>
                                  </a:lnTo>
                                  <a:lnTo>
                                    <a:pt x="686" y="302"/>
                                  </a:lnTo>
                                  <a:lnTo>
                                    <a:pt x="682" y="293"/>
                                  </a:lnTo>
                                  <a:lnTo>
                                    <a:pt x="669" y="271"/>
                                  </a:lnTo>
                                  <a:lnTo>
                                    <a:pt x="655" y="249"/>
                                  </a:lnTo>
                                  <a:lnTo>
                                    <a:pt x="637" y="229"/>
                                  </a:lnTo>
                                  <a:lnTo>
                                    <a:pt x="618" y="211"/>
                                  </a:lnTo>
                                  <a:lnTo>
                                    <a:pt x="596" y="195"/>
                                  </a:lnTo>
                                  <a:lnTo>
                                    <a:pt x="573" y="179"/>
                                  </a:lnTo>
                                  <a:lnTo>
                                    <a:pt x="548" y="165"/>
                                  </a:lnTo>
                                  <a:lnTo>
                                    <a:pt x="521" y="155"/>
                                  </a:lnTo>
                                  <a:lnTo>
                                    <a:pt x="493" y="145"/>
                                  </a:lnTo>
                                  <a:lnTo>
                                    <a:pt x="464" y="139"/>
                                  </a:lnTo>
                                  <a:lnTo>
                                    <a:pt x="433" y="135"/>
                                  </a:lnTo>
                                  <a:lnTo>
                                    <a:pt x="370" y="135"/>
                                  </a:lnTo>
                                  <a:lnTo>
                                    <a:pt x="339" y="139"/>
                                  </a:lnTo>
                                  <a:lnTo>
                                    <a:pt x="310" y="147"/>
                                  </a:lnTo>
                                  <a:lnTo>
                                    <a:pt x="282" y="155"/>
                                  </a:lnTo>
                                  <a:lnTo>
                                    <a:pt x="255" y="167"/>
                                  </a:lnTo>
                                  <a:lnTo>
                                    <a:pt x="230" y="181"/>
                                  </a:lnTo>
                                  <a:lnTo>
                                    <a:pt x="207" y="197"/>
                                  </a:lnTo>
                                  <a:lnTo>
                                    <a:pt x="186" y="213"/>
                                  </a:lnTo>
                                  <a:lnTo>
                                    <a:pt x="166" y="233"/>
                                  </a:lnTo>
                                  <a:lnTo>
                                    <a:pt x="149" y="253"/>
                                  </a:lnTo>
                                  <a:lnTo>
                                    <a:pt x="134" y="275"/>
                                  </a:lnTo>
                                  <a:lnTo>
                                    <a:pt x="122" y="297"/>
                                  </a:lnTo>
                                  <a:lnTo>
                                    <a:pt x="112" y="321"/>
                                  </a:lnTo>
                                  <a:lnTo>
                                    <a:pt x="105" y="345"/>
                                  </a:lnTo>
                                  <a:lnTo>
                                    <a:pt x="101" y="371"/>
                                  </a:lnTo>
                                  <a:lnTo>
                                    <a:pt x="100" y="391"/>
                                  </a:lnTo>
                                  <a:lnTo>
                                    <a:pt x="100" y="399"/>
                                  </a:lnTo>
                                  <a:lnTo>
                                    <a:pt x="102" y="423"/>
                                  </a:lnTo>
                                  <a:lnTo>
                                    <a:pt x="106" y="449"/>
                                  </a:lnTo>
                                  <a:lnTo>
                                    <a:pt x="114" y="473"/>
                                  </a:lnTo>
                                  <a:lnTo>
                                    <a:pt x="124" y="497"/>
                                  </a:lnTo>
                                  <a:lnTo>
                                    <a:pt x="137" y="519"/>
                                  </a:lnTo>
                                  <a:lnTo>
                                    <a:pt x="152" y="541"/>
                                  </a:lnTo>
                                  <a:lnTo>
                                    <a:pt x="169" y="561"/>
                                  </a:lnTo>
                                  <a:lnTo>
                                    <a:pt x="188" y="579"/>
                                  </a:lnTo>
                                  <a:lnTo>
                                    <a:pt x="210" y="597"/>
                                  </a:lnTo>
                                  <a:lnTo>
                                    <a:pt x="233" y="611"/>
                                  </a:lnTo>
                                  <a:lnTo>
                                    <a:pt x="258" y="625"/>
                                  </a:lnTo>
                                  <a:lnTo>
                                    <a:pt x="285" y="635"/>
                                  </a:lnTo>
                                  <a:lnTo>
                                    <a:pt x="313" y="645"/>
                                  </a:lnTo>
                                  <a:lnTo>
                                    <a:pt x="343" y="651"/>
                                  </a:lnTo>
                                  <a:lnTo>
                                    <a:pt x="373" y="655"/>
                                  </a:lnTo>
                                  <a:lnTo>
                                    <a:pt x="405" y="657"/>
                                  </a:lnTo>
                                  <a:lnTo>
                                    <a:pt x="436" y="655"/>
                                  </a:lnTo>
                                  <a:lnTo>
                                    <a:pt x="467" y="651"/>
                                  </a:lnTo>
                                  <a:lnTo>
                                    <a:pt x="496" y="643"/>
                                  </a:lnTo>
                                  <a:lnTo>
                                    <a:pt x="517" y="637"/>
                                  </a:lnTo>
                                  <a:lnTo>
                                    <a:pt x="524" y="635"/>
                                  </a:lnTo>
                                  <a:lnTo>
                                    <a:pt x="551" y="623"/>
                                  </a:lnTo>
                                  <a:lnTo>
                                    <a:pt x="576" y="609"/>
                                  </a:lnTo>
                                  <a:lnTo>
                                    <a:pt x="599" y="593"/>
                                  </a:lnTo>
                                  <a:lnTo>
                                    <a:pt x="621" y="577"/>
                                  </a:lnTo>
                                  <a:lnTo>
                                    <a:pt x="640" y="557"/>
                                  </a:lnTo>
                                  <a:lnTo>
                                    <a:pt x="657" y="537"/>
                                  </a:lnTo>
                                  <a:lnTo>
                                    <a:pt x="672" y="515"/>
                                  </a:lnTo>
                                  <a:lnTo>
                                    <a:pt x="684" y="493"/>
                                  </a:lnTo>
                                  <a:lnTo>
                                    <a:pt x="694" y="469"/>
                                  </a:lnTo>
                                  <a:lnTo>
                                    <a:pt x="701" y="445"/>
                                  </a:lnTo>
                                  <a:lnTo>
                                    <a:pt x="705" y="419"/>
                                  </a:lnTo>
                                  <a:lnTo>
                                    <a:pt x="706" y="397"/>
                                  </a:lnTo>
                                  <a:lnTo>
                                    <a:pt x="706" y="391"/>
                                  </a:lnTo>
                                  <a:moveTo>
                                    <a:pt x="766" y="397"/>
                                  </a:moveTo>
                                  <a:lnTo>
                                    <a:pt x="764" y="363"/>
                                  </a:lnTo>
                                  <a:lnTo>
                                    <a:pt x="759" y="331"/>
                                  </a:lnTo>
                                  <a:lnTo>
                                    <a:pt x="750" y="299"/>
                                  </a:lnTo>
                                  <a:lnTo>
                                    <a:pt x="737" y="271"/>
                                  </a:lnTo>
                                  <a:lnTo>
                                    <a:pt x="726" y="250"/>
                                  </a:lnTo>
                                  <a:lnTo>
                                    <a:pt x="726" y="393"/>
                                  </a:lnTo>
                                  <a:lnTo>
                                    <a:pt x="724" y="423"/>
                                  </a:lnTo>
                                  <a:lnTo>
                                    <a:pt x="720" y="451"/>
                                  </a:lnTo>
                                  <a:lnTo>
                                    <a:pt x="712" y="477"/>
                                  </a:lnTo>
                                  <a:lnTo>
                                    <a:pt x="701" y="503"/>
                                  </a:lnTo>
                                  <a:lnTo>
                                    <a:pt x="688" y="527"/>
                                  </a:lnTo>
                                  <a:lnTo>
                                    <a:pt x="672" y="551"/>
                                  </a:lnTo>
                                  <a:lnTo>
                                    <a:pt x="654" y="573"/>
                                  </a:lnTo>
                                  <a:lnTo>
                                    <a:pt x="633" y="593"/>
                                  </a:lnTo>
                                  <a:lnTo>
                                    <a:pt x="610" y="611"/>
                                  </a:lnTo>
                                  <a:lnTo>
                                    <a:pt x="585" y="627"/>
                                  </a:lnTo>
                                  <a:lnTo>
                                    <a:pt x="559" y="641"/>
                                  </a:lnTo>
                                  <a:lnTo>
                                    <a:pt x="530" y="653"/>
                                  </a:lnTo>
                                  <a:lnTo>
                                    <a:pt x="501" y="663"/>
                                  </a:lnTo>
                                  <a:lnTo>
                                    <a:pt x="470" y="671"/>
                                  </a:lnTo>
                                  <a:lnTo>
                                    <a:pt x="437" y="675"/>
                                  </a:lnTo>
                                  <a:lnTo>
                                    <a:pt x="404" y="677"/>
                                  </a:lnTo>
                                  <a:lnTo>
                                    <a:pt x="371" y="675"/>
                                  </a:lnTo>
                                  <a:lnTo>
                                    <a:pt x="338" y="671"/>
                                  </a:lnTo>
                                  <a:lnTo>
                                    <a:pt x="307" y="663"/>
                                  </a:lnTo>
                                  <a:lnTo>
                                    <a:pt x="277" y="653"/>
                                  </a:lnTo>
                                  <a:lnTo>
                                    <a:pt x="249" y="643"/>
                                  </a:lnTo>
                                  <a:lnTo>
                                    <a:pt x="222" y="627"/>
                                  </a:lnTo>
                                  <a:lnTo>
                                    <a:pt x="197" y="611"/>
                                  </a:lnTo>
                                  <a:lnTo>
                                    <a:pt x="174" y="593"/>
                                  </a:lnTo>
                                  <a:lnTo>
                                    <a:pt x="154" y="573"/>
                                  </a:lnTo>
                                  <a:lnTo>
                                    <a:pt x="135" y="553"/>
                                  </a:lnTo>
                                  <a:lnTo>
                                    <a:pt x="119" y="529"/>
                                  </a:lnTo>
                                  <a:lnTo>
                                    <a:pt x="105" y="505"/>
                                  </a:lnTo>
                                  <a:lnTo>
                                    <a:pt x="95" y="479"/>
                                  </a:lnTo>
                                  <a:lnTo>
                                    <a:pt x="87" y="453"/>
                                  </a:lnTo>
                                  <a:lnTo>
                                    <a:pt x="82" y="425"/>
                                  </a:lnTo>
                                  <a:lnTo>
                                    <a:pt x="80" y="397"/>
                                  </a:lnTo>
                                  <a:lnTo>
                                    <a:pt x="82" y="367"/>
                                  </a:lnTo>
                                  <a:lnTo>
                                    <a:pt x="86" y="341"/>
                                  </a:lnTo>
                                  <a:lnTo>
                                    <a:pt x="94" y="313"/>
                                  </a:lnTo>
                                  <a:lnTo>
                                    <a:pt x="105" y="287"/>
                                  </a:lnTo>
                                  <a:lnTo>
                                    <a:pt x="118" y="263"/>
                                  </a:lnTo>
                                  <a:lnTo>
                                    <a:pt x="134" y="239"/>
                                  </a:lnTo>
                                  <a:lnTo>
                                    <a:pt x="152" y="219"/>
                                  </a:lnTo>
                                  <a:lnTo>
                                    <a:pt x="173" y="197"/>
                                  </a:lnTo>
                                  <a:lnTo>
                                    <a:pt x="196" y="179"/>
                                  </a:lnTo>
                                  <a:lnTo>
                                    <a:pt x="221" y="163"/>
                                  </a:lnTo>
                                  <a:lnTo>
                                    <a:pt x="247" y="149"/>
                                  </a:lnTo>
                                  <a:lnTo>
                                    <a:pt x="276" y="137"/>
                                  </a:lnTo>
                                  <a:lnTo>
                                    <a:pt x="305" y="127"/>
                                  </a:lnTo>
                                  <a:lnTo>
                                    <a:pt x="369" y="115"/>
                                  </a:lnTo>
                                  <a:lnTo>
                                    <a:pt x="435" y="115"/>
                                  </a:lnTo>
                                  <a:lnTo>
                                    <a:pt x="468" y="119"/>
                                  </a:lnTo>
                                  <a:lnTo>
                                    <a:pt x="499" y="127"/>
                                  </a:lnTo>
                                  <a:lnTo>
                                    <a:pt x="529" y="137"/>
                                  </a:lnTo>
                                  <a:lnTo>
                                    <a:pt x="557" y="149"/>
                                  </a:lnTo>
                                  <a:lnTo>
                                    <a:pt x="584" y="163"/>
                                  </a:lnTo>
                                  <a:lnTo>
                                    <a:pt x="609" y="179"/>
                                  </a:lnTo>
                                  <a:lnTo>
                                    <a:pt x="632" y="197"/>
                                  </a:lnTo>
                                  <a:lnTo>
                                    <a:pt x="652" y="217"/>
                                  </a:lnTo>
                                  <a:lnTo>
                                    <a:pt x="671" y="239"/>
                                  </a:lnTo>
                                  <a:lnTo>
                                    <a:pt x="687" y="261"/>
                                  </a:lnTo>
                                  <a:lnTo>
                                    <a:pt x="701" y="285"/>
                                  </a:lnTo>
                                  <a:lnTo>
                                    <a:pt x="711" y="311"/>
                                  </a:lnTo>
                                  <a:lnTo>
                                    <a:pt x="719" y="337"/>
                                  </a:lnTo>
                                  <a:lnTo>
                                    <a:pt x="724" y="365"/>
                                  </a:lnTo>
                                  <a:lnTo>
                                    <a:pt x="726" y="393"/>
                                  </a:lnTo>
                                  <a:lnTo>
                                    <a:pt x="726" y="250"/>
                                  </a:lnTo>
                                  <a:lnTo>
                                    <a:pt x="722" y="243"/>
                                  </a:lnTo>
                                  <a:lnTo>
                                    <a:pt x="704" y="215"/>
                                  </a:lnTo>
                                  <a:lnTo>
                                    <a:pt x="683" y="191"/>
                                  </a:lnTo>
                                  <a:lnTo>
                                    <a:pt x="660" y="167"/>
                                  </a:lnTo>
                                  <a:lnTo>
                                    <a:pt x="634" y="147"/>
                                  </a:lnTo>
                                  <a:lnTo>
                                    <a:pt x="606" y="129"/>
                                  </a:lnTo>
                                  <a:lnTo>
                                    <a:pt x="580" y="115"/>
                                  </a:lnTo>
                                  <a:lnTo>
                                    <a:pt x="576" y="113"/>
                                  </a:lnTo>
                                  <a:lnTo>
                                    <a:pt x="544" y="99"/>
                                  </a:lnTo>
                                  <a:lnTo>
                                    <a:pt x="511" y="89"/>
                                  </a:lnTo>
                                  <a:lnTo>
                                    <a:pt x="477" y="81"/>
                                  </a:lnTo>
                                  <a:lnTo>
                                    <a:pt x="441" y="75"/>
                                  </a:lnTo>
                                  <a:lnTo>
                                    <a:pt x="367" y="75"/>
                                  </a:lnTo>
                                  <a:lnTo>
                                    <a:pt x="331" y="81"/>
                                  </a:lnTo>
                                  <a:lnTo>
                                    <a:pt x="297" y="89"/>
                                  </a:lnTo>
                                  <a:lnTo>
                                    <a:pt x="263" y="99"/>
                                  </a:lnTo>
                                  <a:lnTo>
                                    <a:pt x="232" y="113"/>
                                  </a:lnTo>
                                  <a:lnTo>
                                    <a:pt x="202" y="127"/>
                                  </a:lnTo>
                                  <a:lnTo>
                                    <a:pt x="174" y="147"/>
                                  </a:lnTo>
                                  <a:lnTo>
                                    <a:pt x="148" y="167"/>
                                  </a:lnTo>
                                  <a:lnTo>
                                    <a:pt x="125" y="189"/>
                                  </a:lnTo>
                                  <a:lnTo>
                                    <a:pt x="103" y="213"/>
                                  </a:lnTo>
                                  <a:lnTo>
                                    <a:pt x="85" y="241"/>
                                  </a:lnTo>
                                  <a:lnTo>
                                    <a:pt x="69" y="269"/>
                                  </a:lnTo>
                                  <a:lnTo>
                                    <a:pt x="57" y="297"/>
                                  </a:lnTo>
                                  <a:lnTo>
                                    <a:pt x="48" y="329"/>
                                  </a:lnTo>
                                  <a:lnTo>
                                    <a:pt x="42" y="361"/>
                                  </a:lnTo>
                                  <a:lnTo>
                                    <a:pt x="40" y="393"/>
                                  </a:lnTo>
                                  <a:lnTo>
                                    <a:pt x="42" y="427"/>
                                  </a:lnTo>
                                  <a:lnTo>
                                    <a:pt x="47" y="459"/>
                                  </a:lnTo>
                                  <a:lnTo>
                                    <a:pt x="56" y="491"/>
                                  </a:lnTo>
                                  <a:lnTo>
                                    <a:pt x="69" y="521"/>
                                  </a:lnTo>
                                  <a:lnTo>
                                    <a:pt x="84" y="549"/>
                                  </a:lnTo>
                                  <a:lnTo>
                                    <a:pt x="102" y="575"/>
                                  </a:lnTo>
                                  <a:lnTo>
                                    <a:pt x="123" y="599"/>
                                  </a:lnTo>
                                  <a:lnTo>
                                    <a:pt x="147" y="623"/>
                                  </a:lnTo>
                                  <a:lnTo>
                                    <a:pt x="172" y="643"/>
                                  </a:lnTo>
                                  <a:lnTo>
                                    <a:pt x="200" y="661"/>
                                  </a:lnTo>
                                  <a:lnTo>
                                    <a:pt x="230" y="677"/>
                                  </a:lnTo>
                                  <a:lnTo>
                                    <a:pt x="262" y="691"/>
                                  </a:lnTo>
                                  <a:lnTo>
                                    <a:pt x="295" y="701"/>
                                  </a:lnTo>
                                  <a:lnTo>
                                    <a:pt x="330" y="709"/>
                                  </a:lnTo>
                                  <a:lnTo>
                                    <a:pt x="365" y="715"/>
                                  </a:lnTo>
                                  <a:lnTo>
                                    <a:pt x="402" y="717"/>
                                  </a:lnTo>
                                  <a:lnTo>
                                    <a:pt x="439" y="715"/>
                                  </a:lnTo>
                                  <a:lnTo>
                                    <a:pt x="509" y="703"/>
                                  </a:lnTo>
                                  <a:lnTo>
                                    <a:pt x="543" y="691"/>
                                  </a:lnTo>
                                  <a:lnTo>
                                    <a:pt x="574" y="679"/>
                                  </a:lnTo>
                                  <a:lnTo>
                                    <a:pt x="578" y="677"/>
                                  </a:lnTo>
                                  <a:lnTo>
                                    <a:pt x="604" y="663"/>
                                  </a:lnTo>
                                  <a:lnTo>
                                    <a:pt x="632" y="645"/>
                                  </a:lnTo>
                                  <a:lnTo>
                                    <a:pt x="658" y="623"/>
                                  </a:lnTo>
                                  <a:lnTo>
                                    <a:pt x="682" y="601"/>
                                  </a:lnTo>
                                  <a:lnTo>
                                    <a:pt x="703" y="577"/>
                                  </a:lnTo>
                                  <a:lnTo>
                                    <a:pt x="721" y="549"/>
                                  </a:lnTo>
                                  <a:lnTo>
                                    <a:pt x="737" y="521"/>
                                  </a:lnTo>
                                  <a:lnTo>
                                    <a:pt x="749" y="493"/>
                                  </a:lnTo>
                                  <a:lnTo>
                                    <a:pt x="758" y="461"/>
                                  </a:lnTo>
                                  <a:lnTo>
                                    <a:pt x="764" y="429"/>
                                  </a:lnTo>
                                  <a:lnTo>
                                    <a:pt x="766" y="397"/>
                                  </a:lnTo>
                                  <a:moveTo>
                                    <a:pt x="806" y="399"/>
                                  </a:moveTo>
                                  <a:lnTo>
                                    <a:pt x="804" y="361"/>
                                  </a:lnTo>
                                  <a:lnTo>
                                    <a:pt x="798" y="325"/>
                                  </a:lnTo>
                                  <a:lnTo>
                                    <a:pt x="788" y="289"/>
                                  </a:lnTo>
                                  <a:lnTo>
                                    <a:pt x="786" y="283"/>
                                  </a:lnTo>
                                  <a:lnTo>
                                    <a:pt x="786" y="399"/>
                                  </a:lnTo>
                                  <a:lnTo>
                                    <a:pt x="784" y="433"/>
                                  </a:lnTo>
                                  <a:lnTo>
                                    <a:pt x="777" y="467"/>
                                  </a:lnTo>
                                  <a:lnTo>
                                    <a:pt x="767" y="501"/>
                                  </a:lnTo>
                                  <a:lnTo>
                                    <a:pt x="754" y="531"/>
                                  </a:lnTo>
                                  <a:lnTo>
                                    <a:pt x="738" y="561"/>
                                  </a:lnTo>
                                  <a:lnTo>
                                    <a:pt x="718" y="589"/>
                                  </a:lnTo>
                                  <a:lnTo>
                                    <a:pt x="696" y="615"/>
                                  </a:lnTo>
                                  <a:lnTo>
                                    <a:pt x="670" y="639"/>
                                  </a:lnTo>
                                  <a:lnTo>
                                    <a:pt x="643" y="661"/>
                                  </a:lnTo>
                                  <a:lnTo>
                                    <a:pt x="614" y="679"/>
                                  </a:lnTo>
                                  <a:lnTo>
                                    <a:pt x="582" y="697"/>
                                  </a:lnTo>
                                  <a:lnTo>
                                    <a:pt x="549" y="711"/>
                                  </a:lnTo>
                                  <a:lnTo>
                                    <a:pt x="514" y="721"/>
                                  </a:lnTo>
                                  <a:lnTo>
                                    <a:pt x="478" y="729"/>
                                  </a:lnTo>
                                  <a:lnTo>
                                    <a:pt x="440" y="735"/>
                                  </a:lnTo>
                                  <a:lnTo>
                                    <a:pt x="401" y="737"/>
                                  </a:lnTo>
                                  <a:lnTo>
                                    <a:pt x="363" y="735"/>
                                  </a:lnTo>
                                  <a:lnTo>
                                    <a:pt x="325" y="729"/>
                                  </a:lnTo>
                                  <a:lnTo>
                                    <a:pt x="289" y="721"/>
                                  </a:lnTo>
                                  <a:lnTo>
                                    <a:pt x="254" y="709"/>
                                  </a:lnTo>
                                  <a:lnTo>
                                    <a:pt x="221" y="695"/>
                                  </a:lnTo>
                                  <a:lnTo>
                                    <a:pt x="189" y="679"/>
                                  </a:lnTo>
                                  <a:lnTo>
                                    <a:pt x="160" y="659"/>
                                  </a:lnTo>
                                  <a:lnTo>
                                    <a:pt x="133" y="637"/>
                                  </a:lnTo>
                                  <a:lnTo>
                                    <a:pt x="108" y="613"/>
                                  </a:lnTo>
                                  <a:lnTo>
                                    <a:pt x="86" y="587"/>
                                  </a:lnTo>
                                  <a:lnTo>
                                    <a:pt x="66" y="557"/>
                                  </a:lnTo>
                                  <a:lnTo>
                                    <a:pt x="50" y="527"/>
                                  </a:lnTo>
                                  <a:lnTo>
                                    <a:pt x="37" y="497"/>
                                  </a:lnTo>
                                  <a:lnTo>
                                    <a:pt x="28" y="463"/>
                                  </a:lnTo>
                                  <a:lnTo>
                                    <a:pt x="22" y="429"/>
                                  </a:lnTo>
                                  <a:lnTo>
                                    <a:pt x="20" y="397"/>
                                  </a:lnTo>
                                  <a:lnTo>
                                    <a:pt x="20" y="391"/>
                                  </a:lnTo>
                                  <a:lnTo>
                                    <a:pt x="22" y="357"/>
                                  </a:lnTo>
                                  <a:lnTo>
                                    <a:pt x="29" y="323"/>
                                  </a:lnTo>
                                  <a:lnTo>
                                    <a:pt x="39" y="291"/>
                                  </a:lnTo>
                                  <a:lnTo>
                                    <a:pt x="52" y="259"/>
                                  </a:lnTo>
                                  <a:lnTo>
                                    <a:pt x="69" y="229"/>
                                  </a:lnTo>
                                  <a:lnTo>
                                    <a:pt x="88" y="201"/>
                                  </a:lnTo>
                                  <a:lnTo>
                                    <a:pt x="111" y="175"/>
                                  </a:lnTo>
                                  <a:lnTo>
                                    <a:pt x="136" y="151"/>
                                  </a:lnTo>
                                  <a:lnTo>
                                    <a:pt x="163" y="129"/>
                                  </a:lnTo>
                                  <a:lnTo>
                                    <a:pt x="192" y="111"/>
                                  </a:lnTo>
                                  <a:lnTo>
                                    <a:pt x="224" y="93"/>
                                  </a:lnTo>
                                  <a:lnTo>
                                    <a:pt x="257" y="79"/>
                                  </a:lnTo>
                                  <a:lnTo>
                                    <a:pt x="292" y="69"/>
                                  </a:lnTo>
                                  <a:lnTo>
                                    <a:pt x="329" y="61"/>
                                  </a:lnTo>
                                  <a:lnTo>
                                    <a:pt x="366" y="55"/>
                                  </a:lnTo>
                                  <a:lnTo>
                                    <a:pt x="405" y="55"/>
                                  </a:lnTo>
                                  <a:lnTo>
                                    <a:pt x="444" y="57"/>
                                  </a:lnTo>
                                  <a:lnTo>
                                    <a:pt x="481" y="61"/>
                                  </a:lnTo>
                                  <a:lnTo>
                                    <a:pt x="517" y="69"/>
                                  </a:lnTo>
                                  <a:lnTo>
                                    <a:pt x="552" y="81"/>
                                  </a:lnTo>
                                  <a:lnTo>
                                    <a:pt x="586" y="95"/>
                                  </a:lnTo>
                                  <a:lnTo>
                                    <a:pt x="617" y="113"/>
                                  </a:lnTo>
                                  <a:lnTo>
                                    <a:pt x="646" y="131"/>
                                  </a:lnTo>
                                  <a:lnTo>
                                    <a:pt x="673" y="153"/>
                                  </a:lnTo>
                                  <a:lnTo>
                                    <a:pt x="698" y="177"/>
                                  </a:lnTo>
                                  <a:lnTo>
                                    <a:pt x="720" y="205"/>
                                  </a:lnTo>
                                  <a:lnTo>
                                    <a:pt x="740" y="233"/>
                                  </a:lnTo>
                                  <a:lnTo>
                                    <a:pt x="756" y="263"/>
                                  </a:lnTo>
                                  <a:lnTo>
                                    <a:pt x="769" y="295"/>
                                  </a:lnTo>
                                  <a:lnTo>
                                    <a:pt x="779" y="327"/>
                                  </a:lnTo>
                                  <a:lnTo>
                                    <a:pt x="784" y="363"/>
                                  </a:lnTo>
                                  <a:lnTo>
                                    <a:pt x="786" y="391"/>
                                  </a:lnTo>
                                  <a:lnTo>
                                    <a:pt x="786" y="399"/>
                                  </a:lnTo>
                                  <a:lnTo>
                                    <a:pt x="786" y="283"/>
                                  </a:lnTo>
                                  <a:lnTo>
                                    <a:pt x="774" y="255"/>
                                  </a:lnTo>
                                  <a:lnTo>
                                    <a:pt x="757" y="223"/>
                                  </a:lnTo>
                                  <a:lnTo>
                                    <a:pt x="737" y="193"/>
                                  </a:lnTo>
                                  <a:lnTo>
                                    <a:pt x="713" y="165"/>
                                  </a:lnTo>
                                  <a:lnTo>
                                    <a:pt x="687" y="139"/>
                                  </a:lnTo>
                                  <a:lnTo>
                                    <a:pt x="659" y="115"/>
                                  </a:lnTo>
                                  <a:lnTo>
                                    <a:pt x="628" y="95"/>
                                  </a:lnTo>
                                  <a:lnTo>
                                    <a:pt x="595" y="77"/>
                                  </a:lnTo>
                                  <a:lnTo>
                                    <a:pt x="560" y="63"/>
                                  </a:lnTo>
                                  <a:lnTo>
                                    <a:pt x="536" y="55"/>
                                  </a:lnTo>
                                  <a:lnTo>
                                    <a:pt x="524" y="51"/>
                                  </a:lnTo>
                                  <a:lnTo>
                                    <a:pt x="485" y="41"/>
                                  </a:lnTo>
                                  <a:lnTo>
                                    <a:pt x="446" y="37"/>
                                  </a:lnTo>
                                  <a:lnTo>
                                    <a:pt x="406" y="35"/>
                                  </a:lnTo>
                                  <a:lnTo>
                                    <a:pt x="365" y="35"/>
                                  </a:lnTo>
                                  <a:lnTo>
                                    <a:pt x="326" y="41"/>
                                  </a:lnTo>
                                  <a:lnTo>
                                    <a:pt x="288" y="49"/>
                                  </a:lnTo>
                                  <a:lnTo>
                                    <a:pt x="251" y="61"/>
                                  </a:lnTo>
                                  <a:lnTo>
                                    <a:pt x="216" y="75"/>
                                  </a:lnTo>
                                  <a:lnTo>
                                    <a:pt x="183" y="93"/>
                                  </a:lnTo>
                                  <a:lnTo>
                                    <a:pt x="152" y="113"/>
                                  </a:lnTo>
                                  <a:lnTo>
                                    <a:pt x="123" y="135"/>
                                  </a:lnTo>
                                  <a:lnTo>
                                    <a:pt x="97" y="161"/>
                                  </a:lnTo>
                                  <a:lnTo>
                                    <a:pt x="73" y="189"/>
                                  </a:lnTo>
                                  <a:lnTo>
                                    <a:pt x="52" y="217"/>
                                  </a:lnTo>
                                  <a:lnTo>
                                    <a:pt x="34" y="249"/>
                                  </a:lnTo>
                                  <a:lnTo>
                                    <a:pt x="20" y="283"/>
                                  </a:lnTo>
                                  <a:lnTo>
                                    <a:pt x="9" y="317"/>
                                  </a:lnTo>
                                  <a:lnTo>
                                    <a:pt x="3" y="355"/>
                                  </a:lnTo>
                                  <a:lnTo>
                                    <a:pt x="0" y="391"/>
                                  </a:lnTo>
                                  <a:lnTo>
                                    <a:pt x="2" y="429"/>
                                  </a:lnTo>
                                  <a:lnTo>
                                    <a:pt x="8" y="465"/>
                                  </a:lnTo>
                                  <a:lnTo>
                                    <a:pt x="18" y="501"/>
                                  </a:lnTo>
                                  <a:lnTo>
                                    <a:pt x="32" y="535"/>
                                  </a:lnTo>
                                  <a:lnTo>
                                    <a:pt x="49" y="567"/>
                                  </a:lnTo>
                                  <a:lnTo>
                                    <a:pt x="69" y="597"/>
                                  </a:lnTo>
                                  <a:lnTo>
                                    <a:pt x="93" y="625"/>
                                  </a:lnTo>
                                  <a:lnTo>
                                    <a:pt x="119" y="651"/>
                                  </a:lnTo>
                                  <a:lnTo>
                                    <a:pt x="147" y="675"/>
                                  </a:lnTo>
                                  <a:lnTo>
                                    <a:pt x="178" y="695"/>
                                  </a:lnTo>
                                  <a:lnTo>
                                    <a:pt x="211" y="713"/>
                                  </a:lnTo>
                                  <a:lnTo>
                                    <a:pt x="246" y="727"/>
                                  </a:lnTo>
                                  <a:lnTo>
                                    <a:pt x="283" y="739"/>
                                  </a:lnTo>
                                  <a:lnTo>
                                    <a:pt x="321" y="749"/>
                                  </a:lnTo>
                                  <a:lnTo>
                                    <a:pt x="360" y="755"/>
                                  </a:lnTo>
                                  <a:lnTo>
                                    <a:pt x="441" y="755"/>
                                  </a:lnTo>
                                  <a:lnTo>
                                    <a:pt x="480" y="749"/>
                                  </a:lnTo>
                                  <a:lnTo>
                                    <a:pt x="518" y="741"/>
                                  </a:lnTo>
                                  <a:lnTo>
                                    <a:pt x="530" y="737"/>
                                  </a:lnTo>
                                  <a:lnTo>
                                    <a:pt x="555" y="729"/>
                                  </a:lnTo>
                                  <a:lnTo>
                                    <a:pt x="590" y="715"/>
                                  </a:lnTo>
                                  <a:lnTo>
                                    <a:pt x="623" y="697"/>
                                  </a:lnTo>
                                  <a:lnTo>
                                    <a:pt x="654" y="677"/>
                                  </a:lnTo>
                                  <a:lnTo>
                                    <a:pt x="683" y="655"/>
                                  </a:lnTo>
                                  <a:lnTo>
                                    <a:pt x="710" y="629"/>
                                  </a:lnTo>
                                  <a:lnTo>
                                    <a:pt x="733" y="603"/>
                                  </a:lnTo>
                                  <a:lnTo>
                                    <a:pt x="754" y="573"/>
                                  </a:lnTo>
                                  <a:lnTo>
                                    <a:pt x="772" y="541"/>
                                  </a:lnTo>
                                  <a:lnTo>
                                    <a:pt x="786" y="507"/>
                                  </a:lnTo>
                                  <a:lnTo>
                                    <a:pt x="797" y="473"/>
                                  </a:lnTo>
                                  <a:lnTo>
                                    <a:pt x="803" y="437"/>
                                  </a:lnTo>
                                  <a:lnTo>
                                    <a:pt x="806" y="399"/>
                                  </a:lnTo>
                                  <a:moveTo>
                                    <a:pt x="3988" y="384"/>
                                  </a:moveTo>
                                  <a:lnTo>
                                    <a:pt x="3988" y="370"/>
                                  </a:lnTo>
                                  <a:lnTo>
                                    <a:pt x="3986" y="356"/>
                                  </a:lnTo>
                                  <a:lnTo>
                                    <a:pt x="3981" y="326"/>
                                  </a:lnTo>
                                  <a:lnTo>
                                    <a:pt x="3973" y="300"/>
                                  </a:lnTo>
                                  <a:lnTo>
                                    <a:pt x="3968" y="286"/>
                                  </a:lnTo>
                                  <a:lnTo>
                                    <a:pt x="3968" y="398"/>
                                  </a:lnTo>
                                  <a:lnTo>
                                    <a:pt x="3967" y="408"/>
                                  </a:lnTo>
                                  <a:lnTo>
                                    <a:pt x="3963" y="434"/>
                                  </a:lnTo>
                                  <a:lnTo>
                                    <a:pt x="3956" y="460"/>
                                  </a:lnTo>
                                  <a:lnTo>
                                    <a:pt x="3947" y="484"/>
                                  </a:lnTo>
                                  <a:lnTo>
                                    <a:pt x="3935" y="508"/>
                                  </a:lnTo>
                                  <a:lnTo>
                                    <a:pt x="3920" y="530"/>
                                  </a:lnTo>
                                  <a:lnTo>
                                    <a:pt x="3904" y="550"/>
                                  </a:lnTo>
                                  <a:lnTo>
                                    <a:pt x="3885" y="570"/>
                                  </a:lnTo>
                                  <a:lnTo>
                                    <a:pt x="3864" y="588"/>
                                  </a:lnTo>
                                  <a:lnTo>
                                    <a:pt x="3841" y="602"/>
                                  </a:lnTo>
                                  <a:lnTo>
                                    <a:pt x="3816" y="616"/>
                                  </a:lnTo>
                                  <a:lnTo>
                                    <a:pt x="3790" y="628"/>
                                  </a:lnTo>
                                  <a:lnTo>
                                    <a:pt x="3762" y="638"/>
                                  </a:lnTo>
                                  <a:lnTo>
                                    <a:pt x="3733" y="646"/>
                                  </a:lnTo>
                                  <a:lnTo>
                                    <a:pt x="3703" y="650"/>
                                  </a:lnTo>
                                  <a:lnTo>
                                    <a:pt x="3672" y="652"/>
                                  </a:lnTo>
                                  <a:lnTo>
                                    <a:pt x="3641" y="650"/>
                                  </a:lnTo>
                                  <a:lnTo>
                                    <a:pt x="3610" y="646"/>
                                  </a:lnTo>
                                  <a:lnTo>
                                    <a:pt x="3581" y="640"/>
                                  </a:lnTo>
                                  <a:lnTo>
                                    <a:pt x="3553" y="630"/>
                                  </a:lnTo>
                                  <a:lnTo>
                                    <a:pt x="3527" y="620"/>
                                  </a:lnTo>
                                  <a:lnTo>
                                    <a:pt x="3502" y="606"/>
                                  </a:lnTo>
                                  <a:lnTo>
                                    <a:pt x="3479" y="590"/>
                                  </a:lnTo>
                                  <a:lnTo>
                                    <a:pt x="3458" y="574"/>
                                  </a:lnTo>
                                  <a:lnTo>
                                    <a:pt x="3438" y="554"/>
                                  </a:lnTo>
                                  <a:lnTo>
                                    <a:pt x="3421" y="534"/>
                                  </a:lnTo>
                                  <a:lnTo>
                                    <a:pt x="3406" y="512"/>
                                  </a:lnTo>
                                  <a:lnTo>
                                    <a:pt x="3394" y="490"/>
                                  </a:lnTo>
                                  <a:lnTo>
                                    <a:pt x="3384" y="466"/>
                                  </a:lnTo>
                                  <a:lnTo>
                                    <a:pt x="3377" y="440"/>
                                  </a:lnTo>
                                  <a:lnTo>
                                    <a:pt x="3372" y="414"/>
                                  </a:lnTo>
                                  <a:lnTo>
                                    <a:pt x="3371" y="400"/>
                                  </a:lnTo>
                                  <a:lnTo>
                                    <a:pt x="3370" y="386"/>
                                  </a:lnTo>
                                  <a:lnTo>
                                    <a:pt x="3370" y="374"/>
                                  </a:lnTo>
                                  <a:lnTo>
                                    <a:pt x="3371" y="362"/>
                                  </a:lnTo>
                                  <a:lnTo>
                                    <a:pt x="3375" y="336"/>
                                  </a:lnTo>
                                  <a:lnTo>
                                    <a:pt x="3382" y="310"/>
                                  </a:lnTo>
                                  <a:lnTo>
                                    <a:pt x="3391" y="286"/>
                                  </a:lnTo>
                                  <a:lnTo>
                                    <a:pt x="3403" y="264"/>
                                  </a:lnTo>
                                  <a:lnTo>
                                    <a:pt x="3418" y="240"/>
                                  </a:lnTo>
                                  <a:lnTo>
                                    <a:pt x="3434" y="220"/>
                                  </a:lnTo>
                                  <a:lnTo>
                                    <a:pt x="3453" y="200"/>
                                  </a:lnTo>
                                  <a:lnTo>
                                    <a:pt x="3474" y="184"/>
                                  </a:lnTo>
                                  <a:lnTo>
                                    <a:pt x="3497" y="168"/>
                                  </a:lnTo>
                                  <a:lnTo>
                                    <a:pt x="3522" y="154"/>
                                  </a:lnTo>
                                  <a:lnTo>
                                    <a:pt x="3548" y="142"/>
                                  </a:lnTo>
                                  <a:lnTo>
                                    <a:pt x="3576" y="132"/>
                                  </a:lnTo>
                                  <a:lnTo>
                                    <a:pt x="3635" y="120"/>
                                  </a:lnTo>
                                  <a:lnTo>
                                    <a:pt x="3698" y="120"/>
                                  </a:lnTo>
                                  <a:lnTo>
                                    <a:pt x="3728" y="124"/>
                                  </a:lnTo>
                                  <a:lnTo>
                                    <a:pt x="3757" y="130"/>
                                  </a:lnTo>
                                  <a:lnTo>
                                    <a:pt x="3785" y="140"/>
                                  </a:lnTo>
                                  <a:lnTo>
                                    <a:pt x="3811" y="150"/>
                                  </a:lnTo>
                                  <a:lnTo>
                                    <a:pt x="3836" y="164"/>
                                  </a:lnTo>
                                  <a:lnTo>
                                    <a:pt x="3859" y="180"/>
                                  </a:lnTo>
                                  <a:lnTo>
                                    <a:pt x="3880" y="198"/>
                                  </a:lnTo>
                                  <a:lnTo>
                                    <a:pt x="3900" y="216"/>
                                  </a:lnTo>
                                  <a:lnTo>
                                    <a:pt x="3917" y="236"/>
                                  </a:lnTo>
                                  <a:lnTo>
                                    <a:pt x="3932" y="258"/>
                                  </a:lnTo>
                                  <a:lnTo>
                                    <a:pt x="3944" y="280"/>
                                  </a:lnTo>
                                  <a:lnTo>
                                    <a:pt x="3954" y="304"/>
                                  </a:lnTo>
                                  <a:lnTo>
                                    <a:pt x="3962" y="330"/>
                                  </a:lnTo>
                                  <a:lnTo>
                                    <a:pt x="3966" y="356"/>
                                  </a:lnTo>
                                  <a:lnTo>
                                    <a:pt x="3968" y="370"/>
                                  </a:lnTo>
                                  <a:lnTo>
                                    <a:pt x="3968" y="398"/>
                                  </a:lnTo>
                                  <a:lnTo>
                                    <a:pt x="3968" y="286"/>
                                  </a:lnTo>
                                  <a:lnTo>
                                    <a:pt x="3963" y="274"/>
                                  </a:lnTo>
                                  <a:lnTo>
                                    <a:pt x="3949" y="248"/>
                                  </a:lnTo>
                                  <a:lnTo>
                                    <a:pt x="3933" y="226"/>
                                  </a:lnTo>
                                  <a:lnTo>
                                    <a:pt x="3915" y="204"/>
                                  </a:lnTo>
                                  <a:lnTo>
                                    <a:pt x="3895" y="182"/>
                                  </a:lnTo>
                                  <a:lnTo>
                                    <a:pt x="3872" y="164"/>
                                  </a:lnTo>
                                  <a:lnTo>
                                    <a:pt x="3847" y="148"/>
                                  </a:lnTo>
                                  <a:lnTo>
                                    <a:pt x="3821" y="134"/>
                                  </a:lnTo>
                                  <a:lnTo>
                                    <a:pt x="3793" y="122"/>
                                  </a:lnTo>
                                  <a:lnTo>
                                    <a:pt x="3787" y="120"/>
                                  </a:lnTo>
                                  <a:lnTo>
                                    <a:pt x="3763" y="112"/>
                                  </a:lnTo>
                                  <a:lnTo>
                                    <a:pt x="3732" y="104"/>
                                  </a:lnTo>
                                  <a:lnTo>
                                    <a:pt x="3700" y="100"/>
                                  </a:lnTo>
                                  <a:lnTo>
                                    <a:pt x="3634" y="100"/>
                                  </a:lnTo>
                                  <a:lnTo>
                                    <a:pt x="3571" y="112"/>
                                  </a:lnTo>
                                  <a:lnTo>
                                    <a:pt x="3542" y="122"/>
                                  </a:lnTo>
                                  <a:lnTo>
                                    <a:pt x="3514" y="136"/>
                                  </a:lnTo>
                                  <a:lnTo>
                                    <a:pt x="3488" y="150"/>
                                  </a:lnTo>
                                  <a:lnTo>
                                    <a:pt x="3463" y="166"/>
                                  </a:lnTo>
                                  <a:lnTo>
                                    <a:pt x="3441" y="186"/>
                                  </a:lnTo>
                                  <a:lnTo>
                                    <a:pt x="3420" y="206"/>
                                  </a:lnTo>
                                  <a:lnTo>
                                    <a:pt x="3402" y="228"/>
                                  </a:lnTo>
                                  <a:lnTo>
                                    <a:pt x="3387" y="252"/>
                                  </a:lnTo>
                                  <a:lnTo>
                                    <a:pt x="3374" y="278"/>
                                  </a:lnTo>
                                  <a:lnTo>
                                    <a:pt x="3363" y="304"/>
                                  </a:lnTo>
                                  <a:lnTo>
                                    <a:pt x="3356" y="330"/>
                                  </a:lnTo>
                                  <a:lnTo>
                                    <a:pt x="3351" y="358"/>
                                  </a:lnTo>
                                  <a:lnTo>
                                    <a:pt x="3351" y="370"/>
                                  </a:lnTo>
                                  <a:lnTo>
                                    <a:pt x="3350" y="374"/>
                                  </a:lnTo>
                                  <a:lnTo>
                                    <a:pt x="3350" y="386"/>
                                  </a:lnTo>
                                  <a:lnTo>
                                    <a:pt x="3351" y="400"/>
                                  </a:lnTo>
                                  <a:lnTo>
                                    <a:pt x="3352" y="416"/>
                                  </a:lnTo>
                                  <a:lnTo>
                                    <a:pt x="3357" y="444"/>
                                  </a:lnTo>
                                  <a:lnTo>
                                    <a:pt x="3365" y="472"/>
                                  </a:lnTo>
                                  <a:lnTo>
                                    <a:pt x="3375" y="498"/>
                                  </a:lnTo>
                                  <a:lnTo>
                                    <a:pt x="3389" y="522"/>
                                  </a:lnTo>
                                  <a:lnTo>
                                    <a:pt x="3405" y="546"/>
                                  </a:lnTo>
                                  <a:lnTo>
                                    <a:pt x="3423" y="568"/>
                                  </a:lnTo>
                                  <a:lnTo>
                                    <a:pt x="3443" y="588"/>
                                  </a:lnTo>
                                  <a:lnTo>
                                    <a:pt x="3466" y="606"/>
                                  </a:lnTo>
                                  <a:lnTo>
                                    <a:pt x="3491" y="622"/>
                                  </a:lnTo>
                                  <a:lnTo>
                                    <a:pt x="3517" y="636"/>
                                  </a:lnTo>
                                  <a:lnTo>
                                    <a:pt x="3545" y="648"/>
                                  </a:lnTo>
                                  <a:lnTo>
                                    <a:pt x="3575" y="658"/>
                                  </a:lnTo>
                                  <a:lnTo>
                                    <a:pt x="3606" y="666"/>
                                  </a:lnTo>
                                  <a:lnTo>
                                    <a:pt x="3638" y="670"/>
                                  </a:lnTo>
                                  <a:lnTo>
                                    <a:pt x="3671" y="672"/>
                                  </a:lnTo>
                                  <a:lnTo>
                                    <a:pt x="3704" y="670"/>
                                  </a:lnTo>
                                  <a:lnTo>
                                    <a:pt x="3767" y="658"/>
                                  </a:lnTo>
                                  <a:lnTo>
                                    <a:pt x="3784" y="652"/>
                                  </a:lnTo>
                                  <a:lnTo>
                                    <a:pt x="3796" y="648"/>
                                  </a:lnTo>
                                  <a:lnTo>
                                    <a:pt x="3824" y="636"/>
                                  </a:lnTo>
                                  <a:lnTo>
                                    <a:pt x="3850" y="620"/>
                                  </a:lnTo>
                                  <a:lnTo>
                                    <a:pt x="3875" y="604"/>
                                  </a:lnTo>
                                  <a:lnTo>
                                    <a:pt x="3897" y="584"/>
                                  </a:lnTo>
                                  <a:lnTo>
                                    <a:pt x="3918" y="564"/>
                                  </a:lnTo>
                                  <a:lnTo>
                                    <a:pt x="3936" y="542"/>
                                  </a:lnTo>
                                  <a:lnTo>
                                    <a:pt x="3951" y="518"/>
                                  </a:lnTo>
                                  <a:lnTo>
                                    <a:pt x="3964" y="494"/>
                                  </a:lnTo>
                                  <a:lnTo>
                                    <a:pt x="3975" y="468"/>
                                  </a:lnTo>
                                  <a:lnTo>
                                    <a:pt x="3982" y="440"/>
                                  </a:lnTo>
                                  <a:lnTo>
                                    <a:pt x="3987" y="412"/>
                                  </a:lnTo>
                                  <a:lnTo>
                                    <a:pt x="3988" y="398"/>
                                  </a:lnTo>
                                  <a:lnTo>
                                    <a:pt x="3988" y="384"/>
                                  </a:lnTo>
                                  <a:moveTo>
                                    <a:pt x="4048" y="386"/>
                                  </a:moveTo>
                                  <a:lnTo>
                                    <a:pt x="4048" y="368"/>
                                  </a:lnTo>
                                  <a:lnTo>
                                    <a:pt x="4046" y="350"/>
                                  </a:lnTo>
                                  <a:lnTo>
                                    <a:pt x="4040" y="316"/>
                                  </a:lnTo>
                                  <a:lnTo>
                                    <a:pt x="4031" y="282"/>
                                  </a:lnTo>
                                  <a:lnTo>
                                    <a:pt x="4018" y="250"/>
                                  </a:lnTo>
                                  <a:lnTo>
                                    <a:pt x="4008" y="230"/>
                                  </a:lnTo>
                                  <a:lnTo>
                                    <a:pt x="4008" y="386"/>
                                  </a:lnTo>
                                  <a:lnTo>
                                    <a:pt x="4008" y="398"/>
                                  </a:lnTo>
                                  <a:lnTo>
                                    <a:pt x="4007" y="402"/>
                                  </a:lnTo>
                                  <a:lnTo>
                                    <a:pt x="4006" y="416"/>
                                  </a:lnTo>
                                  <a:lnTo>
                                    <a:pt x="4001" y="446"/>
                                  </a:lnTo>
                                  <a:lnTo>
                                    <a:pt x="3993" y="474"/>
                                  </a:lnTo>
                                  <a:lnTo>
                                    <a:pt x="3982" y="502"/>
                                  </a:lnTo>
                                  <a:lnTo>
                                    <a:pt x="3968" y="530"/>
                                  </a:lnTo>
                                  <a:lnTo>
                                    <a:pt x="3951" y="554"/>
                                  </a:lnTo>
                                  <a:lnTo>
                                    <a:pt x="3932" y="578"/>
                                  </a:lnTo>
                                  <a:lnTo>
                                    <a:pt x="3910" y="600"/>
                                  </a:lnTo>
                                  <a:lnTo>
                                    <a:pt x="3886" y="620"/>
                                  </a:lnTo>
                                  <a:lnTo>
                                    <a:pt x="3860" y="638"/>
                                  </a:lnTo>
                                  <a:lnTo>
                                    <a:pt x="3832" y="654"/>
                                  </a:lnTo>
                                  <a:lnTo>
                                    <a:pt x="3803" y="666"/>
                                  </a:lnTo>
                                  <a:lnTo>
                                    <a:pt x="3771" y="676"/>
                                  </a:lnTo>
                                  <a:lnTo>
                                    <a:pt x="3739" y="684"/>
                                  </a:lnTo>
                                  <a:lnTo>
                                    <a:pt x="3705" y="690"/>
                                  </a:lnTo>
                                  <a:lnTo>
                                    <a:pt x="3670" y="692"/>
                                  </a:lnTo>
                                  <a:lnTo>
                                    <a:pt x="3635" y="690"/>
                                  </a:lnTo>
                                  <a:lnTo>
                                    <a:pt x="3569" y="678"/>
                                  </a:lnTo>
                                  <a:lnTo>
                                    <a:pt x="3537" y="668"/>
                                  </a:lnTo>
                                  <a:lnTo>
                                    <a:pt x="3508" y="654"/>
                                  </a:lnTo>
                                  <a:lnTo>
                                    <a:pt x="3480" y="638"/>
                                  </a:lnTo>
                                  <a:lnTo>
                                    <a:pt x="3453" y="622"/>
                                  </a:lnTo>
                                  <a:lnTo>
                                    <a:pt x="3429" y="602"/>
                                  </a:lnTo>
                                  <a:lnTo>
                                    <a:pt x="3407" y="580"/>
                                  </a:lnTo>
                                  <a:lnTo>
                                    <a:pt x="3388" y="556"/>
                                  </a:lnTo>
                                  <a:lnTo>
                                    <a:pt x="3371" y="532"/>
                                  </a:lnTo>
                                  <a:lnTo>
                                    <a:pt x="3357" y="504"/>
                                  </a:lnTo>
                                  <a:lnTo>
                                    <a:pt x="3346" y="476"/>
                                  </a:lnTo>
                                  <a:lnTo>
                                    <a:pt x="3337" y="448"/>
                                  </a:lnTo>
                                  <a:lnTo>
                                    <a:pt x="3332" y="416"/>
                                  </a:lnTo>
                                  <a:lnTo>
                                    <a:pt x="3331" y="402"/>
                                  </a:lnTo>
                                  <a:lnTo>
                                    <a:pt x="3330" y="386"/>
                                  </a:lnTo>
                                  <a:lnTo>
                                    <a:pt x="3330" y="370"/>
                                  </a:lnTo>
                                  <a:lnTo>
                                    <a:pt x="3332" y="356"/>
                                  </a:lnTo>
                                  <a:lnTo>
                                    <a:pt x="3337" y="324"/>
                                  </a:lnTo>
                                  <a:lnTo>
                                    <a:pt x="3345" y="296"/>
                                  </a:lnTo>
                                  <a:lnTo>
                                    <a:pt x="3356" y="268"/>
                                  </a:lnTo>
                                  <a:lnTo>
                                    <a:pt x="3370" y="240"/>
                                  </a:lnTo>
                                  <a:lnTo>
                                    <a:pt x="3387" y="216"/>
                                  </a:lnTo>
                                  <a:lnTo>
                                    <a:pt x="3406" y="192"/>
                                  </a:lnTo>
                                  <a:lnTo>
                                    <a:pt x="3428" y="170"/>
                                  </a:lnTo>
                                  <a:lnTo>
                                    <a:pt x="3452" y="150"/>
                                  </a:lnTo>
                                  <a:lnTo>
                                    <a:pt x="3478" y="132"/>
                                  </a:lnTo>
                                  <a:lnTo>
                                    <a:pt x="3506" y="116"/>
                                  </a:lnTo>
                                  <a:lnTo>
                                    <a:pt x="3536" y="104"/>
                                  </a:lnTo>
                                  <a:lnTo>
                                    <a:pt x="3567" y="94"/>
                                  </a:lnTo>
                                  <a:lnTo>
                                    <a:pt x="3600" y="86"/>
                                  </a:lnTo>
                                  <a:lnTo>
                                    <a:pt x="3633" y="80"/>
                                  </a:lnTo>
                                  <a:lnTo>
                                    <a:pt x="3703" y="80"/>
                                  </a:lnTo>
                                  <a:lnTo>
                                    <a:pt x="3770" y="92"/>
                                  </a:lnTo>
                                  <a:lnTo>
                                    <a:pt x="3801" y="104"/>
                                  </a:lnTo>
                                  <a:lnTo>
                                    <a:pt x="3831" y="116"/>
                                  </a:lnTo>
                                  <a:lnTo>
                                    <a:pt x="3859" y="132"/>
                                  </a:lnTo>
                                  <a:lnTo>
                                    <a:pt x="3885" y="150"/>
                                  </a:lnTo>
                                  <a:lnTo>
                                    <a:pt x="3909" y="168"/>
                                  </a:lnTo>
                                  <a:lnTo>
                                    <a:pt x="3931" y="190"/>
                                  </a:lnTo>
                                  <a:lnTo>
                                    <a:pt x="3950" y="214"/>
                                  </a:lnTo>
                                  <a:lnTo>
                                    <a:pt x="3967" y="240"/>
                                  </a:lnTo>
                                  <a:lnTo>
                                    <a:pt x="3981" y="266"/>
                                  </a:lnTo>
                                  <a:lnTo>
                                    <a:pt x="3993" y="294"/>
                                  </a:lnTo>
                                  <a:lnTo>
                                    <a:pt x="4001" y="322"/>
                                  </a:lnTo>
                                  <a:lnTo>
                                    <a:pt x="4006" y="354"/>
                                  </a:lnTo>
                                  <a:lnTo>
                                    <a:pt x="4008" y="368"/>
                                  </a:lnTo>
                                  <a:lnTo>
                                    <a:pt x="4008" y="374"/>
                                  </a:lnTo>
                                  <a:lnTo>
                                    <a:pt x="4008" y="386"/>
                                  </a:lnTo>
                                  <a:lnTo>
                                    <a:pt x="4008" y="230"/>
                                  </a:lnTo>
                                  <a:lnTo>
                                    <a:pt x="4002" y="220"/>
                                  </a:lnTo>
                                  <a:lnTo>
                                    <a:pt x="3983" y="192"/>
                                  </a:lnTo>
                                  <a:lnTo>
                                    <a:pt x="3962" y="166"/>
                                  </a:lnTo>
                                  <a:lnTo>
                                    <a:pt x="3937" y="140"/>
                                  </a:lnTo>
                                  <a:lnTo>
                                    <a:pt x="3910" y="118"/>
                                  </a:lnTo>
                                  <a:lnTo>
                                    <a:pt x="3881" y="98"/>
                                  </a:lnTo>
                                  <a:lnTo>
                                    <a:pt x="3850" y="80"/>
                                  </a:lnTo>
                                  <a:lnTo>
                                    <a:pt x="3817" y="66"/>
                                  </a:lnTo>
                                  <a:lnTo>
                                    <a:pt x="3782" y="54"/>
                                  </a:lnTo>
                                  <a:lnTo>
                                    <a:pt x="3746" y="46"/>
                                  </a:lnTo>
                                  <a:lnTo>
                                    <a:pt x="3709" y="42"/>
                                  </a:lnTo>
                                  <a:lnTo>
                                    <a:pt x="3670" y="40"/>
                                  </a:lnTo>
                                  <a:lnTo>
                                    <a:pt x="3631" y="40"/>
                                  </a:lnTo>
                                  <a:lnTo>
                                    <a:pt x="3594" y="46"/>
                                  </a:lnTo>
                                  <a:lnTo>
                                    <a:pt x="3558" y="54"/>
                                  </a:lnTo>
                                  <a:lnTo>
                                    <a:pt x="3523" y="66"/>
                                  </a:lnTo>
                                  <a:lnTo>
                                    <a:pt x="3490" y="80"/>
                                  </a:lnTo>
                                  <a:lnTo>
                                    <a:pt x="3459" y="98"/>
                                  </a:lnTo>
                                  <a:lnTo>
                                    <a:pt x="3430" y="118"/>
                                  </a:lnTo>
                                  <a:lnTo>
                                    <a:pt x="3403" y="140"/>
                                  </a:lnTo>
                                  <a:lnTo>
                                    <a:pt x="3378" y="164"/>
                                  </a:lnTo>
                                  <a:lnTo>
                                    <a:pt x="3356" y="190"/>
                                  </a:lnTo>
                                  <a:lnTo>
                                    <a:pt x="3337" y="218"/>
                                  </a:lnTo>
                                  <a:lnTo>
                                    <a:pt x="3321" y="248"/>
                                  </a:lnTo>
                                  <a:lnTo>
                                    <a:pt x="3308" y="280"/>
                                  </a:lnTo>
                                  <a:lnTo>
                                    <a:pt x="3298" y="314"/>
                                  </a:lnTo>
                                  <a:lnTo>
                                    <a:pt x="3292" y="348"/>
                                  </a:lnTo>
                                  <a:lnTo>
                                    <a:pt x="3291" y="366"/>
                                  </a:lnTo>
                                  <a:lnTo>
                                    <a:pt x="3290" y="374"/>
                                  </a:lnTo>
                                  <a:lnTo>
                                    <a:pt x="3290" y="386"/>
                                  </a:lnTo>
                                  <a:lnTo>
                                    <a:pt x="3291" y="400"/>
                                  </a:lnTo>
                                  <a:lnTo>
                                    <a:pt x="3291" y="404"/>
                                  </a:lnTo>
                                  <a:lnTo>
                                    <a:pt x="3292" y="420"/>
                                  </a:lnTo>
                                  <a:lnTo>
                                    <a:pt x="3298" y="454"/>
                                  </a:lnTo>
                                  <a:lnTo>
                                    <a:pt x="3307" y="488"/>
                                  </a:lnTo>
                                  <a:lnTo>
                                    <a:pt x="3320" y="520"/>
                                  </a:lnTo>
                                  <a:lnTo>
                                    <a:pt x="3336" y="550"/>
                                  </a:lnTo>
                                  <a:lnTo>
                                    <a:pt x="3355" y="578"/>
                                  </a:lnTo>
                                  <a:lnTo>
                                    <a:pt x="3376" y="606"/>
                                  </a:lnTo>
                                  <a:lnTo>
                                    <a:pt x="3401" y="630"/>
                                  </a:lnTo>
                                  <a:lnTo>
                                    <a:pt x="3428" y="652"/>
                                  </a:lnTo>
                                  <a:lnTo>
                                    <a:pt x="3457" y="672"/>
                                  </a:lnTo>
                                  <a:lnTo>
                                    <a:pt x="3488" y="690"/>
                                  </a:lnTo>
                                  <a:lnTo>
                                    <a:pt x="3521" y="704"/>
                                  </a:lnTo>
                                  <a:lnTo>
                                    <a:pt x="3556" y="716"/>
                                  </a:lnTo>
                                  <a:lnTo>
                                    <a:pt x="3592" y="724"/>
                                  </a:lnTo>
                                  <a:lnTo>
                                    <a:pt x="3630" y="730"/>
                                  </a:lnTo>
                                  <a:lnTo>
                                    <a:pt x="3668" y="732"/>
                                  </a:lnTo>
                                  <a:lnTo>
                                    <a:pt x="3707" y="730"/>
                                  </a:lnTo>
                                  <a:lnTo>
                                    <a:pt x="3744" y="724"/>
                                  </a:lnTo>
                                  <a:lnTo>
                                    <a:pt x="3780" y="716"/>
                                  </a:lnTo>
                                  <a:lnTo>
                                    <a:pt x="3815" y="704"/>
                                  </a:lnTo>
                                  <a:lnTo>
                                    <a:pt x="3843" y="692"/>
                                  </a:lnTo>
                                  <a:lnTo>
                                    <a:pt x="3848" y="690"/>
                                  </a:lnTo>
                                  <a:lnTo>
                                    <a:pt x="3879" y="672"/>
                                  </a:lnTo>
                                  <a:lnTo>
                                    <a:pt x="3909" y="654"/>
                                  </a:lnTo>
                                  <a:lnTo>
                                    <a:pt x="3936" y="632"/>
                                  </a:lnTo>
                                  <a:lnTo>
                                    <a:pt x="3960" y="606"/>
                                  </a:lnTo>
                                  <a:lnTo>
                                    <a:pt x="3982" y="580"/>
                                  </a:lnTo>
                                  <a:lnTo>
                                    <a:pt x="4001" y="552"/>
                                  </a:lnTo>
                                  <a:lnTo>
                                    <a:pt x="4017" y="522"/>
                                  </a:lnTo>
                                  <a:lnTo>
                                    <a:pt x="4030" y="490"/>
                                  </a:lnTo>
                                  <a:lnTo>
                                    <a:pt x="4040" y="456"/>
                                  </a:lnTo>
                                  <a:lnTo>
                                    <a:pt x="4046" y="422"/>
                                  </a:lnTo>
                                  <a:lnTo>
                                    <a:pt x="4047" y="404"/>
                                  </a:lnTo>
                                  <a:lnTo>
                                    <a:pt x="4048" y="386"/>
                                  </a:lnTo>
                                  <a:moveTo>
                                    <a:pt x="4088" y="386"/>
                                  </a:moveTo>
                                  <a:lnTo>
                                    <a:pt x="4088" y="366"/>
                                  </a:lnTo>
                                  <a:lnTo>
                                    <a:pt x="4086" y="346"/>
                                  </a:lnTo>
                                  <a:lnTo>
                                    <a:pt x="4080" y="310"/>
                                  </a:lnTo>
                                  <a:lnTo>
                                    <a:pt x="4070" y="272"/>
                                  </a:lnTo>
                                  <a:lnTo>
                                    <a:pt x="4068" y="268"/>
                                  </a:lnTo>
                                  <a:lnTo>
                                    <a:pt x="4068" y="386"/>
                                  </a:lnTo>
                                  <a:lnTo>
                                    <a:pt x="4067" y="406"/>
                                  </a:lnTo>
                                  <a:lnTo>
                                    <a:pt x="4066" y="426"/>
                                  </a:lnTo>
                                  <a:lnTo>
                                    <a:pt x="4059" y="462"/>
                                  </a:lnTo>
                                  <a:lnTo>
                                    <a:pt x="4049" y="498"/>
                                  </a:lnTo>
                                  <a:lnTo>
                                    <a:pt x="4035" y="530"/>
                                  </a:lnTo>
                                  <a:lnTo>
                                    <a:pt x="4018" y="562"/>
                                  </a:lnTo>
                                  <a:lnTo>
                                    <a:pt x="3998" y="592"/>
                                  </a:lnTo>
                                  <a:lnTo>
                                    <a:pt x="3974" y="620"/>
                                  </a:lnTo>
                                  <a:lnTo>
                                    <a:pt x="3948" y="646"/>
                                  </a:lnTo>
                                  <a:lnTo>
                                    <a:pt x="3920" y="670"/>
                                  </a:lnTo>
                                  <a:lnTo>
                                    <a:pt x="3889" y="690"/>
                                  </a:lnTo>
                                  <a:lnTo>
                                    <a:pt x="3856" y="708"/>
                                  </a:lnTo>
                                  <a:lnTo>
                                    <a:pt x="3821" y="724"/>
                                  </a:lnTo>
                                  <a:lnTo>
                                    <a:pt x="3785" y="736"/>
                                  </a:lnTo>
                                  <a:lnTo>
                                    <a:pt x="3747" y="744"/>
                                  </a:lnTo>
                                  <a:lnTo>
                                    <a:pt x="3708" y="750"/>
                                  </a:lnTo>
                                  <a:lnTo>
                                    <a:pt x="3667" y="752"/>
                                  </a:lnTo>
                                  <a:lnTo>
                                    <a:pt x="3627" y="750"/>
                                  </a:lnTo>
                                  <a:lnTo>
                                    <a:pt x="3588" y="744"/>
                                  </a:lnTo>
                                  <a:lnTo>
                                    <a:pt x="3550" y="734"/>
                                  </a:lnTo>
                                  <a:lnTo>
                                    <a:pt x="3513" y="722"/>
                                  </a:lnTo>
                                  <a:lnTo>
                                    <a:pt x="3479" y="706"/>
                                  </a:lnTo>
                                  <a:lnTo>
                                    <a:pt x="3446" y="688"/>
                                  </a:lnTo>
                                  <a:lnTo>
                                    <a:pt x="3415" y="668"/>
                                  </a:lnTo>
                                  <a:lnTo>
                                    <a:pt x="3387" y="644"/>
                                  </a:lnTo>
                                  <a:lnTo>
                                    <a:pt x="3361" y="618"/>
                                  </a:lnTo>
                                  <a:lnTo>
                                    <a:pt x="3338" y="590"/>
                                  </a:lnTo>
                                  <a:lnTo>
                                    <a:pt x="3318" y="560"/>
                                  </a:lnTo>
                                  <a:lnTo>
                                    <a:pt x="3301" y="526"/>
                                  </a:lnTo>
                                  <a:lnTo>
                                    <a:pt x="3288" y="494"/>
                                  </a:lnTo>
                                  <a:lnTo>
                                    <a:pt x="3278" y="458"/>
                                  </a:lnTo>
                                  <a:lnTo>
                                    <a:pt x="3272" y="422"/>
                                  </a:lnTo>
                                  <a:lnTo>
                                    <a:pt x="3271" y="404"/>
                                  </a:lnTo>
                                  <a:lnTo>
                                    <a:pt x="3271" y="400"/>
                                  </a:lnTo>
                                  <a:lnTo>
                                    <a:pt x="3270" y="384"/>
                                  </a:lnTo>
                                  <a:lnTo>
                                    <a:pt x="3271" y="366"/>
                                  </a:lnTo>
                                  <a:lnTo>
                                    <a:pt x="3272" y="346"/>
                                  </a:lnTo>
                                  <a:lnTo>
                                    <a:pt x="3279" y="308"/>
                                  </a:lnTo>
                                  <a:lnTo>
                                    <a:pt x="3289" y="274"/>
                                  </a:lnTo>
                                  <a:lnTo>
                                    <a:pt x="3303" y="240"/>
                                  </a:lnTo>
                                  <a:lnTo>
                                    <a:pt x="3320" y="208"/>
                                  </a:lnTo>
                                  <a:lnTo>
                                    <a:pt x="3341" y="178"/>
                                  </a:lnTo>
                                  <a:lnTo>
                                    <a:pt x="3364" y="150"/>
                                  </a:lnTo>
                                  <a:lnTo>
                                    <a:pt x="3390" y="124"/>
                                  </a:lnTo>
                                  <a:lnTo>
                                    <a:pt x="3418" y="100"/>
                                  </a:lnTo>
                                  <a:lnTo>
                                    <a:pt x="3449" y="80"/>
                                  </a:lnTo>
                                  <a:lnTo>
                                    <a:pt x="3482" y="62"/>
                                  </a:lnTo>
                                  <a:lnTo>
                                    <a:pt x="3517" y="46"/>
                                  </a:lnTo>
                                  <a:lnTo>
                                    <a:pt x="3553" y="34"/>
                                  </a:lnTo>
                                  <a:lnTo>
                                    <a:pt x="3591" y="26"/>
                                  </a:lnTo>
                                  <a:lnTo>
                                    <a:pt x="3631" y="20"/>
                                  </a:lnTo>
                                  <a:lnTo>
                                    <a:pt x="3671" y="20"/>
                                  </a:lnTo>
                                  <a:lnTo>
                                    <a:pt x="3711" y="22"/>
                                  </a:lnTo>
                                  <a:lnTo>
                                    <a:pt x="3750" y="26"/>
                                  </a:lnTo>
                                  <a:lnTo>
                                    <a:pt x="3788" y="36"/>
                                  </a:lnTo>
                                  <a:lnTo>
                                    <a:pt x="3825" y="48"/>
                                  </a:lnTo>
                                  <a:lnTo>
                                    <a:pt x="3860" y="64"/>
                                  </a:lnTo>
                                  <a:lnTo>
                                    <a:pt x="3892" y="82"/>
                                  </a:lnTo>
                                  <a:lnTo>
                                    <a:pt x="3923" y="102"/>
                                  </a:lnTo>
                                  <a:lnTo>
                                    <a:pt x="3951" y="126"/>
                                  </a:lnTo>
                                  <a:lnTo>
                                    <a:pt x="3977" y="152"/>
                                  </a:lnTo>
                                  <a:lnTo>
                                    <a:pt x="4000" y="180"/>
                                  </a:lnTo>
                                  <a:lnTo>
                                    <a:pt x="4020" y="210"/>
                                  </a:lnTo>
                                  <a:lnTo>
                                    <a:pt x="4037" y="244"/>
                                  </a:lnTo>
                                  <a:lnTo>
                                    <a:pt x="4050" y="278"/>
                                  </a:lnTo>
                                  <a:lnTo>
                                    <a:pt x="4060" y="312"/>
                                  </a:lnTo>
                                  <a:lnTo>
                                    <a:pt x="4066" y="348"/>
                                  </a:lnTo>
                                  <a:lnTo>
                                    <a:pt x="4068" y="368"/>
                                  </a:lnTo>
                                  <a:lnTo>
                                    <a:pt x="4068" y="386"/>
                                  </a:lnTo>
                                  <a:lnTo>
                                    <a:pt x="4068" y="268"/>
                                  </a:lnTo>
                                  <a:lnTo>
                                    <a:pt x="4056" y="236"/>
                                  </a:lnTo>
                                  <a:lnTo>
                                    <a:pt x="4038" y="202"/>
                                  </a:lnTo>
                                  <a:lnTo>
                                    <a:pt x="4016" y="170"/>
                                  </a:lnTo>
                                  <a:lnTo>
                                    <a:pt x="3992" y="140"/>
                                  </a:lnTo>
                                  <a:lnTo>
                                    <a:pt x="3965" y="112"/>
                                  </a:lnTo>
                                  <a:lnTo>
                                    <a:pt x="3935" y="88"/>
                                  </a:lnTo>
                                  <a:lnTo>
                                    <a:pt x="3903" y="66"/>
                                  </a:lnTo>
                                  <a:lnTo>
                                    <a:pt x="3869" y="46"/>
                                  </a:lnTo>
                                  <a:lnTo>
                                    <a:pt x="3833" y="30"/>
                                  </a:lnTo>
                                  <a:lnTo>
                                    <a:pt x="3806" y="20"/>
                                  </a:lnTo>
                                  <a:lnTo>
                                    <a:pt x="3795" y="16"/>
                                  </a:lnTo>
                                  <a:lnTo>
                                    <a:pt x="3755" y="8"/>
                                  </a:lnTo>
                                  <a:lnTo>
                                    <a:pt x="3714" y="2"/>
                                  </a:lnTo>
                                  <a:lnTo>
                                    <a:pt x="3672" y="0"/>
                                  </a:lnTo>
                                  <a:lnTo>
                                    <a:pt x="3630" y="0"/>
                                  </a:lnTo>
                                  <a:lnTo>
                                    <a:pt x="3588" y="6"/>
                                  </a:lnTo>
                                  <a:lnTo>
                                    <a:pt x="3549" y="16"/>
                                  </a:lnTo>
                                  <a:lnTo>
                                    <a:pt x="3510" y="28"/>
                                  </a:lnTo>
                                  <a:lnTo>
                                    <a:pt x="3474" y="44"/>
                                  </a:lnTo>
                                  <a:lnTo>
                                    <a:pt x="3439" y="62"/>
                                  </a:lnTo>
                                  <a:lnTo>
                                    <a:pt x="3407" y="84"/>
                                  </a:lnTo>
                                  <a:lnTo>
                                    <a:pt x="3377" y="108"/>
                                  </a:lnTo>
                                  <a:lnTo>
                                    <a:pt x="3350" y="136"/>
                                  </a:lnTo>
                                  <a:lnTo>
                                    <a:pt x="3325" y="164"/>
                                  </a:lnTo>
                                  <a:lnTo>
                                    <a:pt x="3304" y="196"/>
                                  </a:lnTo>
                                  <a:lnTo>
                                    <a:pt x="3285" y="230"/>
                                  </a:lnTo>
                                  <a:lnTo>
                                    <a:pt x="3271" y="266"/>
                                  </a:lnTo>
                                  <a:lnTo>
                                    <a:pt x="3260" y="304"/>
                                  </a:lnTo>
                                  <a:lnTo>
                                    <a:pt x="3253" y="342"/>
                                  </a:lnTo>
                                  <a:lnTo>
                                    <a:pt x="3251" y="364"/>
                                  </a:lnTo>
                                  <a:lnTo>
                                    <a:pt x="3250" y="384"/>
                                  </a:lnTo>
                                  <a:lnTo>
                                    <a:pt x="3251" y="402"/>
                                  </a:lnTo>
                                  <a:lnTo>
                                    <a:pt x="3251" y="406"/>
                                  </a:lnTo>
                                  <a:lnTo>
                                    <a:pt x="3252" y="424"/>
                                  </a:lnTo>
                                  <a:lnTo>
                                    <a:pt x="3258" y="460"/>
                                  </a:lnTo>
                                  <a:lnTo>
                                    <a:pt x="3269" y="498"/>
                                  </a:lnTo>
                                  <a:lnTo>
                                    <a:pt x="3283" y="534"/>
                                  </a:lnTo>
                                  <a:lnTo>
                                    <a:pt x="3300" y="568"/>
                                  </a:lnTo>
                                  <a:lnTo>
                                    <a:pt x="3322" y="600"/>
                                  </a:lnTo>
                                  <a:lnTo>
                                    <a:pt x="3346" y="630"/>
                                  </a:lnTo>
                                  <a:lnTo>
                                    <a:pt x="3373" y="658"/>
                                  </a:lnTo>
                                  <a:lnTo>
                                    <a:pt x="3403" y="682"/>
                                  </a:lnTo>
                                  <a:lnTo>
                                    <a:pt x="3435" y="706"/>
                                  </a:lnTo>
                                  <a:lnTo>
                                    <a:pt x="3469" y="724"/>
                                  </a:lnTo>
                                  <a:lnTo>
                                    <a:pt x="3505" y="740"/>
                                  </a:lnTo>
                                  <a:lnTo>
                                    <a:pt x="3543" y="754"/>
                                  </a:lnTo>
                                  <a:lnTo>
                                    <a:pt x="3583" y="762"/>
                                  </a:lnTo>
                                  <a:lnTo>
                                    <a:pt x="3624" y="768"/>
                                  </a:lnTo>
                                  <a:lnTo>
                                    <a:pt x="3666" y="770"/>
                                  </a:lnTo>
                                  <a:lnTo>
                                    <a:pt x="3708" y="770"/>
                                  </a:lnTo>
                                  <a:lnTo>
                                    <a:pt x="3750" y="764"/>
                                  </a:lnTo>
                                  <a:lnTo>
                                    <a:pt x="3790" y="754"/>
                                  </a:lnTo>
                                  <a:lnTo>
                                    <a:pt x="3796" y="752"/>
                                  </a:lnTo>
                                  <a:lnTo>
                                    <a:pt x="3828" y="742"/>
                                  </a:lnTo>
                                  <a:lnTo>
                                    <a:pt x="3864" y="726"/>
                                  </a:lnTo>
                                  <a:lnTo>
                                    <a:pt x="3899" y="708"/>
                                  </a:lnTo>
                                  <a:lnTo>
                                    <a:pt x="3931" y="686"/>
                                  </a:lnTo>
                                  <a:lnTo>
                                    <a:pt x="3961" y="662"/>
                                  </a:lnTo>
                                  <a:lnTo>
                                    <a:pt x="3988" y="636"/>
                                  </a:lnTo>
                                  <a:lnTo>
                                    <a:pt x="4013" y="606"/>
                                  </a:lnTo>
                                  <a:lnTo>
                                    <a:pt x="4034" y="574"/>
                                  </a:lnTo>
                                  <a:lnTo>
                                    <a:pt x="4053" y="540"/>
                                  </a:lnTo>
                                  <a:lnTo>
                                    <a:pt x="4067" y="504"/>
                                  </a:lnTo>
                                  <a:lnTo>
                                    <a:pt x="4078" y="468"/>
                                  </a:lnTo>
                                  <a:lnTo>
                                    <a:pt x="4085" y="428"/>
                                  </a:lnTo>
                                  <a:lnTo>
                                    <a:pt x="4087" y="406"/>
                                  </a:lnTo>
                                  <a:lnTo>
                                    <a:pt x="4088" y="386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9" name="Freeform 71"/>
                          <wps:cNvSpPr>
                            <a:spLocks/>
                          </wps:cNvSpPr>
                          <wps:spPr bwMode="auto">
                            <a:xfrm>
                              <a:off x="3953" y="2415"/>
                              <a:ext cx="4521" cy="201"/>
                            </a:xfrm>
                            <a:custGeom>
                              <a:avLst/>
                              <a:gdLst>
                                <a:gd name="T0" fmla="+- 0 8374 3953"/>
                                <a:gd name="T1" fmla="*/ T0 w 4521"/>
                                <a:gd name="T2" fmla="+- 0 2415 2415"/>
                                <a:gd name="T3" fmla="*/ 2415 h 201"/>
                                <a:gd name="T4" fmla="+- 0 4054 3953"/>
                                <a:gd name="T5" fmla="*/ T4 w 4521"/>
                                <a:gd name="T6" fmla="+- 0 2415 2415"/>
                                <a:gd name="T7" fmla="*/ 2415 h 201"/>
                                <a:gd name="T8" fmla="+- 0 4014 3953"/>
                                <a:gd name="T9" fmla="*/ T8 w 4521"/>
                                <a:gd name="T10" fmla="+- 0 2423 2415"/>
                                <a:gd name="T11" fmla="*/ 2423 h 201"/>
                                <a:gd name="T12" fmla="+- 0 3982 3953"/>
                                <a:gd name="T13" fmla="*/ T12 w 4521"/>
                                <a:gd name="T14" fmla="+- 0 2444 2415"/>
                                <a:gd name="T15" fmla="*/ 2444 h 201"/>
                                <a:gd name="T16" fmla="+- 0 3961 3953"/>
                                <a:gd name="T17" fmla="*/ T16 w 4521"/>
                                <a:gd name="T18" fmla="+- 0 2476 2415"/>
                                <a:gd name="T19" fmla="*/ 2476 h 201"/>
                                <a:gd name="T20" fmla="+- 0 3953 3953"/>
                                <a:gd name="T21" fmla="*/ T20 w 4521"/>
                                <a:gd name="T22" fmla="+- 0 2515 2415"/>
                                <a:gd name="T23" fmla="*/ 2515 h 201"/>
                                <a:gd name="T24" fmla="+- 0 3961 3953"/>
                                <a:gd name="T25" fmla="*/ T24 w 4521"/>
                                <a:gd name="T26" fmla="+- 0 2554 2415"/>
                                <a:gd name="T27" fmla="*/ 2554 h 201"/>
                                <a:gd name="T28" fmla="+- 0 3982 3953"/>
                                <a:gd name="T29" fmla="*/ T28 w 4521"/>
                                <a:gd name="T30" fmla="+- 0 2586 2415"/>
                                <a:gd name="T31" fmla="*/ 2586 h 201"/>
                                <a:gd name="T32" fmla="+- 0 4014 3953"/>
                                <a:gd name="T33" fmla="*/ T32 w 4521"/>
                                <a:gd name="T34" fmla="+- 0 2608 2415"/>
                                <a:gd name="T35" fmla="*/ 2608 h 201"/>
                                <a:gd name="T36" fmla="+- 0 4054 3953"/>
                                <a:gd name="T37" fmla="*/ T36 w 4521"/>
                                <a:gd name="T38" fmla="+- 0 2616 2415"/>
                                <a:gd name="T39" fmla="*/ 2616 h 201"/>
                                <a:gd name="T40" fmla="+- 0 8374 3953"/>
                                <a:gd name="T41" fmla="*/ T40 w 4521"/>
                                <a:gd name="T42" fmla="+- 0 2616 2415"/>
                                <a:gd name="T43" fmla="*/ 2616 h 201"/>
                                <a:gd name="T44" fmla="+- 0 8413 3953"/>
                                <a:gd name="T45" fmla="*/ T44 w 4521"/>
                                <a:gd name="T46" fmla="+- 0 2608 2415"/>
                                <a:gd name="T47" fmla="*/ 2608 h 201"/>
                                <a:gd name="T48" fmla="+- 0 8445 3953"/>
                                <a:gd name="T49" fmla="*/ T48 w 4521"/>
                                <a:gd name="T50" fmla="+- 0 2586 2415"/>
                                <a:gd name="T51" fmla="*/ 2586 h 201"/>
                                <a:gd name="T52" fmla="+- 0 8466 3953"/>
                                <a:gd name="T53" fmla="*/ T52 w 4521"/>
                                <a:gd name="T54" fmla="+- 0 2554 2415"/>
                                <a:gd name="T55" fmla="*/ 2554 h 201"/>
                                <a:gd name="T56" fmla="+- 0 8474 3953"/>
                                <a:gd name="T57" fmla="*/ T56 w 4521"/>
                                <a:gd name="T58" fmla="+- 0 2515 2415"/>
                                <a:gd name="T59" fmla="*/ 2515 h 201"/>
                                <a:gd name="T60" fmla="+- 0 8466 3953"/>
                                <a:gd name="T61" fmla="*/ T60 w 4521"/>
                                <a:gd name="T62" fmla="+- 0 2476 2415"/>
                                <a:gd name="T63" fmla="*/ 2476 h 201"/>
                                <a:gd name="T64" fmla="+- 0 8445 3953"/>
                                <a:gd name="T65" fmla="*/ T64 w 4521"/>
                                <a:gd name="T66" fmla="+- 0 2444 2415"/>
                                <a:gd name="T67" fmla="*/ 2444 h 201"/>
                                <a:gd name="T68" fmla="+- 0 8413 3953"/>
                                <a:gd name="T69" fmla="*/ T68 w 4521"/>
                                <a:gd name="T70" fmla="+- 0 2423 2415"/>
                                <a:gd name="T71" fmla="*/ 2423 h 201"/>
                                <a:gd name="T72" fmla="+- 0 8374 3953"/>
                                <a:gd name="T73" fmla="*/ T72 w 4521"/>
                                <a:gd name="T74" fmla="+- 0 2415 2415"/>
                                <a:gd name="T75" fmla="*/ 2415 h 2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4521" h="201">
                                  <a:moveTo>
                                    <a:pt x="4421" y="0"/>
                                  </a:moveTo>
                                  <a:lnTo>
                                    <a:pt x="101" y="0"/>
                                  </a:lnTo>
                                  <a:lnTo>
                                    <a:pt x="61" y="8"/>
                                  </a:lnTo>
                                  <a:lnTo>
                                    <a:pt x="29" y="29"/>
                                  </a:lnTo>
                                  <a:lnTo>
                                    <a:pt x="8" y="61"/>
                                  </a:lnTo>
                                  <a:lnTo>
                                    <a:pt x="0" y="100"/>
                                  </a:lnTo>
                                  <a:lnTo>
                                    <a:pt x="8" y="139"/>
                                  </a:lnTo>
                                  <a:lnTo>
                                    <a:pt x="29" y="171"/>
                                  </a:lnTo>
                                  <a:lnTo>
                                    <a:pt x="61" y="193"/>
                                  </a:lnTo>
                                  <a:lnTo>
                                    <a:pt x="101" y="201"/>
                                  </a:lnTo>
                                  <a:lnTo>
                                    <a:pt x="4421" y="201"/>
                                  </a:lnTo>
                                  <a:lnTo>
                                    <a:pt x="4460" y="193"/>
                                  </a:lnTo>
                                  <a:lnTo>
                                    <a:pt x="4492" y="171"/>
                                  </a:lnTo>
                                  <a:lnTo>
                                    <a:pt x="4513" y="139"/>
                                  </a:lnTo>
                                  <a:lnTo>
                                    <a:pt x="4521" y="100"/>
                                  </a:lnTo>
                                  <a:lnTo>
                                    <a:pt x="4513" y="61"/>
                                  </a:lnTo>
                                  <a:lnTo>
                                    <a:pt x="4492" y="29"/>
                                  </a:lnTo>
                                  <a:lnTo>
                                    <a:pt x="4460" y="8"/>
                                  </a:lnTo>
                                  <a:lnTo>
                                    <a:pt x="442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3333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0" name="Freeform 70"/>
                          <wps:cNvSpPr>
                            <a:spLocks/>
                          </wps:cNvSpPr>
                          <wps:spPr bwMode="auto">
                            <a:xfrm>
                              <a:off x="3953" y="2415"/>
                              <a:ext cx="4521" cy="201"/>
                            </a:xfrm>
                            <a:custGeom>
                              <a:avLst/>
                              <a:gdLst>
                                <a:gd name="T0" fmla="+- 0 4054 3953"/>
                                <a:gd name="T1" fmla="*/ T0 w 4521"/>
                                <a:gd name="T2" fmla="+- 0 2415 2415"/>
                                <a:gd name="T3" fmla="*/ 2415 h 201"/>
                                <a:gd name="T4" fmla="+- 0 4014 3953"/>
                                <a:gd name="T5" fmla="*/ T4 w 4521"/>
                                <a:gd name="T6" fmla="+- 0 2423 2415"/>
                                <a:gd name="T7" fmla="*/ 2423 h 201"/>
                                <a:gd name="T8" fmla="+- 0 3982 3953"/>
                                <a:gd name="T9" fmla="*/ T8 w 4521"/>
                                <a:gd name="T10" fmla="+- 0 2444 2415"/>
                                <a:gd name="T11" fmla="*/ 2444 h 201"/>
                                <a:gd name="T12" fmla="+- 0 3961 3953"/>
                                <a:gd name="T13" fmla="*/ T12 w 4521"/>
                                <a:gd name="T14" fmla="+- 0 2476 2415"/>
                                <a:gd name="T15" fmla="*/ 2476 h 201"/>
                                <a:gd name="T16" fmla="+- 0 3953 3953"/>
                                <a:gd name="T17" fmla="*/ T16 w 4521"/>
                                <a:gd name="T18" fmla="+- 0 2515 2415"/>
                                <a:gd name="T19" fmla="*/ 2515 h 201"/>
                                <a:gd name="T20" fmla="+- 0 3961 3953"/>
                                <a:gd name="T21" fmla="*/ T20 w 4521"/>
                                <a:gd name="T22" fmla="+- 0 2554 2415"/>
                                <a:gd name="T23" fmla="*/ 2554 h 201"/>
                                <a:gd name="T24" fmla="+- 0 3982 3953"/>
                                <a:gd name="T25" fmla="*/ T24 w 4521"/>
                                <a:gd name="T26" fmla="+- 0 2586 2415"/>
                                <a:gd name="T27" fmla="*/ 2586 h 201"/>
                                <a:gd name="T28" fmla="+- 0 4014 3953"/>
                                <a:gd name="T29" fmla="*/ T28 w 4521"/>
                                <a:gd name="T30" fmla="+- 0 2608 2415"/>
                                <a:gd name="T31" fmla="*/ 2608 h 201"/>
                                <a:gd name="T32" fmla="+- 0 4054 3953"/>
                                <a:gd name="T33" fmla="*/ T32 w 4521"/>
                                <a:gd name="T34" fmla="+- 0 2616 2415"/>
                                <a:gd name="T35" fmla="*/ 2616 h 201"/>
                                <a:gd name="T36" fmla="+- 0 8374 3953"/>
                                <a:gd name="T37" fmla="*/ T36 w 4521"/>
                                <a:gd name="T38" fmla="+- 0 2616 2415"/>
                                <a:gd name="T39" fmla="*/ 2616 h 201"/>
                                <a:gd name="T40" fmla="+- 0 8413 3953"/>
                                <a:gd name="T41" fmla="*/ T40 w 4521"/>
                                <a:gd name="T42" fmla="+- 0 2608 2415"/>
                                <a:gd name="T43" fmla="*/ 2608 h 201"/>
                                <a:gd name="T44" fmla="+- 0 8445 3953"/>
                                <a:gd name="T45" fmla="*/ T44 w 4521"/>
                                <a:gd name="T46" fmla="+- 0 2586 2415"/>
                                <a:gd name="T47" fmla="*/ 2586 h 201"/>
                                <a:gd name="T48" fmla="+- 0 8466 3953"/>
                                <a:gd name="T49" fmla="*/ T48 w 4521"/>
                                <a:gd name="T50" fmla="+- 0 2554 2415"/>
                                <a:gd name="T51" fmla="*/ 2554 h 201"/>
                                <a:gd name="T52" fmla="+- 0 8474 3953"/>
                                <a:gd name="T53" fmla="*/ T52 w 4521"/>
                                <a:gd name="T54" fmla="+- 0 2515 2415"/>
                                <a:gd name="T55" fmla="*/ 2515 h 201"/>
                                <a:gd name="T56" fmla="+- 0 8466 3953"/>
                                <a:gd name="T57" fmla="*/ T56 w 4521"/>
                                <a:gd name="T58" fmla="+- 0 2476 2415"/>
                                <a:gd name="T59" fmla="*/ 2476 h 201"/>
                                <a:gd name="T60" fmla="+- 0 8445 3953"/>
                                <a:gd name="T61" fmla="*/ T60 w 4521"/>
                                <a:gd name="T62" fmla="+- 0 2444 2415"/>
                                <a:gd name="T63" fmla="*/ 2444 h 201"/>
                                <a:gd name="T64" fmla="+- 0 8413 3953"/>
                                <a:gd name="T65" fmla="*/ T64 w 4521"/>
                                <a:gd name="T66" fmla="+- 0 2423 2415"/>
                                <a:gd name="T67" fmla="*/ 2423 h 201"/>
                                <a:gd name="T68" fmla="+- 0 8374 3953"/>
                                <a:gd name="T69" fmla="*/ T68 w 4521"/>
                                <a:gd name="T70" fmla="+- 0 2415 2415"/>
                                <a:gd name="T71" fmla="*/ 2415 h 201"/>
                                <a:gd name="T72" fmla="+- 0 4054 3953"/>
                                <a:gd name="T73" fmla="*/ T72 w 4521"/>
                                <a:gd name="T74" fmla="+- 0 2415 2415"/>
                                <a:gd name="T75" fmla="*/ 2415 h 2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4521" h="201">
                                  <a:moveTo>
                                    <a:pt x="101" y="0"/>
                                  </a:moveTo>
                                  <a:lnTo>
                                    <a:pt x="61" y="8"/>
                                  </a:lnTo>
                                  <a:lnTo>
                                    <a:pt x="29" y="29"/>
                                  </a:lnTo>
                                  <a:lnTo>
                                    <a:pt x="8" y="61"/>
                                  </a:lnTo>
                                  <a:lnTo>
                                    <a:pt x="0" y="100"/>
                                  </a:lnTo>
                                  <a:lnTo>
                                    <a:pt x="8" y="139"/>
                                  </a:lnTo>
                                  <a:lnTo>
                                    <a:pt x="29" y="171"/>
                                  </a:lnTo>
                                  <a:lnTo>
                                    <a:pt x="61" y="193"/>
                                  </a:lnTo>
                                  <a:lnTo>
                                    <a:pt x="101" y="201"/>
                                  </a:lnTo>
                                  <a:lnTo>
                                    <a:pt x="4421" y="201"/>
                                  </a:lnTo>
                                  <a:lnTo>
                                    <a:pt x="4460" y="193"/>
                                  </a:lnTo>
                                  <a:lnTo>
                                    <a:pt x="4492" y="171"/>
                                  </a:lnTo>
                                  <a:lnTo>
                                    <a:pt x="4513" y="139"/>
                                  </a:lnTo>
                                  <a:lnTo>
                                    <a:pt x="4521" y="100"/>
                                  </a:lnTo>
                                  <a:lnTo>
                                    <a:pt x="4513" y="61"/>
                                  </a:lnTo>
                                  <a:lnTo>
                                    <a:pt x="4492" y="29"/>
                                  </a:lnTo>
                                  <a:lnTo>
                                    <a:pt x="4460" y="8"/>
                                  </a:lnTo>
                                  <a:lnTo>
                                    <a:pt x="4421" y="0"/>
                                  </a:lnTo>
                                  <a:lnTo>
                                    <a:pt x="10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1" name="Line 6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521" y="979"/>
                              <a:ext cx="0" cy="553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99CC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2" name="Freeform 68"/>
                          <wps:cNvSpPr>
                            <a:spLocks/>
                          </wps:cNvSpPr>
                          <wps:spPr bwMode="auto">
                            <a:xfrm>
                              <a:off x="7480" y="1484"/>
                              <a:ext cx="603" cy="135"/>
                            </a:xfrm>
                            <a:custGeom>
                              <a:avLst/>
                              <a:gdLst>
                                <a:gd name="T0" fmla="+- 0 7615 7480"/>
                                <a:gd name="T1" fmla="*/ T0 w 603"/>
                                <a:gd name="T2" fmla="+- 0 1484 1484"/>
                                <a:gd name="T3" fmla="*/ 1484 h 135"/>
                                <a:gd name="T4" fmla="+- 0 7480 7480"/>
                                <a:gd name="T5" fmla="*/ T4 w 603"/>
                                <a:gd name="T6" fmla="+- 0 1551 1484"/>
                                <a:gd name="T7" fmla="*/ 1551 h 135"/>
                                <a:gd name="T8" fmla="+- 0 7615 7480"/>
                                <a:gd name="T9" fmla="*/ T8 w 603"/>
                                <a:gd name="T10" fmla="+- 0 1619 1484"/>
                                <a:gd name="T11" fmla="*/ 1619 h 135"/>
                                <a:gd name="T12" fmla="+- 0 7615 7480"/>
                                <a:gd name="T13" fmla="*/ T12 w 603"/>
                                <a:gd name="T14" fmla="+- 0 1573 1484"/>
                                <a:gd name="T15" fmla="*/ 1573 h 135"/>
                                <a:gd name="T16" fmla="+- 0 7592 7480"/>
                                <a:gd name="T17" fmla="*/ T16 w 603"/>
                                <a:gd name="T18" fmla="+- 0 1573 1484"/>
                                <a:gd name="T19" fmla="*/ 1573 h 135"/>
                                <a:gd name="T20" fmla="+- 0 7593 7480"/>
                                <a:gd name="T21" fmla="*/ T20 w 603"/>
                                <a:gd name="T22" fmla="+- 0 1528 1484"/>
                                <a:gd name="T23" fmla="*/ 1528 h 135"/>
                                <a:gd name="T24" fmla="+- 0 7615 7480"/>
                                <a:gd name="T25" fmla="*/ T24 w 603"/>
                                <a:gd name="T26" fmla="+- 0 1528 1484"/>
                                <a:gd name="T27" fmla="*/ 1528 h 135"/>
                                <a:gd name="T28" fmla="+- 0 7615 7480"/>
                                <a:gd name="T29" fmla="*/ T28 w 603"/>
                                <a:gd name="T30" fmla="+- 0 1484 1484"/>
                                <a:gd name="T31" fmla="*/ 1484 h 135"/>
                                <a:gd name="T32" fmla="+- 0 7615 7480"/>
                                <a:gd name="T33" fmla="*/ T32 w 603"/>
                                <a:gd name="T34" fmla="+- 0 1528 1484"/>
                                <a:gd name="T35" fmla="*/ 1528 h 135"/>
                                <a:gd name="T36" fmla="+- 0 7615 7480"/>
                                <a:gd name="T37" fmla="*/ T36 w 603"/>
                                <a:gd name="T38" fmla="+- 0 1573 1484"/>
                                <a:gd name="T39" fmla="*/ 1573 h 135"/>
                                <a:gd name="T40" fmla="+- 0 8083 7480"/>
                                <a:gd name="T41" fmla="*/ T40 w 603"/>
                                <a:gd name="T42" fmla="+- 0 1574 1484"/>
                                <a:gd name="T43" fmla="*/ 1574 h 135"/>
                                <a:gd name="T44" fmla="+- 0 8083 7480"/>
                                <a:gd name="T45" fmla="*/ T44 w 603"/>
                                <a:gd name="T46" fmla="+- 0 1529 1484"/>
                                <a:gd name="T47" fmla="*/ 1529 h 135"/>
                                <a:gd name="T48" fmla="+- 0 7615 7480"/>
                                <a:gd name="T49" fmla="*/ T48 w 603"/>
                                <a:gd name="T50" fmla="+- 0 1528 1484"/>
                                <a:gd name="T51" fmla="*/ 1528 h 135"/>
                                <a:gd name="T52" fmla="+- 0 7593 7480"/>
                                <a:gd name="T53" fmla="*/ T52 w 603"/>
                                <a:gd name="T54" fmla="+- 0 1528 1484"/>
                                <a:gd name="T55" fmla="*/ 1528 h 135"/>
                                <a:gd name="T56" fmla="+- 0 7592 7480"/>
                                <a:gd name="T57" fmla="*/ T56 w 603"/>
                                <a:gd name="T58" fmla="+- 0 1573 1484"/>
                                <a:gd name="T59" fmla="*/ 1573 h 135"/>
                                <a:gd name="T60" fmla="+- 0 7615 7480"/>
                                <a:gd name="T61" fmla="*/ T60 w 603"/>
                                <a:gd name="T62" fmla="+- 0 1573 1484"/>
                                <a:gd name="T63" fmla="*/ 1573 h 135"/>
                                <a:gd name="T64" fmla="+- 0 7615 7480"/>
                                <a:gd name="T65" fmla="*/ T64 w 603"/>
                                <a:gd name="T66" fmla="+- 0 1528 1484"/>
                                <a:gd name="T67" fmla="*/ 1528 h 135"/>
                                <a:gd name="T68" fmla="+- 0 7593 7480"/>
                                <a:gd name="T69" fmla="*/ T68 w 603"/>
                                <a:gd name="T70" fmla="+- 0 1528 1484"/>
                                <a:gd name="T71" fmla="*/ 1528 h 135"/>
                                <a:gd name="T72" fmla="+- 0 7615 7480"/>
                                <a:gd name="T73" fmla="*/ T72 w 603"/>
                                <a:gd name="T74" fmla="+- 0 1528 1484"/>
                                <a:gd name="T75" fmla="*/ 1528 h 135"/>
                                <a:gd name="T76" fmla="+- 0 7593 7480"/>
                                <a:gd name="T77" fmla="*/ T76 w 603"/>
                                <a:gd name="T78" fmla="+- 0 1528 1484"/>
                                <a:gd name="T79" fmla="*/ 1528 h 135"/>
                                <a:gd name="T80" fmla="+- 0 7615 7480"/>
                                <a:gd name="T81" fmla="*/ T80 w 603"/>
                                <a:gd name="T82" fmla="+- 0 1528 1484"/>
                                <a:gd name="T83" fmla="*/ 1528 h 135"/>
                                <a:gd name="T84" fmla="+- 0 7615 7480"/>
                                <a:gd name="T85" fmla="*/ T84 w 603"/>
                                <a:gd name="T86" fmla="+- 0 1528 1484"/>
                                <a:gd name="T87" fmla="*/ 1528 h 13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</a:cxnLst>
                              <a:rect l="0" t="0" r="r" b="b"/>
                              <a:pathLst>
                                <a:path w="603" h="135">
                                  <a:moveTo>
                                    <a:pt x="135" y="0"/>
                                  </a:moveTo>
                                  <a:lnTo>
                                    <a:pt x="0" y="67"/>
                                  </a:lnTo>
                                  <a:lnTo>
                                    <a:pt x="135" y="135"/>
                                  </a:lnTo>
                                  <a:lnTo>
                                    <a:pt x="135" y="89"/>
                                  </a:lnTo>
                                  <a:lnTo>
                                    <a:pt x="112" y="89"/>
                                  </a:lnTo>
                                  <a:lnTo>
                                    <a:pt x="113" y="44"/>
                                  </a:lnTo>
                                  <a:lnTo>
                                    <a:pt x="135" y="44"/>
                                  </a:lnTo>
                                  <a:lnTo>
                                    <a:pt x="135" y="0"/>
                                  </a:lnTo>
                                  <a:close/>
                                  <a:moveTo>
                                    <a:pt x="135" y="44"/>
                                  </a:moveTo>
                                  <a:lnTo>
                                    <a:pt x="135" y="89"/>
                                  </a:lnTo>
                                  <a:lnTo>
                                    <a:pt x="603" y="90"/>
                                  </a:lnTo>
                                  <a:lnTo>
                                    <a:pt x="603" y="45"/>
                                  </a:lnTo>
                                  <a:lnTo>
                                    <a:pt x="135" y="44"/>
                                  </a:lnTo>
                                  <a:close/>
                                  <a:moveTo>
                                    <a:pt x="113" y="44"/>
                                  </a:moveTo>
                                  <a:lnTo>
                                    <a:pt x="112" y="89"/>
                                  </a:lnTo>
                                  <a:lnTo>
                                    <a:pt x="135" y="89"/>
                                  </a:lnTo>
                                  <a:lnTo>
                                    <a:pt x="135" y="44"/>
                                  </a:lnTo>
                                  <a:lnTo>
                                    <a:pt x="113" y="44"/>
                                  </a:lnTo>
                                  <a:close/>
                                  <a:moveTo>
                                    <a:pt x="135" y="44"/>
                                  </a:moveTo>
                                  <a:lnTo>
                                    <a:pt x="113" y="44"/>
                                  </a:lnTo>
                                  <a:lnTo>
                                    <a:pt x="135" y="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3" name="Text Box 6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016" y="965"/>
                              <a:ext cx="112" cy="8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7F33E0C" w14:textId="77777777" w:rsidR="007A0068" w:rsidRDefault="008B6956">
                                <w:pPr>
                                  <w:spacing w:line="225" w:lineRule="exact"/>
                                  <w:rPr>
                                    <w:rFonts w:ascii="Calibri"/>
                                  </w:rPr>
                                </w:pPr>
                                <w:r>
                                  <w:rPr>
                                    <w:rFonts w:ascii="Calibri"/>
                                    <w:sz w:val="22"/>
                                  </w:rPr>
                                  <w:t>2</w:t>
                                </w:r>
                              </w:p>
                              <w:p w14:paraId="59A03AA9" w14:textId="77777777" w:rsidR="007A0068" w:rsidRDefault="008B6956">
                                <w:pPr>
                                  <w:spacing w:before="41"/>
                                  <w:rPr>
                                    <w:rFonts w:ascii="Calibri"/>
                                  </w:rPr>
                                </w:pPr>
                                <w:r>
                                  <w:rPr>
                                    <w:rFonts w:ascii="Calibri"/>
                                    <w:sz w:val="22"/>
                                  </w:rPr>
                                  <w:t>3</w:t>
                                </w:r>
                              </w:p>
                              <w:p w14:paraId="72F7393D" w14:textId="77777777" w:rsidR="007A0068" w:rsidRDefault="008B6956">
                                <w:pPr>
                                  <w:spacing w:before="41" w:line="265" w:lineRule="exact"/>
                                  <w:rPr>
                                    <w:rFonts w:ascii="Calibri"/>
                                  </w:rPr>
                                </w:pPr>
                                <w:r>
                                  <w:rPr>
                                    <w:rFonts w:ascii="Calibri"/>
                                    <w:sz w:val="22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s:wsp>
                        <wps:cNvPr id="221" name="Надпись 221"/>
                        <wps:cNvSpPr txBox="1"/>
                        <wps:spPr>
                          <a:xfrm>
                            <a:off x="0" y="1737360"/>
                            <a:ext cx="4420800" cy="69120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426A8305" w14:textId="05B01AB1" w:rsidR="001B1048" w:rsidRPr="001B1048" w:rsidRDefault="001B1048" w:rsidP="001B1048">
                              <w:pPr>
                                <w:pStyle w:val="ab"/>
                                <w:rPr>
                                  <w:rFonts w:ascii="Times New Roman" w:eastAsia="Times New Roman" w:hAnsi="Times New Roman"/>
                                  <w:sz w:val="28"/>
                                  <w:szCs w:val="28"/>
                                </w:rPr>
                              </w:pPr>
                              <w:r w:rsidRPr="001B1048">
                                <w:t>Рисунок 10.7. Установка на внедорожнике квантового двигателя горизонтальной тягой F в 2 тонны, не связанной с приводом на колёса, и с дополнительной электрической мощностью 20 кВт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9DA5EA" id="Группа 222" o:spid="_x0000_s1133" style="position:absolute;left:0;text-align:left;margin-left:48.85pt;margin-top:59.75pt;width:348.1pt;height:191.25pt;z-index:503308920" coordsize="4420800,2428560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">
                <v:group id="Group 66" o:spid="_x0000_s1134" style="position:absolute;width:4420235;height:1677035" coordorigin="2801,591" coordsize="6964,264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VZ6MiMUAAADbAAAA&#10;DwAAAAAAAAAAAAAAAACpAgAAZHJzL2Rvd25yZXYueG1sUEsFBgAAAAAEAAQA+gAAAJsDAAAAAA==&#10;">
                  <v:shape id="Freeform 113" o:spid="_x0000_s1135" style="position:absolute;left:7486;top:1476;width:603;height:135;visibility:visible;mso-wrap-style:square;v-text-anchor:top" coordsize="603,13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xrejPxgAA&#10;ANsAAAAPAAAAZHJzL2Rvd25yZXYueG1sRI9Ba8JAFITvhf6H5RV6q7sKtWl0lVIUBBE0Uai3R/Y1&#10;Cc2+DdlV0/56Vyh4HGbmG2Y6720jztT52rGG4UCBIC6cqbnUsM+XLwkIH5ANNo5Jwy95mM8eH6aY&#10;GnfhHZ2zUIoIYZ+ihiqENpXSFxVZ9APXEkfv23UWQ5RdKU2Hlwi3jRwpNZYWa44LFbb0WVHxk52s&#10;Bjwky/UmP3xtj+95o4bZ4u/0qrR+fuo/JiAC9eEe/m+vjIbxG9y+xB8gZ1c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AxrejPxgAAANsAAAAPAAAAAAAAAAAAAAAAAJcCAABkcnMv&#10;ZG93bnJldi54bWxQSwUGAAAAAAQABAD1AAAAigMAAAAA&#10;" path="m135,0l0,68,135,135,135,90,112,90,112,45,135,45,135,0xm135,45l112,45,112,90,135,90,135,45xm603,45l135,45,135,90,603,90,603,45xe" fillcolor="black" stroked="f">
                    <v:path arrowok="t" o:connecttype="custom" o:connectlocs="135,1476;0,1544;135,1611;135,1566;112,1566;112,1521;135,1521;135,1476;135,1521;112,1521;112,1566;135,1566;135,1521;603,1521;135,1521;135,1566;603,1566;603,1521" o:connectangles="0,0,0,0,0,0,0,0,0,0,0,0,0,0,0,0,0,0"/>
                  </v:shape>
                  <v:shape id="Freeform 112" o:spid="_x0000_s1136" style="position:absolute;left:4316;top:1505;width:1272;height:502;visibility:visible;mso-wrap-style:square;v-text-anchor:top" coordsize="1272,50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VqCfOwgAA&#10;ANsAAAAPAAAAZHJzL2Rvd25yZXYueG1sRE9LasMwEN0HegcxgWxCIzuL1LhRgltSGghd1PYBBmtq&#10;mVgj11Id9/bRotDl4/33x9n2YqLRd44VpJsEBHHjdMetgrp6e8xA+ICssXdMCn7Jw/HwsNhjrt2N&#10;P2kqQytiCPscFZgQhlxK3xiy6DduII7clxsthgjHVuoRbzHc9nKbJDtpsePYYHCgV0PNtfyxCi71&#10;5cVO78VHn1TmKc3Wp+/KnpRaLefiGUSgOfyL/9xnrWAXx8Yv8QfIwx0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BWoJ87CAAAA2wAAAA8AAAAAAAAAAAAAAAAAlwIAAGRycy9kb3du&#10;cmV2LnhtbFBLBQYAAAAABAAEAPUAAACGAwAAAAA=&#10;" path="m1272,0l0,285,,419,1239,502,1272,0xe" fillcolor="#9c0" stroked="f">
                    <v:path arrowok="t" o:connecttype="custom" o:connectlocs="1272,1505;0,1790;0,1924;1239,2007;1272,1505" o:connectangles="0,0,0,0,0"/>
                  </v:shape>
                  <v:shape id="Freeform 111" o:spid="_x0000_s1137" style="position:absolute;left:4316;top:1505;width:1272;height:502;visibility:visible;mso-wrap-style:square;v-text-anchor:top" coordsize="1272,50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xa/EyxAAA&#10;ANsAAAAPAAAAZHJzL2Rvd25yZXYueG1sRI/dasJAFITvhb7DcgremU0FpU1dpUQUobTkpw9wyJ4m&#10;MdmzIbtq+vbdQsHLYWa+YTa7yfTiSqNrLSt4imIQxJXVLdcKvsrD4hmE88gae8uk4Icc7LYPsw0m&#10;2t44p2vhaxEg7BJU0Hg/JFK6qiGDLrIDcfC+7WjQBznWUo94C3DTy2Ucr6XBlsNCgwOlDVVdcTEK&#10;qM0+Td6VxeocZx8uez8fdbpXav44vb2C8DT5e/i/fdIK1i/w9yX8ALn9B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MWvxMsQAAADbAAAADwAAAAAAAAAAAAAAAACXAgAAZHJzL2Rv&#10;d25yZXYueG1sUEsFBgAAAAAEAAQA9QAAAIgDAAAAAA==&#10;" path="m0,285l1272,,1239,502,,419,,285xe" filled="f">
                    <v:path arrowok="t" o:connecttype="custom" o:connectlocs="0,1790;1272,1505;1239,2007;0,1924;0,1790" o:connectangles="0,0,0,0,0"/>
                  </v:shape>
                  <v:shape id="Picture 110" o:spid="_x0000_s1138" type="#_x0000_t75" style="position:absolute;left:5510;top:624;width:3251;height:1876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">
                    <v:imagedata r:id="rId100" o:title=""/>
                  </v:shape>
                  <v:shape id="Freeform 109" o:spid="_x0000_s1139" style="position:absolute;left:5510;top:624;width:3251;height:1876;visibility:visible;mso-wrap-style:square;v-text-anchor:top" coordsize="3251,187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4soPSwgAA&#10;ANsAAAAPAAAAZHJzL2Rvd25yZXYueG1sRI9Ba8JAFITvgv9heUJvZpNArcZspAiF0pNGwesz+0yC&#10;2bchu43x33cLhR6HmfmGyXeT6cRIg2stK0iiGARxZXXLtYLz6WO5BuE8ssbOMil4koNdMZ/lmGn7&#10;4CONpa9FgLDLUEHjfZ9J6aqGDLrI9sTBu9nBoA9yqKUe8BHgppNpHK+kwZbDQoM97Ruq7uW3UcDX&#10;tD9ezFNP5aZuD+lYfe1fnVIvi+l9C8LT5P/Df+1PreAtgd8v4QfI4gc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Diyg9LCAAAA2wAAAA8AAAAAAAAAAAAAAAAAlwIAAGRycy9kb3du&#10;cmV2LnhtbFBLBQYAAAAABAAEAPUAAACGAwAAAAA=&#10;" path="m486,0l414,5,346,20,281,45,221,78,167,119,119,167,78,221,45,281,21,345,5,414,,486,,1390,5,1462,21,1530,45,1595,78,1654,119,1709,167,1757,221,1798,281,1831,346,1855,414,1871,486,1876,2765,1876,2837,1871,2905,1855,2970,1831,3030,1798,3084,1757,3132,1709,3173,1654,3206,1595,3230,1530,3246,1462,3251,1390,3251,486,3246,414,3230,345,3206,281,3173,221,3132,167,3084,119,3030,78,2970,45,2905,20,2837,5,2765,,486,0xe" filled="f">
                    <v:path arrowok="t" o:connecttype="custom" o:connectlocs="486,624;414,629;346,644;281,669;221,702;167,743;119,791;78,845;45,905;21,969;5,1038;0,1110;0,2014;5,2086;21,2154;45,2219;78,2278;119,2333;167,2381;221,2422;281,2455;346,2479;414,2495;486,2500;2765,2500;2837,2495;2905,2479;2970,2455;3030,2422;3084,2381;3132,2333;3173,2278;3206,2219;3230,2154;3246,2086;3251,2014;3251,1110;3246,1038;3230,969;3206,905;3173,845;3132,791;3084,743;3030,702;2970,669;2905,644;2837,629;2765,624;486,624" o:connectangles="0,0,0,0,0,0,0,0,0,0,0,0,0,0,0,0,0,0,0,0,0,0,0,0,0,0,0,0,0,0,0,0,0,0,0,0,0,0,0,0,0,0,0,0,0,0,0,0,0"/>
                  </v:shape>
                  <v:shape id="Picture 108" o:spid="_x0000_s1140" type="#_x0000_t75" style="position:absolute;left:7451;top:2349;width:921;height:821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Gz3&#10;+GrEAAAA2wAAAA8AAABkcnMvZG93bnJldi54bWxEj81rAjEUxO8F/4fwBG81qwdbV6OIIuilUD/A&#10;42Pz9gM3L0sSd1f/+qZQ6HGYmd8wy3VvatGS85VlBZNxAoI4s7riQsHlvH//BOEDssbaMil4kof1&#10;avC2xFTbjr+pPYVCRAj7FBWUITSplD4ryaAf24Y4erl1BkOUrpDaYRfhppbTJJlJgxXHhRIb2paU&#10;3U8PoyC/Xjbt8Zx/dZWb33evbXPj7qjUaNhvFiAC9eE//Nc+aAUfU/j9En+AXP0A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Gz3+GrEAAAA2wAAAA8AAAAAAAAAAAAAAAAAnAIA&#10;AGRycy9kb3ducmV2LnhtbFBLBQYAAAAABAAEAPcAAACNAwAAAAA=&#10;">
                    <v:imagedata r:id="rId101" o:title=""/>
                  </v:shape>
                  <v:shape id="Picture 107" o:spid="_x0000_s1141" type="#_x0000_t75" style="position:absolute;left:7391;top:2290;width:1041;height:94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Hb+&#10;v+7DAAAA2wAAAA8AAABkcnMvZG93bnJldi54bWxEj0+LwjAUxO8LfofwBG9rqoIr1Sj+QezBXVj1&#10;4u3RPNti8lKaqPXbG2Fhj8PM/IaZLVprxJ0aXzlWMOgnIIhzpysuFJyO288JCB+QNRrHpOBJHhbz&#10;zscMU+0e/Ev3QyhEhLBPUUEZQp1K6fOSLPq+q4mjd3GNxRBlU0jd4CPCrZHDJBlLixXHhRJrWpeU&#10;Xw83q8D482r3swlm77/z1lxtRqtlplSv2y6nIAK14T/81860gq8RvL/EHyDnLwA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dv6/7sMAAADbAAAADwAAAAAAAAAAAAAAAACcAgAA&#10;ZHJzL2Rvd25yZXYueG1sUEsFBgAAAAAEAAQA9wAAAIwDAAAAAA==&#10;">
                    <v:imagedata r:id="rId102" o:title=""/>
                  </v:shape>
                  <v:shape id="Freeform 106" o:spid="_x0000_s1142" style="position:absolute;left:4240;top:2416;width:806;height:722;visibility:visible;mso-wrap-style:square;v-text-anchor:top" coordsize="806,72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0G3zzxAAA&#10;ANsAAAAPAAAAZHJzL2Rvd25yZXYueG1sRI/disIwEIXvBd8hjOCNaKrUH7pGUUEoLog/+wBDM9uW&#10;bSaliVrf3ggLXh7OnO/MWa5bU4k7Na60rGA8ikAQZ1aXnCv4ue6HCxDOI2usLJOCJzlYr7qdJSba&#10;PvhM94vPRYCwS1BB4X2dSOmyggy6ka2Jg/drG4M+yCaXusFHgJtKTqJoJg2WHBoKrGlXUPZ3uZnw&#10;xulYHabXOJ1tx+VgvnjG33Vqler32s0XCE+t/xz/p1OtYB7De0sAgFy9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dBt888QAAADbAAAADwAAAAAAAAAAAAAAAACXAgAAZHJzL2Rv&#10;d25yZXYueG1sUEsFBgAAAAAEAAQA9QAAAIgDAAAAAA==&#10;" path="m406,0l365,2,326,8,288,16,251,28,216,42,183,60,152,80,123,102,97,128,73,154,52,184,34,216,20,250,9,284,3,322,,358,2,396,8,432,18,468,32,502,49,534,69,564,93,592,119,618,147,642,178,662,211,680,246,694,283,706,321,716,360,722,441,722,480,716,518,708,530,704,401,704,363,702,325,696,289,688,254,676,221,662,189,646,160,626,133,604,108,580,86,554,66,524,50,494,37,462,28,430,22,396,20,364,20,358,22,324,29,290,39,256,52,226,69,196,88,168,111,142,136,118,163,96,192,78,224,60,257,46,292,36,329,28,366,22,405,20,530,20,524,18,485,8,446,2,406,0xm530,20l405,20,444,22,481,28,517,36,552,48,586,62,617,78,646,98,674,120,698,144,720,172,740,200,756,230,769,262,779,294,784,328,786,358,786,366,784,400,777,434,767,468,754,498,738,528,718,556,696,582,671,606,643,628,614,646,582,664,549,678,514,688,478,696,440,702,401,704,530,704,555,696,590,682,623,664,654,644,683,622,710,596,733,570,754,540,772,508,786,474,797,440,803,402,806,366,804,328,798,292,788,256,774,222,757,190,737,160,713,132,687,106,659,82,628,62,595,44,560,30,530,20xm404,40l367,42,297,54,263,66,232,78,202,94,174,112,148,134,124,156,103,180,85,208,70,236,57,264,48,296,42,328,40,360,42,394,47,426,56,458,69,486,84,516,102,542,123,566,147,590,172,610,200,628,230,644,262,658,295,668,330,676,365,682,402,684,439,682,509,670,543,658,574,646,578,644,404,644,371,642,338,638,307,630,277,620,249,610,222,594,197,578,174,560,154,540,135,518,119,496,105,472,95,446,87,420,82,392,80,364,82,334,86,308,94,280,105,254,118,230,134,206,152,184,173,164,196,146,221,130,247,116,276,104,305,94,337,86,369,82,402,80,576,80,544,66,511,56,477,48,441,42,404,40xm576,80l402,80,435,82,468,86,499,94,529,104,557,114,584,130,609,146,632,164,653,184,671,204,687,228,701,252,711,278,719,304,724,332,726,360,724,390,720,416,712,444,701,470,688,494,672,518,654,540,633,560,610,578,585,594,559,608,530,620,501,630,470,638,437,642,404,644,578,644,604,630,632,612,658,590,682,568,703,544,721,516,737,488,749,460,758,428,764,396,766,364,764,330,759,298,750,266,737,238,722,208,704,182,683,158,660,134,634,114,606,96,576,80xm401,100l370,102,339,106,310,114,282,122,255,134,230,148,207,164,186,180,166,200,149,220,134,242,122,264,112,288,105,312,101,338,100,358,100,366,102,390,106,416,114,440,124,464,137,486,152,508,169,528,188,546,210,564,233,578,258,592,285,602,313,612,343,618,373,622,405,624,436,622,467,618,496,610,517,604,406,604,376,602,347,598,320,592,293,584,268,574,244,562,222,548,202,532,184,514,168,496,154,476,142,456,133,434,126,412,122,390,120,366,121,342,124,318,131,296,140,274,151,252,164,232,180,214,198,196,218,180,240,166,263,152,288,142,314,132,342,126,371,122,401,120,516,120,493,112,464,106,433,102,401,100xm516,120l401,120,430,122,459,126,487,132,513,140,538,150,562,162,584,176,604,192,622,210,638,228,652,248,664,268,673,290,680,312,684,334,686,358,685,382,682,406,675,428,666,450,655,472,642,492,626,510,608,528,588,544,566,558,543,572,518,582,492,592,464,598,436,602,406,604,517,604,524,602,551,590,576,576,599,560,621,544,640,524,657,504,672,482,684,460,694,436,701,412,705,386,706,364,706,358,704,334,700,308,692,284,682,260,670,238,655,216,637,196,618,178,596,160,573,146,548,132,521,122,516,120xe" fillcolor="black" stroked="f">
                    <v:path arrowok="t" o:connecttype="custom" o:connectlocs="183,2476;20,2666;32,2918;211,3096;518,3124;221,3078;50,2910;29,2706;163,2512;405,2436;405,2436;646,2514;779,2710;754,2914;582,3080;555,3112;754,2956;798,2708;659,2498;297,2470;103,2596;42,2810;147,3006;365,3098;404,3060;197,2994;87,2836;118,2646;276,2520;511,2472;468,2502;653,2600;726,2776;654,2956;470,3054;682,2984;766,2780;683,2574;339,2522;166,2616;100,2774;152,2924;313,3028;517,3020;244,2978;133,2850;140,2690;263,2568;493,2528;459,2542;622,2626;686,2774;626,2926;464,3014;599,2976;701,2828;682,2676;548,2548" o:connectangles="0,0,0,0,0,0,0,0,0,0,0,0,0,0,0,0,0,0,0,0,0,0,0,0,0,0,0,0,0,0,0,0,0,0,0,0,0,0,0,0,0,0,0,0,0,0,0,0,0,0,0,0,0,0,0,0,0,0"/>
                  </v:shape>
                  <v:shape id="Picture 105" o:spid="_x0000_s1143" type="#_x0000_t75" style="position:absolute;left:4201;top:2393;width:870;height:77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">
                    <v:imagedata r:id="rId103" o:title=""/>
                  </v:shape>
                  <v:shape id="Picture 104" o:spid="_x0000_s1144" type="#_x0000_t75" style="position:absolute;left:4141;top:2335;width:990;height:888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">
                    <v:imagedata r:id="rId104" o:title=""/>
                  </v:shape>
                  <v:shape id="Picture 103" o:spid="_x0000_s1145" type="#_x0000_t75" style="position:absolute;left:4048;top:1907;width:4906;height:704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">
                    <v:imagedata r:id="rId105" o:title=""/>
                  </v:shape>
                  <v:shape id="Freeform 102" o:spid="_x0000_s1146" style="position:absolute;left:2809;top:1907;width:6949;height:1288;visibility:visible;mso-wrap-style:square;v-text-anchor:top" coordsize="6949,128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n/A8NwgAA&#10;ANsAAAAPAAAAZHJzL2Rvd25yZXYueG1sRE/LisIwFN0L8w/hDrgRTRV8dYwiiuCDWYwPGHeX5k7b&#10;sbkpTdT692YhuDyc92RWm0LcqHK5ZQXdTgSCOLE651TB8bBqj0A4j6yxsEwKHuRgNv1oTDDW9s4/&#10;dNv7VIQQdjEqyLwvYyldkpFB17ElceD+bGXQB1ilUld4D+GmkL0oGkiDOYeGDEtaZJRc9lejwP3v&#10;Wufv5XBDZnuS5Sr67Z/HVqnmZz3/AuGp9m/xy73WCoZhbPgSfoCcPgE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Kf8Dw3CAAAA2wAAAA8AAAAAAAAAAAAAAAAAlwIAAGRycy9kb3du&#10;cmV2LnhtbFBLBQYAAAAABAAEAPUAAACGAwAAAAA=&#10;" path="m1591,0l1520,7,1454,27,1394,60,1342,103,1299,155,1267,215,1246,281,1239,352,1246,423,1267,489,1299,549,1342,601,1394,644,1454,676,1520,697,1591,704,5793,704,5864,697,5930,676,5990,644,6042,601,6085,549,6117,489,6138,423,6145,352,6138,281,6117,215,6085,155,6042,103,5990,60,5930,27,5864,7,5793,,1591,0xm0,1288l6949,1288e" filled="f">
                    <v:path arrowok="t" o:connecttype="custom" o:connectlocs="1591,1907;1520,1914;1454,1934;1394,1967;1342,2010;1299,2062;1267,2122;1246,2188;1239,2259;1246,2330;1267,2396;1299,2456;1342,2508;1394,2551;1454,2583;1520,2604;1591,2611;5793,2611;5864,2604;5930,2583;5990,2551;6042,2508;6085,2456;6117,2396;6138,2330;6145,2259;6138,2188;6117,2122;6085,2062;6042,2010;5990,1967;5930,1934;5864,1914;5793,1907;1591,1907;0,3195;6949,3195" o:connectangles="0,0,0,0,0,0,0,0,0,0,0,0,0,0,0,0,0,0,0,0,0,0,0,0,0,0,0,0,0,0,0,0,0,0,0,0,0"/>
                  </v:shape>
                  <v:shape id="Picture 101" o:spid="_x0000_s1147" type="#_x0000_t75" style="position:absolute;left:4441;top:2602;width:367;height:317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EXO&#10;b0PEAAAA2wAAAA8AAABkcnMvZG93bnJldi54bWxEj0FrwkAUhO8F/8PyhN7qxh6aGl3FFFPag4eo&#10;eH5kn0kw+zZm1yT9991CweMwM98wq81oGtFT52rLCuazCARxYXXNpYLTMXt5B+E8ssbGMin4IQeb&#10;9eRphYm2A+fUH3wpAoRdggoq79tESldUZNDNbEscvIvtDPogu1LqDocAN418jaI3abDmsFBhSx8V&#10;FdfD3ShIv/PTbTyn+2yXY8wu1p9+vlfqeTpulyA8jf4R/m9/aQXxAv6+hB8g178A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EXOb0PEAAAA2wAAAA8AAAAAAAAAAAAAAAAAnAIA&#10;AGRycy9kb3ducmV2LnhtbFBLBQYAAAAABAAEAPcAAACNAwAAAAA=&#10;">
                    <v:imagedata r:id="rId106" o:title=""/>
                  </v:shape>
                  <v:shape id="Picture 100" o:spid="_x0000_s1148" type="#_x0000_t75" style="position:absolute;left:7729;top:2625;width:367;height:317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E+c&#10;GNrEAAAA2wAAAA8AAABkcnMvZG93bnJldi54bWxEj8FqwkAQhu+FvsMyhd7qpgGLpK4SCoVahBot&#10;eh2z0yQ0Oxuyq4lv7xwEj8M//zffzJeja9WZ+tB4NvA6SUARl942XBn43X2+zECFiGyx9UwGLhRg&#10;uXh8mGNm/cAFnbexUgLhkKGBOsYu0zqUNTkME98RS/bne4dRxr7StsdB4K7VaZK8aYcNy4UaO/qo&#10;qfzfnpxoTP3++6ddFZuYdMfpPg/pgdfGPD+N+TuoSGO8L9/aX9bATOzlFwGAXlwB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E+cGNrEAAAA2wAAAA8AAAAAAAAAAAAAAAAAnAIA&#10;AGRycy9kb3ducmV2LnhtbFBLBQYAAAAABAAEAPcAAACNAwAAAAA=&#10;">
                    <v:imagedata r:id="rId107" o:title=""/>
                  </v:shape>
                  <v:shape id="Picture 99" o:spid="_x0000_s1149" type="#_x0000_t75" style="position:absolute;left:5634;top:748;width:1022;height:1608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">
                    <v:imagedata r:id="rId108" o:title=""/>
                  </v:shape>
                  <v:shape id="Freeform 98" o:spid="_x0000_s1150" style="position:absolute;left:5604;top:718;width:1082;height:1668;visibility:visible;mso-wrap-style:square;v-text-anchor:top" coordsize="1082,166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3eW+VxAAA&#10;ANsAAAAPAAAAZHJzL2Rvd25yZXYueG1sRI/NasMwEITvgb6D2EAvoZHrQ3EcyyH0B3JKiZNDj4u1&#10;sUyslWupsfv2VSGQ4zDzzTDFZrKduNLgW8cKnpcJCOLa6ZYbBafjx1MGwgdkjZ1jUvBLHjblw6zA&#10;XLuRD3StQiNiCfscFZgQ+lxKXxuy6JeuJ47e2Q0WQ5RDI/WAYyy3nUyT5EVabDkuGOzp1VB9qX6s&#10;gmyVvn197i/mmFnHh+/3xYi7vVKP82m7BhFoCvfwjd7pyKXw/yX+AFn+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t3lvlcQAAADbAAAADwAAAAAAAAAAAAAAAACXAgAAZHJzL2Rv&#10;d25yZXYueG1sUEsFBgAAAAAEAAQA9QAAAIgDAAAAAA==&#10;" path="m789,0l295,,266,2,237,6,209,14,181,24,156,36,131,50,109,68,87,86,68,108,51,130,36,154,24,180,14,206,6,236,2,264,,294,,1376,1,1402,6,1432,13,1460,23,1488,35,1514,50,1538,66,1560,85,1582,106,1600,129,1618,153,1632,179,1646,206,1656,263,1668,816,1668,845,1664,873,1656,895,1648,266,1648,239,1644,213,1636,188,1628,163,1616,141,1602,120,1586,100,1568,82,1548,67,1528,53,1504,41,1480,32,1456,26,1430,21,1402,20,1376,20,294,21,268,26,240,32,214,42,188,53,164,67,142,83,120,101,102,120,84,142,68,164,54,188,42,214,34,240,26,267,22,295,20,893,20,877,14,819,2,789,0xm893,20l788,20,816,22,843,26,870,34,895,42,919,54,941,68,963,84,982,102,1000,122,1015,142,1029,166,1041,190,1050,214,1057,240,1061,268,1062,294,1062,1376,1061,1402,1056,1430,1050,1456,1040,1482,1029,1506,1015,1528,999,1550,981,1568,962,1586,941,1602,918,1616,894,1628,869,1636,842,1644,815,1648,895,1648,901,1646,926,1634,951,1620,974,1602,995,1584,1014,1564,1031,1540,1046,1516,1058,1490,1068,1464,1076,1436,1080,1406,1082,1376,1082,294,1081,268,1076,238,1069,210,1059,182,1047,156,1033,132,1016,110,997,88,976,70,953,52,929,38,903,24,893,20xm787,40l295,40,268,42,243,46,219,52,195,62,173,72,152,84,132,100,114,116,98,134,83,154,70,174,60,198,51,220,45,246,41,270,40,294,40,1376,41,1400,45,1426,52,1450,60,1474,71,1496,84,1518,98,1536,115,1554,133,1572,153,1586,174,1598,196,1610,220,1618,244,1624,269,1628,814,1628,839,1624,864,1618,887,1608,272,1608,249,1604,205,1592,184,1582,165,1570,147,1556,130,1542,115,1524,101,1506,89,1488,79,1466,71,1446,65,1424,61,1400,60,1376,60,294,61,274,64,250,70,228,78,206,88,186,99,166,113,148,128,130,144,116,163,102,182,90,202,80,224,72,246,66,269,62,295,60,886,60,863,52,838,46,813,42,787,40xm886,60l786,60,810,62,833,66,856,70,877,78,898,88,918,100,936,114,952,128,968,146,981,164,993,182,1003,204,1011,224,1017,246,1021,270,1022,294,1022,1376,1021,1396,1018,1420,1012,1442,1004,1464,994,1484,983,1504,969,1522,954,1540,938,1554,920,1568,901,1580,880,1590,859,1598,836,1604,813,1608,887,1608,909,1598,930,1586,950,1570,968,1554,984,1536,999,1516,1012,1496,1022,1474,1031,1450,1037,1426,1041,1400,1042,1376,1042,294,1041,270,1037,244,1031,220,1022,196,1011,174,998,154,984,134,967,116,949,98,929,84,908,72,886,60xe" fillcolor="black" stroked="f">
                    <v:path arrowok="t" o:connecttype="custom" o:connectlocs="209,732;87,804;14,924;1,2120;50,2256;153,2350;845,2382;213,2354;100,2286;32,2174;21,986;67,860;164,772;295,738;893,738;895,760;1000,840;1057,958;1056,2148;999,2268;894,2346;901,2364;1014,2282;1076,2154;1076,956;1016,828;903,742;243,764;132,818;60,916;40,2094;71,2214;153,2304;269,2346;272,2326;147,2274;79,2184;60,1012;88,904;163,820;269,780;813,760;833,784;936,832;1003,922;1022,2094;994,2202;920,2286;813,2326;968,2272;1031,2168;1041,988;998,872;908,790" o:connectangles="0,0,0,0,0,0,0,0,0,0,0,0,0,0,0,0,0,0,0,0,0,0,0,0,0,0,0,0,0,0,0,0,0,0,0,0,0,0,0,0,0,0,0,0,0,0,0,0,0,0,0,0,0,0"/>
                  </v:shape>
                  <v:shape id="Picture 97" o:spid="_x0000_s1151" type="#_x0000_t75" style="position:absolute;left:5691;top:870;width:904;height:754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">
                    <v:imagedata r:id="rId109" o:title=""/>
                  </v:shape>
                  <v:shape id="Freeform 96" o:spid="_x0000_s1152" style="position:absolute;left:5691;top:870;width:904;height:754;visibility:visible;mso-wrap-style:square;v-text-anchor:top" coordsize="904,75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VmB1JxAAA&#10;ANsAAAAPAAAAZHJzL2Rvd25yZXYueG1sRI9Pi8IwFMTvgt8hPMGbTV1EpDbKIsjqZcEqirdH8/qH&#10;bV5KE7XrpzcLCx6HmfkNk65704g7da62rGAaxSCIc6trLhWcjtvJAoTzyBoby6TglxysV8NBiom2&#10;Dz7QPfOlCBB2CSqovG8TKV1ekUEX2ZY4eIXtDPogu1LqDh8Bbhr5EcdzabDmsFBhS5uK8p/sZhRc&#10;LrvscJXTr/lzf7ZZo4tz+V0oNR71n0sQnnr/Dv+3d1rBYgZ/X8IPkKsX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lZgdScQAAADbAAAADwAAAAAAAAAAAAAAAACXAgAAZHJzL2Rv&#10;d25yZXYueG1sUEsFBgAAAAAEAAQA9QAAAIgDAAAAAA==&#10;" path="m195,0l119,15,57,57,15,119,,195,,558,15,634,57,697,119,738,195,754,709,754,785,738,847,697,889,634,904,558,904,195,889,119,847,57,785,15,709,,195,0xe" filled="f">
                    <v:path arrowok="t" o:connecttype="custom" o:connectlocs="195,870;119,885;57,927;15,989;0,1065;0,1428;15,1504;57,1567;119,1608;195,1624;709,1624;785,1608;847,1567;889,1504;904,1428;904,1065;889,989;847,927;785,885;709,870;195,870" o:connectangles="0,0,0,0,0,0,0,0,0,0,0,0,0,0,0,0,0,0,0,0,0"/>
                  </v:shape>
                  <v:shape id="Picture 95" o:spid="_x0000_s1153" type="#_x0000_t75" style="position:absolute;left:6829;top:754;width:1022;height:1608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">
                    <v:imagedata r:id="rId110" o:title=""/>
                  </v:shape>
                  <v:shape id="Freeform 94" o:spid="_x0000_s1154" style="position:absolute;left:6799;top:726;width:1082;height:1666;visibility:visible;mso-wrap-style:square;v-text-anchor:top" coordsize="1082,166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X90QewAAA&#10;ANsAAAAPAAAAZHJzL2Rvd25yZXYueG1sRI9Pi8IwFMTvC36H8IS9rYnCSqlGEUHw5OK/+7N5tsXm&#10;pSax1m+/ERb2OMzMb5j5sreN6MiH2rGG8UiBIC6cqbnUcDpuvjIQISIbbByThhcFWC4GH3PMjXvy&#10;nrpDLEWCcMhRQxVjm0sZiooshpFriZN3dd5iTNKX0nh8Jrht5ESpqbRYc1qosKV1RcXt8LAavruX&#10;z9R908SdquWPuxRntpnWn8N+NQMRqY//4b/21mjIpvD+kn6AXPwC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DX90QewAAAANsAAAAPAAAAAAAAAAAAAAAAAJcCAABkcnMvZG93bnJl&#10;di54bWxQSwUGAAAAAAQABAD1AAAAhAMAAAAA&#10;" path="m819,0l266,,237,4,209,12,181,22,156,34,131,48,108,66,87,84,68,106,51,128,36,152,24,178,14,204,6,234,2,262,,292,,1374,1,1400,6,1430,13,1458,23,1486,35,1512,50,1536,66,1558,85,1580,106,1598,129,1616,153,1630,179,1644,206,1654,263,1666,816,1666,845,1662,873,1654,895,1646,266,1646,239,1642,213,1634,187,1626,163,1614,141,1600,120,1584,100,1566,82,1546,67,1526,53,1502,42,1478,32,1454,26,1428,21,1400,20,1374,20,292,22,266,26,238,33,212,42,186,53,162,67,140,83,118,101,100,120,82,142,66,164,52,188,40,240,24,267,20,898,20,876,12,819,0xm898,20l816,20,843,24,869,32,895,40,919,52,941,66,962,82,982,100,1000,120,1015,140,1029,164,1041,188,1050,212,1056,240,1061,266,1062,292,1062,1374,1061,1400,1056,1428,1050,1454,1040,1480,1029,1504,1015,1526,999,1548,981,1566,962,1584,940,1600,918,1614,894,1626,842,1642,815,1646,895,1646,901,1644,926,1632,951,1618,974,1600,995,1582,1014,1562,1031,1538,1046,1514,1058,1488,1068,1462,1076,1432,1080,1404,1082,1374,1082,292,1081,266,1076,236,1069,208,1059,180,1047,154,1032,130,1016,108,997,86,976,68,953,50,929,36,903,22,898,20xm813,40l268,40,243,44,219,50,195,60,173,70,152,82,132,98,114,114,98,132,83,152,71,172,60,196,51,218,45,242,41,268,40,292,40,1374,41,1398,45,1424,52,1448,60,1472,71,1494,84,1516,98,1534,115,1552,133,1570,153,1584,174,1596,196,1608,220,1616,244,1622,269,1626,814,1626,839,1622,864,1616,887,1606,272,1606,249,1602,205,1590,184,1580,165,1568,147,1554,130,1540,114,1522,101,1504,89,1486,79,1464,71,1444,65,1422,61,1398,60,1374,60,292,61,272,65,248,70,226,78,204,88,184,99,164,113,146,128,128,144,114,162,100,182,88,202,78,223,70,246,64,269,60,890,60,886,58,863,50,838,44,813,40xm890,60l810,60,833,64,877,76,898,86,917,98,935,112,952,126,968,144,981,162,993,180,1003,202,1011,222,1017,246,1021,268,1022,292,1022,1374,1021,1394,1018,1418,1012,1440,1004,1462,994,1484,983,1502,969,1520,954,1538,938,1552,920,1566,900,1578,880,1588,859,1596,836,1602,813,1606,887,1606,909,1596,930,1584,950,1568,968,1552,984,1534,999,1514,1011,1494,1022,1472,1031,1448,1037,1424,1041,1398,1042,1374,1042,292,1041,268,1037,242,1030,218,1022,194,1011,172,998,150,984,132,967,114,949,96,929,82,908,70,890,60xe" fillcolor="black" stroked="f">
                    <v:path arrowok="t" o:connecttype="custom" o:connectlocs="181,748;68,832;6,960;6,2156;66,2284;179,2370;873,2380;187,2352;82,2272;26,2154;26,964;83,844;188,766;819,726;895,766;1000,846;1056,966;1056,2154;999,2274;894,2352;926,2358;1031,2264;1080,2130;1069,934;997,812;898,746;195,786;98,858;45,968;45,2150;98,2260;196,2334;839,2348;205,2316;114,2248;65,2148;65,974;113,872;202,804;886,784;810,786;935,838;1003,928;1022,2100;994,2210;920,2292;813,2332;968,2278;1031,2174;1041,994;998,876;908,796" o:connectangles="0,0,0,0,0,0,0,0,0,0,0,0,0,0,0,0,0,0,0,0,0,0,0,0,0,0,0,0,0,0,0,0,0,0,0,0,0,0,0,0,0,0,0,0,0,0,0,0,0,0,0,0"/>
                  </v:shape>
                  <v:shape id="Picture 93" o:spid="_x0000_s1155" type="#_x0000_t75" style="position:absolute;left:6885;top:875;width:904;height:754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">
                    <v:imagedata r:id="rId111" o:title=""/>
                  </v:shape>
                  <v:shape id="Freeform 92" o:spid="_x0000_s1156" style="position:absolute;left:6885;top:875;width:904;height:754;visibility:visible;mso-wrap-style:square;v-text-anchor:top" coordsize="904,75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5fMaGwgAA&#10;ANsAAAAPAAAAZHJzL2Rvd25yZXYueG1sRE/Pa8IwFL4P9j+EN9htTd1BpBpLEYQx2OZaD3p7Ns+2&#10;2ryUJjP1v18Ogx0/vt+rfDK9uNHoOssKZkkKgri2uuNGwb7avixAOI+ssbdMCu7kIF8/Pqww0zbw&#10;N91K34gYwi5DBa33Qyalq1sy6BI7EEfubEeDPsKxkXrEEMNNL1/TdC4NdhwbWhxo01J9LX+MgkN1&#10;nYfBnT6r8qP7CrviPVyOqNTz01QsQXia/L/4z/2mFSzi2Pgl/gC5/gU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Dl8xobCAAAA2wAAAA8AAAAAAAAAAAAAAAAAlwIAAGRycy9kb3du&#10;cmV2LnhtbFBLBQYAAAAABAAEAPUAAACGAwAAAAA=&#10;" path="m195,0l119,15,57,57,15,119,,195,,558,15,634,57,697,119,738,195,754,709,754,785,738,847,697,889,634,904,558,904,195,889,119,847,57,785,15,709,,195,0xe" filled="f" strokeweight="1pt">
                    <v:path arrowok="t" o:connecttype="custom" o:connectlocs="195,875;119,890;57,932;15,994;0,1070;0,1433;15,1509;57,1572;119,1613;195,1629;709,1629;785,1613;847,1572;889,1509;904,1433;904,1070;889,994;847,932;785,890;709,875;195,875" o:connectangles="0,0,0,0,0,0,0,0,0,0,0,0,0,0,0,0,0,0,0,0,0"/>
                  </v:shape>
                  <v:shape id="Picture 91" o:spid="_x0000_s1157" type="#_x0000_t75" style="position:absolute;left:4072;top:1983;width:158;height:334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">
                    <v:imagedata r:id="rId112" o:title=""/>
                  </v:shape>
                  <v:line id="Line 90" o:spid="_x0000_s1158" style="position:absolute;visibility:visible;mso-wrap-style:square" from="8015,618" to="8015,246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u2gYSMIAAADbAAAADwAAAGRycy9kb3ducmV2LnhtbERPTWvCQBC9C/0PyxS8SN1UqbbRVSRQ&#10;tNSDtYX2OGTHbGh2NmS3Gv9951Do8fG+l+veN+pMXawDG7gfZ6CIy2Brrgx8vD/fPYKKCdliE5gM&#10;XCnCenUzWGJuw4Xf6HxMlZIQjjkacCm1udaxdOQxjkNLLNwpdB6TwK7StsOLhPtGT7Jspj3WLA0O&#10;Wyocld/HH2+gGH0+FPi1d9PtfOZF/nqYvMyNGd72mwWoRH36F/+5d9bAk6yXL/ID9OoX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u2gYSMIAAADbAAAADwAAAAAAAAAAAAAA&#10;AAChAgAAZHJzL2Rvd25yZXYueG1sUEsFBgAAAAAEAAQA+QAAAJADAAAAAA==&#10;" strokeweight="2.7pt"/>
                  <v:line id="Line 89" o:spid="_x0000_s1159" style="position:absolute;visibility:visible;mso-wrap-style:square" from="8069,618" to="8069,246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QWTXV8UAAADbAAAADwAAAGRycy9kb3ducmV2LnhtbESPQWvCQBSE7wX/w/IEb3VjD9KmbqQU&#10;REUvjfXg7ZF9yYZm38bsNib++m6h0OMwM98wq/VgG9FT52vHChbzBARx4XTNlYLP0+bxGYQPyBob&#10;x6RgJA/rbPKwwlS7G39Qn4dKRAj7FBWYENpUSl8YsujnriWOXuk6iyHKrpK6w1uE20Y+JclSWqw5&#10;Lhhs6d1Q8ZV/WwVyu7lcR38+nnbD3tzLw9j3ea3UbDq8vYIINIT/8F97pxW8LOD3S/wBMvsB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QWTXV8UAAADbAAAADwAAAAAAAAAA&#10;AAAAAAChAgAAZHJzL2Rvd25yZXYueG1sUEsFBgAAAAAEAAQA+QAAAJMDAAAAAA==&#10;" strokeweight=".9pt"/>
                  <v:line id="Line 88" o:spid="_x0000_s1160" style="position:absolute;visibility:visible;mso-wrap-style:square" from="8352,927" to="9038,1161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Vs3Tc8QAAADbAAAADwAAAGRycy9kb3ducmV2LnhtbESPQWsCMRSE74X+h/AK3mq2KqVujVKK&#10;gngQVnuot8fmuVncvKxJXNd/b4RCj8PMfMPMFr1tREc+1I4VvA0zEMSl0zVXCn72q9cPECEia2wc&#10;k4IbBVjMn59mmGt35YK6XaxEgnDIUYGJsc2lDKUhi2HoWuLkHZ23GJP0ldQerwluGznKsndpsea0&#10;YLClb0PlaXexCvwhht/iPN50k2p53p682dOxUGrw0n99gojUx//wX3utFUxH8PiSfoCc3wE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WzdNzxAAAANsAAAAPAAAAAAAAAAAA&#10;AAAAAKECAABkcnMvZG93bnJldi54bWxQSwUGAAAAAAQABAD5AAAAkgMAAAAA&#10;" strokeweight=".25pt"/>
                  <v:rect id="Rectangle 87" o:spid="_x0000_s1161" style="position:absolute;left:8108;top:785;width:435;height:1532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" fillcolor="#ddd" stroked="f"/>
                  <v:rect id="Rectangle 86" o:spid="_x0000_s1162" style="position:absolute;left:8108;top:785;width:435;height:1532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PpfhuxQAA&#10;ANsAAAAPAAAAZHJzL2Rvd25yZXYueG1sRI9BawIxFITvBf9DeIKXotmKiK5GEaFQaKF0VdDbI3nu&#10;Lm5etkmq679vCgWPw8x8wyzXnW3ElXyoHSt4GWUgiLUzNZcK9rvX4QxEiMgGG8ek4E4B1qve0xJz&#10;4278RdciliJBOOSooIqxzaUMuiKLYeRa4uSdnbcYk/SlNB5vCW4bOc6yqbRYc1qosKVtRfpS/FgF&#10;z5OpNYfj992fivfj4XOmNx9BKzXod5sFiEhdfIT/229GwXwCf1/SD5CrX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E+l+G7FAAAA2wAAAA8AAAAAAAAAAAAAAAAAlwIAAGRycy9k&#10;b3ducmV2LnhtbFBLBQYAAAAABAAEAPUAAACJAwAAAAA=&#10;" filled="f" strokeweight="1.5pt"/>
                  <v:shape id="Picture 85" o:spid="_x0000_s1163" type="#_x0000_t75" style="position:absolute;left:8156;top:977;width:325;height:1138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">
                    <v:imagedata r:id="rId113" o:title=""/>
                  </v:shape>
                  <v:rect id="Rectangle 84" o:spid="_x0000_s1164" style="position:absolute;left:8156;top:977;width:325;height:1138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dq0flwwAA&#10;ANsAAAAPAAAAZHJzL2Rvd25yZXYueG1sRI9Ba8JAFITvQv/D8gq96aaFio1uJC0VehKqQvX2yD53&#10;Q7JvQ3Zr0n/vCgWPw8x8w6zWo2vFhfpQe1bwPMtAEFde12wUHPab6QJEiMgaW8+k4I8CrIuHyQpz&#10;7Qf+pssuGpEgHHJUYGPscilDZclhmPmOOHln3zuMSfZG6h6HBHetfMmyuXRYc1qw2NGHparZ/ToF&#10;n91pW76aIMufaI+Nfx82dmuUenocyyWISGO8h//bX1rB2xxuX9IPkMUV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dq0flwwAAANsAAAAPAAAAAAAAAAAAAAAAAJcCAABkcnMvZG93&#10;bnJldi54bWxQSwUGAAAAAAQABAD1AAAAhwMAAAAA&#10;" filled="f"/>
                  <v:line id="Line 83" o:spid="_x0000_s1165" style="position:absolute;visibility:visible;mso-wrap-style:square" from="8137,1557" to="8374,155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RaUf98MAAADbAAAADwAAAGRycy9kb3ducmV2LnhtbESPS4vCMBSF98L8h3AH3Gk6Lnx0jCID&#10;ggtH8cGsL821rTY3NYm18++NILg8nMfHmc5bU4mGnC8tK/jqJyCIM6tLzhUcD8veGIQPyBory6Tg&#10;nzzMZx+dKaba3nlHzT7kIo6wT1FBEUKdSumzggz6vq2Jo3eyzmCI0uVSO7zHcVPJQZIMpcGSI6HA&#10;mn4Kyi77m4ncLF+769/50q5Ov+vllZvJ5rBVqvvZLr5BBGrDO/xqr7SCyQieX+IPkLMH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EWlH/fDAAAA2wAAAA8AAAAAAAAAAAAA&#10;AAAAoQIAAGRycy9kb3ducmV2LnhtbFBLBQYAAAAABAAEAPkAAACRAwAAAAA=&#10;">
                    <v:stroke dashstyle="dash"/>
                  </v:line>
                  <v:shape id="Picture 82" o:spid="_x0000_s1166" type="#_x0000_t75" style="position:absolute;left:8206;top:1947;width:218;height:342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">
                    <v:imagedata r:id="rId114" o:title=""/>
                  </v:shape>
                  <v:shape id="Freeform 81" o:spid="_x0000_s1167" style="position:absolute;left:8206;top:1947;width:218;height:342;visibility:visible;mso-wrap-style:square;v-text-anchor:top" coordsize="218,34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axivMwgAA&#10;ANsAAAAPAAAAZHJzL2Rvd25yZXYueG1sRI9Ba8JAFITvBf/D8oTe6iYeSk1dpRQU7aHQtILHR/a5&#10;Cc2+DXmrif++Kwg9DjPzDbNcj75VF+qlCWwgn2WgiKtgG3YGfr43Ty+gJCJbbAOTgSsJrFeThyUW&#10;Ngz8RZcyOpUgLAUaqGPsCq2lqsmjzEJHnLxT6D3GJHunbY9DgvtWz7PsWXtsOC3U2NF7TdVvefYG&#10;cHuVMt/n+Bnk4D+ObjgJOmMep+PbK6hIY/wP39s7a2CxgNuX9AP06g8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JrGK8zCAAAA2wAAAA8AAAAAAAAAAAAAAAAAlwIAAGRycy9kb3du&#10;cmV2LnhtbFBLBQYAAAAABAAEAPUAAACGAwAAAAA=&#10;" path="m218,342l0,223,,119,218,,218,342xe" filled="f" strokeweight="1.5pt">
                    <v:path arrowok="t" o:connecttype="custom" o:connectlocs="218,2289;0,2170;0,2066;218,1947;218,2289" o:connectangles="0,0,0,0,0"/>
                  </v:shape>
                  <v:shape id="Picture 80" o:spid="_x0000_s1168" type="#_x0000_t75" style="position:absolute;left:8219;top:806;width:217;height:341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">
                    <v:imagedata r:id="rId115" o:title=""/>
                  </v:shape>
                  <v:shape id="Freeform 79" o:spid="_x0000_s1169" style="position:absolute;left:8219;top:806;width:217;height:341;visibility:visible;mso-wrap-style:square;v-text-anchor:top" coordsize="217,34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i/a2ywwAA&#10;ANwAAAAPAAAAZHJzL2Rvd25yZXYueG1sRE9Na8JAEL0X/A/LCL0U3aRiKamriLRQPQhJ633ITjfB&#10;7GzMbk38964geJvH+5zFarCNOFPna8cK0mkCgrh0umaj4Pfna/IOwgdkjY1jUnAhD6vl6GmBmXY9&#10;53QughExhH2GCqoQ2kxKX1Zk0U9dSxy5P9dZDBF2RuoO+xhuG/maJG/SYs2xocKWNhWVx+LfKljv&#10;vd4dU5Pnu8/+lM8Oc/NSbJV6Hg/rDxCBhvAQ393fOs5PUrg9Ey+Qyys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i/a2ywwAAANwAAAAPAAAAAAAAAAAAAAAAAJcCAABkcnMvZG93&#10;bnJldi54bWxQSwUGAAAAAAQABAD1AAAAhwMAAAAA&#10;" path="m217,341l0,222,,118,217,,217,341xe" filled="f" strokeweight="1.5pt">
                    <v:path arrowok="t" o:connecttype="custom" o:connectlocs="217,1147;0,1028;0,924;217,806;217,1147" o:connectangles="0,0,0,0,0"/>
                  </v:shape>
                  <v:shape id="Freeform 78" o:spid="_x0000_s1170" style="position:absolute;left:8167;top:975;width:328;height:1141;visibility:visible;mso-wrap-style:square;v-text-anchor:top" coordsize="328,114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tuj6IwAAA&#10;ANwAAAAPAAAAZHJzL2Rvd25yZXYueG1sRE/NisIwEL4v+A5hhL2tiT2IVKOIoIjIslv7AEMztsVm&#10;UpOo3bffLAh7m4/vd5brwXbiQT60jjVMJwoEceVMy7WG8rz7mIMIEdlg55g0/FCA9Wr0tsTcuCd/&#10;06OItUghHHLU0MTY51KGqiGLYeJ64sRdnLcYE/S1NB6fKdx2MlNqJi22nBoa7GnbUHUt7laDuaIq&#10;h6/juSw2+8tn4aubzU5av4+HzQJEpCH+i1/ug0nzVQZ/z6QL5OoX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Atuj6IwAAAANwAAAAPAAAAAAAAAAAAAAAAAJcCAABkcnMvZG93bnJl&#10;di54bWxQSwUGAAAAAAQABAD1AAAAhAMAAAAA&#10;" path="m0,1141l326,1141m3,0l328,0e" filled="f" strokeweight="1.5pt">
                    <v:path arrowok="t" o:connecttype="custom" o:connectlocs="0,2116;326,2116;3,975;328,975" o:connectangles="0,0,0,0"/>
                  </v:shape>
                  <v:shape id="Picture 77" o:spid="_x0000_s1171" type="#_x0000_t75" style="position:absolute;left:8202;top:1196;width:218;height:703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Dm5&#10;hFbDAAAA3AAAAA8AAABkcnMvZG93bnJldi54bWxET99rwjAQfhf2P4Qb7G2mnSKjM8rocAxB0Dr3&#10;fDZnW9ZcSpLV+t8bYeDbfXw/b74cTCt6cr6xrCAdJyCIS6sbrhR871fPryB8QNbYWiYFF/KwXDyM&#10;5phpe+Yd9UWoRAxhn6GCOoQuk9KXNRn0Y9sRR+5kncEQoaukdniO4aaVL0kykwYbjg01dpTXVP4W&#10;f0bB5+Sw/jmyWe0/NtP8UPWp24ZWqafH4f0NRKAh3MX/7i8d5ycTuD0TL5CLKwA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ObmEVsMAAADcAAAADwAAAAAAAAAAAAAAAACcAgAA&#10;ZHJzL2Rvd25yZXYueG1sUEsFBgAAAAAEAAQA9wAAAIwDAAAAAA==&#10;">
                    <v:imagedata r:id="rId116" o:title=""/>
                  </v:shape>
                  <v:rect id="Rectangle 76" o:spid="_x0000_s1172" style="position:absolute;left:8202;top:1196;width:218;height:703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1ytqcwgAA&#10;ANwAAAAPAAAAZHJzL2Rvd25yZXYueG1sRE/fa8IwEH4f+D+EE3yb6WSO0ZlKFQWfhOlA93Y0t6S0&#10;uZQms91/vwiDvd3H9/NW69G14kZ9qD0reJpnIIgrr2s2Cj7O+8dXECEia2w9k4IfCrAuJg8rzLUf&#10;+J1up2hECuGQowIbY5dLGSpLDsPcd8SJ+/K9w5hgb6TucUjhrpWLLHuRDmtODRY72lqqmtO3U7Dr&#10;Po/l0gRZXqK9Nn4z7O3RKDWbjuUbiEhj/Bf/uQ86zc+e4f5MukAWv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HXK2pzCAAAA3AAAAA8AAAAAAAAAAAAAAAAAlwIAAGRycy9kb3du&#10;cmV2LnhtbFBLBQYAAAAABAAEAPUAAACGAwAAAAA=&#10;" filled="f"/>
                  <v:line id="Line 75" o:spid="_x0000_s1173" style="position:absolute;visibility:visible;mso-wrap-style:square" from="8117,1543" to="8522,1543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3gK/qcMAAADcAAAADwAAAGRycy9kb3ducmV2LnhtbERP32vCMBB+F/wfwgm+2WQDRTqjlA1h&#10;OHyoDvZ6NLe2W3IpTWbr/nojDPZ2H9/P2+xGZ8WF+tB61vCQKRDElTct1xrez/vFGkSIyAatZ9Jw&#10;pQC77XSywdz4gUu6nGItUgiHHDU0MXa5lKFqyGHIfEecuE/fO4wJ9rU0PQ4p3Fn5qNRKOmw5NTTY&#10;0XND1ffpx2kofz/W3d5+DYUpj9c39XIoRnvQej4biycQkcb4L/5zv5o0Xy3h/ky6QG5v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N4Cv6nDAAAA3AAAAA8AAAAAAAAAAAAA&#10;AAAAoQIAAGRycy9kb3ducmV2LnhtbFBLBQYAAAAABAAEAPkAAACRAwAAAAA=&#10;" strokecolor="white" strokeweight="2.8pt"/>
                  <v:rect id="Rectangle 74" o:spid="_x0000_s1174" style="position:absolute;left:8117;top:1515;width:405;height:56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qVOFwwQAA&#10;ANwAAAAPAAAAZHJzL2Rvd25yZXYueG1sRE/fa8IwEH4X9j+EG+xN0wkT6YylGwo+CVNh29vR3JLS&#10;5lKaaOt/bwaCb/fx/bxVMbpWXKgPtWcFr7MMBHHldc1Gwem4nS5BhIissfVMCq4UoFg/TVaYaz/w&#10;F10O0YgUwiFHBTbGLpcyVJYchpnviBP353uHMcHeSN3jkMJdK+dZtpAOa04NFjv6tFQ1h7NTsOl+&#10;9+WbCbL8jvan8R/D1u6NUi/PY/kOItIYH+K7e6fT/GwB/8+kC+T6Bg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6lThcMEAAADcAAAADwAAAAAAAAAAAAAAAACXAgAAZHJzL2Rvd25y&#10;ZXYueG1sUEsFBgAAAAAEAAQA9QAAAIUDAAAAAA==&#10;" filled="f"/>
                  <v:shape id="Freeform 73" o:spid="_x0000_s1175" style="position:absolute;left:8335;top:1412;width:703;height:419;visibility:visible;mso-wrap-style:square;v-text-anchor:top" coordsize="703,419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jbOdzwQAA&#10;ANwAAAAPAAAAZHJzL2Rvd25yZXYueG1sRE9Ni8IwEL0v+B/CCHtbUxVcqUYRZcHDHrSK56GZpsVm&#10;UpusVn+9EYS9zeN9znzZ2VpcqfWVYwXDQQKCOHe6YqPgePj5moLwAVlj7ZgU3MnDctH7mGOq3Y33&#10;dM2CETGEfYoKyhCaVEqfl2TRD1xDHLnCtRZDhK2RusVbDLe1HCXJRFqsODaU2NC6pPyc/VkF58vG&#10;3LNffBRmne8el84WcnxS6rPfrWYgAnXhX/x2b3Wcn3zD65l4gVw8A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o2znc8EAAADcAAAADwAAAAAAAAAAAAAAAACXAgAAZHJzL2Rvd25y&#10;ZXYueG1sUEsFBgAAAAAEAAQA9QAAAIUDAAAAAA==&#10;" path="m134,419l703,285m0,0l670,34e" filled="f" strokeweight=".25pt">
                    <v:path arrowok="t" o:connecttype="custom" o:connectlocs="134,1831;703,1697;0,1412;670,1446" o:connectangles="0,0,0,0"/>
                  </v:shape>
                  <v:shape id="Freeform 72" o:spid="_x0000_s1176" style="position:absolute;left:4246;top:2390;width:4088;height:770;visibility:visible;mso-wrap-style:square;v-text-anchor:top" coordsize="4088,77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uG2iYxQAA&#10;ANwAAAAPAAAAZHJzL2Rvd25yZXYueG1sRI/NagMxDITvhbyDUaGX0NjtYRM2cUIIFAq9ND8QehNr&#10;Zb3Ulpe1m2zevjoUepOY0cyn1WaMQV1pyF1iCy8zA4q4Sa7j1sLp+Pa8AJULssOQmCzcKcNmPXlY&#10;Ye3Sjfd0PZRWSQjnGi34Uvpa69x4iphnqScW7ZKGiEXWodVuwJuEx6Bfjal0xI6lwWNPO0/N9+En&#10;WtiGj+lXuO/Pc1PFY/hs/XRejdY+PY7bJahCY/k3/12/O8E3QivPyAR6/Qs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G4baJjFAAAA3AAAAA8AAAAAAAAAAAAAAAAAlwIAAGRycy9k&#10;b3ducmV2LnhtbFBLBQYAAAAABAAEAPUAAACJAwAAAAA=&#10;" path="m706,391l704,367,700,341,692,317,686,302,686,391,685,415,682,439,675,461,666,483,655,505,642,525,626,543,608,561,588,577,566,591,543,605,518,615,492,625,464,631,436,635,406,637,376,635,347,631,320,625,293,617,268,607,244,595,222,581,202,565,184,547,168,529,154,509,142,489,133,467,126,445,122,423,120,399,121,375,124,351,131,329,140,307,151,285,165,265,180,247,198,229,218,213,240,199,263,185,288,175,314,167,342,159,371,155,430,155,459,159,487,165,513,173,538,183,562,195,584,209,604,225,622,243,638,261,652,281,664,301,673,323,680,345,684,367,686,391,686,302,682,293,669,271,655,249,637,229,618,211,596,195,573,179,548,165,521,155,493,145,464,139,433,135,370,135,339,139,310,147,282,155,255,167,230,181,207,197,186,213,166,233,149,253,134,275,122,297,112,321,105,345,101,371,100,391,100,399,102,423,106,449,114,473,124,497,137,519,152,541,169,561,188,579,210,597,233,611,258,625,285,635,313,645,343,651,373,655,405,657,436,655,467,651,496,643,517,637,524,635,551,623,576,609,599,593,621,577,640,557,657,537,672,515,684,493,694,469,701,445,705,419,706,397,706,391m766,397l764,363,759,331,750,299,737,271,726,250,726,393,724,423,720,451,712,477,701,503,688,527,672,551,654,573,633,593,610,611,585,627,559,641,530,653,501,663,470,671,437,675,404,677,371,675,338,671,307,663,277,653,249,643,222,627,197,611,174,593,154,573,135,553,119,529,105,505,95,479,87,453,82,425,80,397,82,367,86,341,94,313,105,287,118,263,134,239,152,219,173,197,196,179,221,163,247,149,276,137,305,127,369,115,435,115,468,119,499,127,529,137,557,149,584,163,609,179,632,197,652,217,671,239,687,261,701,285,711,311,719,337,724,365,726,393,726,250,722,243,704,215,683,191,660,167,634,147,606,129,580,115,576,113,544,99,511,89,477,81,441,75,367,75,331,81,297,89,263,99,232,113,202,127,174,147,148,167,125,189,103,213,85,241,69,269,57,297,48,329,42,361,40,393,42,427,47,459,56,491,69,521,84,549,102,575,123,599,147,623,172,643,200,661,230,677,262,691,295,701,330,709,365,715,402,717,439,715,509,703,543,691,574,679,578,677,604,663,632,645,658,623,682,601,703,577,721,549,737,521,749,493,758,461,764,429,766,397m806,399l804,361,798,325,788,289,786,283,786,399,784,433,777,467,767,501,754,531,738,561,718,589,696,615,670,639,643,661,614,679,582,697,549,711,514,721,478,729,440,735,401,737,363,735,325,729,289,721,254,709,221,695,189,679,160,659,133,637,108,613,86,587,66,557,50,527,37,497,28,463,22,429,20,397,20,391,22,357,29,323,39,291,52,259,69,229,88,201,111,175,136,151,163,129,192,111,224,93,257,79,292,69,329,61,366,55,405,55,444,57,481,61,517,69,552,81,586,95,617,113,646,131,673,153,698,177,720,205,740,233,756,263,769,295,779,327,784,363,786,391,786,399,786,283,774,255,757,223,737,193,713,165,687,139,659,115,628,95,595,77,560,63,536,55,524,51,485,41,446,37,406,35,365,35,326,41,288,49,251,61,216,75,183,93,152,113,123,135,97,161,73,189,52,217,34,249,20,283,9,317,3,355,,391,2,429,8,465,18,501,32,535,49,567,69,597,93,625,119,651,147,675,178,695,211,713,246,727,283,739,321,749,360,755,441,755,480,749,518,741,530,737,555,729,590,715,623,697,654,677,683,655,710,629,733,603,754,573,772,541,786,507,797,473,803,437,806,399m3988,384l3988,370,3986,356,3981,326,3973,300,3968,286,3968,398,3967,408,3963,434,3956,460,3947,484,3935,508,3920,530,3904,550,3885,570,3864,588,3841,602,3816,616,3790,628,3762,638,3733,646,3703,650,3672,652,3641,650,3610,646,3581,640,3553,630,3527,620,3502,606,3479,590,3458,574,3438,554,3421,534,3406,512,3394,490,3384,466,3377,440,3372,414,3371,400,3370,386,3370,374,3371,362,3375,336,3382,310,3391,286,3403,264,3418,240,3434,220,3453,200,3474,184,3497,168,3522,154,3548,142,3576,132,3635,120,3698,120,3728,124,3757,130,3785,140,3811,150,3836,164,3859,180,3880,198,3900,216,3917,236,3932,258,3944,280,3954,304,3962,330,3966,356,3968,370,3968,398,3968,286,3963,274,3949,248,3933,226,3915,204,3895,182,3872,164,3847,148,3821,134,3793,122,3787,120,3763,112,3732,104,3700,100,3634,100,3571,112,3542,122,3514,136,3488,150,3463,166,3441,186,3420,206,3402,228,3387,252,3374,278,3363,304,3356,330,3351,358,3351,370,3350,374,3350,386,3351,400,3352,416,3357,444,3365,472,3375,498,3389,522,3405,546,3423,568,3443,588,3466,606,3491,622,3517,636,3545,648,3575,658,3606,666,3638,670,3671,672,3704,670,3767,658,3784,652,3796,648,3824,636,3850,620,3875,604,3897,584,3918,564,3936,542,3951,518,3964,494,3975,468,3982,440,3987,412,3988,398,3988,384m4048,386l4048,368,4046,350,4040,316,4031,282,4018,250,4008,230,4008,386,4008,398,4007,402,4006,416,4001,446,3993,474,3982,502,3968,530,3951,554,3932,578,3910,600,3886,620,3860,638,3832,654,3803,666,3771,676,3739,684,3705,690,3670,692,3635,690,3569,678,3537,668,3508,654,3480,638,3453,622,3429,602,3407,580,3388,556,3371,532,3357,504,3346,476,3337,448,3332,416,3331,402,3330,386,3330,370,3332,356,3337,324,3345,296,3356,268,3370,240,3387,216,3406,192,3428,170,3452,150,3478,132,3506,116,3536,104,3567,94,3600,86,3633,80,3703,80,3770,92,3801,104,3831,116,3859,132,3885,150,3909,168,3931,190,3950,214,3967,240,3981,266,3993,294,4001,322,4006,354,4008,368,4008,374,4008,386,4008,230,4002,220,3983,192,3962,166,3937,140,3910,118,3881,98,3850,80,3817,66,3782,54,3746,46,3709,42,3670,40,3631,40,3594,46,3558,54,3523,66,3490,80,3459,98,3430,118,3403,140,3378,164,3356,190,3337,218,3321,248,3308,280,3298,314,3292,348,3291,366,3290,374,3290,386,3291,400,3291,404,3292,420,3298,454,3307,488,3320,520,3336,550,3355,578,3376,606,3401,630,3428,652,3457,672,3488,690,3521,704,3556,716,3592,724,3630,730,3668,732,3707,730,3744,724,3780,716,3815,704,3843,692,3848,690,3879,672,3909,654,3936,632,3960,606,3982,580,4001,552,4017,522,4030,490,4040,456,4046,422,4047,404,4048,386m4088,386l4088,366,4086,346,4080,310,4070,272,4068,268,4068,386,4067,406,4066,426,4059,462,4049,498,4035,530,4018,562,3998,592,3974,620,3948,646,3920,670,3889,690,3856,708,3821,724,3785,736,3747,744,3708,750,3667,752,3627,750,3588,744,3550,734,3513,722,3479,706,3446,688,3415,668,3387,644,3361,618,3338,590,3318,560,3301,526,3288,494,3278,458,3272,422,3271,404,3271,400,3270,384,3271,366,3272,346,3279,308,3289,274,3303,240,3320,208,3341,178,3364,150,3390,124,3418,100,3449,80,3482,62,3517,46,3553,34,3591,26,3631,20,3671,20,3711,22,3750,26,3788,36,3825,48,3860,64,3892,82,3923,102,3951,126,3977,152,4000,180,4020,210,4037,244,4050,278,4060,312,4066,348,4068,368,4068,386,4068,268,4056,236,4038,202,4016,170,3992,140,3965,112,3935,88,3903,66,3869,46,3833,30,3806,20,3795,16,3755,8,3714,2,3672,,3630,,3588,6,3549,16,3510,28,3474,44,3439,62,3407,84,3377,108,3350,136,3325,164,3304,196,3285,230,3271,266,3260,304,3253,342,3251,364,3250,384,3251,402,3251,406,3252,424,3258,460,3269,498,3283,534,3300,568,3322,600,3346,630,3373,658,3403,682,3435,706,3469,724,3505,740,3543,754,3583,762,3624,768,3666,770,3708,770,3750,764,3790,754,3796,752,3828,742,3864,726,3899,708,3931,686,3961,662,3988,636,4013,606,4034,574,4053,540,4067,504,4078,468,4085,428,4087,406,4088,386e" fillcolor="black" stroked="f">
                    <v:path arrowok="t" o:connecttype="custom" o:connectlocs="626,2933;293,3007;121,2765;342,2549;664,2691;548,2555;166,2623;137,2909;467,3041;701,2835;712,2867;404,3067;95,2869;221,2553;652,2607;634,2537;202,2517;56,2881;402,3107;749,2883;754,2921;363,3125;28,2853;192,2501;646,2521;757,2613;365,2425;9,2707;211,3103;683,3045;3973,2690;3816,3006;3458,2964;3382,2700;3728,2514;3966,2746;3787,2510;3387,2642;3389,2912;3767,3048;3987,2802;4006,2806;3739,3074;3357,2894;3406,2582;3859,2522;4008,2620;3631,2430;3298,2704;3376,2996;3815,3094;4047,2794;4035,2920;3627,3140;3278,2848;3390,2514;3860,2454;4068,2658;3714,2392;3285,2620;3322,2990;3790,3144;4085,2818" o:connectangles="0,0,0,0,0,0,0,0,0,0,0,0,0,0,0,0,0,0,0,0,0,0,0,0,0,0,0,0,0,0,0,0,0,0,0,0,0,0,0,0,0,0,0,0,0,0,0,0,0,0,0,0,0,0,0,0,0,0,0,0,0,0,0"/>
                  </v:shape>
                  <v:shape id="Freeform 71" o:spid="_x0000_s1177" style="position:absolute;left:3953;top:2415;width:4521;height:201;visibility:visible;mso-wrap-style:square;v-text-anchor:top" coordsize="4521,20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/TSLexAAA&#10;ANwAAAAPAAAAZHJzL2Rvd25yZXYueG1sRI9BawIxEIXvBf9DGMFbTVQo7WqUYikVCpbdlp6Hzbgb&#10;u5ksm3Rd/70RBG8zvDfve7PaDK4RPXXBetYwmyoQxKU3lisNP9/vj88gQkQ22HgmDWcKsFmPHlaY&#10;GX/inPoiViKFcMhQQx1jm0kZypochqlviZN28J3DmNaukqbDUwp3jZwr9SQdWk6EGlva1lT+Ff8u&#10;QdRb/5kX6tjm8/3Xb24XeLQfWk/Gw+sSRKQh3s23651J9dULXJ9JE8j1B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P00i3sQAAADcAAAADwAAAAAAAAAAAAAAAACXAgAAZHJzL2Rv&#10;d25yZXYueG1sUEsFBgAAAAAEAAQA9QAAAIgDAAAAAA==&#10;" path="m4421,0l101,,61,8,29,29,8,61,,100,8,139,29,171,61,193,101,201,4421,201,4460,193,4492,171,4513,139,4521,100,4513,61,4492,29,4460,8,4421,0xe" fillcolor="#333" stroked="f">
                    <v:path arrowok="t" o:connecttype="custom" o:connectlocs="4421,2415;101,2415;61,2423;29,2444;8,2476;0,2515;8,2554;29,2586;61,2608;101,2616;4421,2616;4460,2608;4492,2586;4513,2554;4521,2515;4513,2476;4492,2444;4460,2423;4421,2415" o:connectangles="0,0,0,0,0,0,0,0,0,0,0,0,0,0,0,0,0,0,0"/>
                  </v:shape>
                  <v:shape id="Freeform 70" o:spid="_x0000_s1178" style="position:absolute;left:3953;top:2415;width:4521;height:201;visibility:visible;mso-wrap-style:square;v-text-anchor:top" coordsize="4521,20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5xsMdxAAA&#10;ANwAAAAPAAAAZHJzL2Rvd25yZXYueG1sRI9Na8JAEIbvgv9hmUJvulFK0dRViiBtA0WMQq9DdkyC&#10;2dmQ3Saxv75zKPQ2w7wfz2x2o2tUT12oPRtYzBNQxIW3NZcGLufDbAUqRGSLjWcycKcAu+10ssHU&#10;+oFP1OexVBLCIUUDVYxtqnUoKnIY5r4lltvVdw6jrF2pbYeDhLtGL5PkWTusWRoqbGlfUXHLv52U&#10;HNfx7QvdpcmK7CN7ug/9589gzOPD+PoCKtIY/8V/7ncr+AvBl2dkAr39B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OcbDHcQAAADcAAAADwAAAAAAAAAAAAAAAACXAgAAZHJzL2Rv&#10;d25yZXYueG1sUEsFBgAAAAAEAAQA9QAAAIgDAAAAAA==&#10;" path="m101,0l61,8,29,29,8,61,,100,8,139,29,171,61,193,101,201,4421,201,4460,193,4492,171,4513,139,4521,100,4513,61,4492,29,4460,8,4421,,101,0xe" filled="f">
                    <v:path arrowok="t" o:connecttype="custom" o:connectlocs="101,2415;61,2423;29,2444;8,2476;0,2515;8,2554;29,2586;61,2608;101,2616;4421,2616;4460,2608;4492,2586;4513,2554;4521,2515;4513,2476;4492,2444;4460,2423;4421,2415;101,2415" o:connectangles="0,0,0,0,0,0,0,0,0,0,0,0,0,0,0,0,0,0,0"/>
                  </v:shape>
                  <v:line id="Line 69" o:spid="_x0000_s1179" style="position:absolute;visibility:visible;mso-wrap-style:square" from="5521,979" to="5521,1532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itpSdcEAAADcAAAADwAAAGRycy9kb3ducmV2LnhtbERPTYvCMBC9C/sfwix407SCRaqxFFEQ&#10;PNlVwdvQzLZlm0ltotZ/bxYW9jaP9zmrbDCteFDvGssK4mkEgri0uuFKwelrN1mAcB5ZY2uZFLzI&#10;Qbb+GK0w1fbJR3oUvhIhhF2KCmrvu1RKV9Zk0E1tRxy4b9sb9AH2ldQ9PkO4aeUsihJpsOHQUGNH&#10;m5rKn+JuFOxuye1c+CTf8nV+3Bz2F9tcjFLjzyFfgvA0+H/xn3uvw/w4ht9nwgVy/QY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CK2lJ1wQAAANwAAAAPAAAAAAAAAAAAAAAA&#10;AKECAABkcnMvZG93bnJldi54bWxQSwUGAAAAAAQABAD5AAAAjwMAAAAA&#10;" strokecolor="#9cf" strokeweight="2.25pt"/>
                  <v:shape id="Freeform 68" o:spid="_x0000_s1180" style="position:absolute;left:7480;top:1484;width:603;height:135;visibility:visible;mso-wrap-style:square;v-text-anchor:top" coordsize="603,13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mmzn6xAAA&#10;ANwAAAAPAAAAZHJzL2Rvd25yZXYueG1sRE/fa8IwEH4f+D+EG+xtJhUmWo0yZMJgCLO1oG9Hc2vL&#10;mktponb765eB4Nt9fD9vuR5sKy7U+8axhmSsQBCXzjRcaTjk2+cZCB+QDbaOScMPeVivRg9LTI27&#10;8p4uWahEDGGfooY6hC6V0pc1WfRj1xFH7sv1FkOEfSVNj9cYbls5UWoqLTYcG2rsaFNT+Z2drQYs&#10;ZtuPXV4cP0/zvFVJ9vZ7flFaPz0OrwsQgYZwF9/c7ybOTybw/0y8QK7+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pps5+sQAAADcAAAADwAAAAAAAAAAAAAAAACXAgAAZHJzL2Rv&#10;d25yZXYueG1sUEsFBgAAAAAEAAQA9QAAAIgDAAAAAA==&#10;" path="m135,0l0,67,135,135,135,89,112,89,113,44,135,44,135,0xm135,44l135,89,603,90,603,45,135,44xm113,44l112,89,135,89,135,44,113,44xm135,44l113,44,135,44xe" fillcolor="black" stroked="f">
                    <v:path arrowok="t" o:connecttype="custom" o:connectlocs="135,1484;0,1551;135,1619;135,1573;112,1573;113,1528;135,1528;135,1484;135,1528;135,1573;603,1574;603,1529;135,1528;113,1528;112,1573;135,1573;135,1528;113,1528;135,1528;113,1528;135,1528;135,1528" o:connectangles="0,0,0,0,0,0,0,0,0,0,0,0,0,0,0,0,0,0,0,0,0,0"/>
                  </v:shape>
                  <v:shape id="Text Box 67" o:spid="_x0000_s1181" type="#_x0000_t202" style="position:absolute;left:9016;top:965;width:112;height:84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U1VlFwwAA&#10;ANwAAAAPAAAAZHJzL2Rvd25yZXYueG1sRE9Na8JAEL0X+h+WKXhrNipIm7oRKQoFQRrTQ4/T7Jgs&#10;yc7G7Fbjv3cLBW/zeJ+zXI22E2cavHGsYJqkIIgrpw3XCr7K7fMLCB+QNXaOScGVPKzyx4clZtpd&#10;uKDzIdQihrDPUEETQp9J6auGLPrE9cSRO7rBYohwqKUe8BLDbSdnabqQFg3HhgZ7em+oag+/VsH6&#10;m4uNOe1/PotjYcryNeXdolVq8jSu30AEGsNd/O/+0HH+dA5/z8QLZH4D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U1VlFwwAAANwAAAAPAAAAAAAAAAAAAAAAAJcCAABkcnMvZG93&#10;bnJldi54bWxQSwUGAAAAAAQABAD1AAAAhwMAAAAA&#10;" filled="f" stroked="f">
                    <v:textbox inset="0,0,0,0">
                      <w:txbxContent>
                        <w:p w14:paraId="47F33E0C" w14:textId="77777777" w:rsidR="007A0068" w:rsidRDefault="008B6956">
                          <w:pPr>
                            <w:spacing w:line="225" w:lineRule="exact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z w:val="22"/>
                            </w:rPr>
                            <w:t>2</w:t>
                          </w:r>
                        </w:p>
                        <w:p w14:paraId="59A03AA9" w14:textId="77777777" w:rsidR="007A0068" w:rsidRDefault="008B6956">
                          <w:pPr>
                            <w:spacing w:before="41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z w:val="22"/>
                            </w:rPr>
                            <w:t>3</w:t>
                          </w:r>
                        </w:p>
                        <w:p w14:paraId="72F7393D" w14:textId="77777777" w:rsidR="007A0068" w:rsidRDefault="008B6956">
                          <w:pPr>
                            <w:spacing w:before="41" w:line="265" w:lineRule="exact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z w:val="22"/>
                            </w:rPr>
                            <w:t>1</w:t>
                          </w:r>
                        </w:p>
                      </w:txbxContent>
                    </v:textbox>
                  </v:shape>
                </v:group>
                <v:shape id="Надпись 221" o:spid="_x0000_s1182" type="#_x0000_t202" style="position:absolute;top:1737360;width:4420800;height:6912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sarHxxgAA&#10;ANwAAAAPAAAAZHJzL2Rvd25yZXYueG1sRI9BawIxFITvQv9DeIVeRLNuRcpqFJEWbC/SrRdvj81z&#10;s3bzsiRZXf99Uyj0OMzMN8xqM9hWXMmHxrGC2TQDQVw53XCt4Pj1NnkBESKyxtYxKbhTgM36YbTC&#10;Qrsbf9K1jLVIEA4FKjAxdoWUoTJkMUxdR5y8s/MWY5K+ltrjLcFtK/MsW0iLDacFgx3tDFXfZW8V&#10;HOangxn359eP7fzZvx/73eJSl0o9PQ7bJYhIQ/wP/7X3WkGez+D3TDoCcv0D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BsarHxxgAAANwAAAAPAAAAAAAAAAAAAAAAAJcCAABkcnMv&#10;ZG93bnJldi54bWxQSwUGAAAAAAQABAD1AAAAigMAAAAA&#10;" stroked="f">
                  <v:textbox style="mso-fit-shape-to-text:t" inset="0,0,0,0">
                    <w:txbxContent>
                      <w:p w14:paraId="426A8305" w14:textId="05B01AB1" w:rsidR="001B1048" w:rsidRPr="001B1048" w:rsidRDefault="001B1048" w:rsidP="001B1048">
                        <w:pPr>
                          <w:pStyle w:val="ab"/>
                          <w:rPr>
                            <w:rFonts w:ascii="Times New Roman" w:eastAsia="Times New Roman" w:hAnsi="Times New Roman"/>
                            <w:sz w:val="28"/>
                            <w:szCs w:val="28"/>
                          </w:rPr>
                        </w:pPr>
                        <w:r w:rsidRPr="001B1048">
                          <w:t>Рисунок 10.7. Установка на внедорожнике квантового двигателя горизонтальной тягой F в 2 тонны, не связанной с приводом на колёса, и с дополнительной электрической мощностью 20 кВт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 w:rsidR="008B6956" w:rsidRPr="000D5616">
        <w:t>Ниже рассматривается пример применения</w:t>
      </w:r>
      <w:r w:rsidR="008B6956" w:rsidRPr="000D5616">
        <w:t xml:space="preserve"> квантовых двигателей на внедорожнике (джипе).</w:t>
      </w:r>
    </w:p>
    <w:p w14:paraId="3F7E3E88" w14:textId="77777777" w:rsidR="007A0068" w:rsidRPr="000D5616" w:rsidRDefault="007A0068">
      <w:pPr>
        <w:pStyle w:val="a4"/>
        <w:spacing w:before="1"/>
        <w:rPr>
          <w:sz w:val="40"/>
        </w:rPr>
      </w:pPr>
    </w:p>
    <w:p w14:paraId="4C856B9E" w14:textId="2115CCD7" w:rsidR="007A0068" w:rsidRPr="000D5616" w:rsidRDefault="008B6956" w:rsidP="00671A92">
      <w:r w:rsidRPr="000D5616">
        <w:t>На рис. 10.7 представлена схема внедорожного автомобиля (джипа) повышенной прохо</w:t>
      </w:r>
      <w:r w:rsidR="00671A92">
        <w:t>димости. Квантовый двигатель 1 устанавливается</w:t>
      </w:r>
      <w:r w:rsidRPr="000D5616">
        <w:t xml:space="preserve"> в задней части автомобиля, обеспечивая горизонтальную толкающую тягу </w:t>
      </w:r>
      <w:r w:rsidRPr="000D5616">
        <w:rPr>
          <w:b/>
        </w:rPr>
        <w:t xml:space="preserve">F </w:t>
      </w:r>
      <w:r w:rsidR="00671A92">
        <w:t>в</w:t>
      </w:r>
      <w:r w:rsidRPr="000D5616">
        <w:t xml:space="preserve"> 2 тонны, не связанную с приводом </w:t>
      </w:r>
      <w:r w:rsidR="00671A92" w:rsidRPr="000D5616">
        <w:t>колёс</w:t>
      </w:r>
      <w:r w:rsidRPr="000D5616">
        <w:t>. Кроме того, к</w:t>
      </w:r>
      <w:r w:rsidRPr="000D5616">
        <w:t xml:space="preserve">вантовый двигатель 1 вращает электрогенератор-стартер 3 мощностью 20 кВт, обеспечивая электроснабжение автомобиля и электропривод </w:t>
      </w:r>
      <w:r w:rsidR="00671A92" w:rsidRPr="000D5616">
        <w:t>колёс</w:t>
      </w:r>
      <w:r w:rsidRPr="000D5616">
        <w:t xml:space="preserve"> (на чертеже не показан) для гаражной парковки автомобиля. Горизонтальная тяга </w:t>
      </w:r>
      <w:r w:rsidRPr="000D5616">
        <w:rPr>
          <w:b/>
        </w:rPr>
        <w:t xml:space="preserve">F </w:t>
      </w:r>
      <w:r w:rsidR="00671A92" w:rsidRPr="000D5616">
        <w:t>создаётся</w:t>
      </w:r>
      <w:r w:rsidRPr="000D5616">
        <w:t xml:space="preserve"> </w:t>
      </w:r>
      <w:r w:rsidRPr="000D5616">
        <w:lastRenderedPageBreak/>
        <w:t>электромагнитными активаторам</w:t>
      </w:r>
      <w:r w:rsidRPr="000D5616">
        <w:t>и 2, производящими деформацию квантованного пространства-вр</w:t>
      </w:r>
      <w:r w:rsidR="00671A92">
        <w:t xml:space="preserve">емени и управление силой тяги. </w:t>
      </w:r>
      <w:r w:rsidRPr="000D5616">
        <w:t>Автомобиль</w:t>
      </w:r>
      <w:r w:rsidR="00671A92">
        <w:t xml:space="preserve"> </w:t>
      </w:r>
      <w:r w:rsidRPr="000D5616">
        <w:t>весом в 2 тонны с горизонтальной тягой двигателя в 2 тонны, может ускоряться по прямой с начальным ускорением порядка 1g (~10 м/с</w:t>
      </w:r>
      <w:r w:rsidRPr="000D5616">
        <w:rPr>
          <w:position w:val="13"/>
          <w:sz w:val="18"/>
        </w:rPr>
        <w:t>2</w:t>
      </w:r>
      <w:r w:rsidRPr="000D5616">
        <w:t>). Учитывая сопротивлен</w:t>
      </w:r>
      <w:r w:rsidRPr="000D5616">
        <w:t>ие движению, время разгона автомобиля до скорости 100 км/ч составит порядка 5 секунд, развивая мощность порядка 100 кВт (136 л.с.). Пуск квантового двигателя 1 производится электрогенератором- стартером 3 от аккумуляторной батареи.</w:t>
      </w:r>
    </w:p>
    <w:p w14:paraId="357E6DE2" w14:textId="1558DF13" w:rsidR="007A0068" w:rsidRPr="000D5616" w:rsidRDefault="008B6956" w:rsidP="00644356">
      <w:r w:rsidRPr="000D5616">
        <w:t xml:space="preserve">Горизонтальная тяга в 2 </w:t>
      </w:r>
      <w:r w:rsidRPr="000D5616">
        <w:t xml:space="preserve">тонны, не связанная с приводом </w:t>
      </w:r>
      <w:r w:rsidR="00644356" w:rsidRPr="000D5616">
        <w:t>колёс</w:t>
      </w:r>
      <w:r w:rsidRPr="000D5616">
        <w:t xml:space="preserve"> для автомобиля массой 2 тонны, делает автомобиль сверхпроходимым по сравнению с традиционными </w:t>
      </w:r>
      <w:r w:rsidR="003A232A" w:rsidRPr="000D5616">
        <w:t>внедорожниками</w:t>
      </w:r>
      <w:r w:rsidRPr="000D5616">
        <w:t xml:space="preserve">. Квантовой двигатель подобно </w:t>
      </w:r>
      <w:r w:rsidR="00644356" w:rsidRPr="000D5616">
        <w:t>лебёдке</w:t>
      </w:r>
      <w:r w:rsidRPr="000D5616">
        <w:t xml:space="preserve"> будет тянуть (толкать) автомобиль по любому бездорожью. Такой сверхпроход</w:t>
      </w:r>
      <w:r w:rsidRPr="000D5616">
        <w:t>имостью не обладает ни один из традиционных внедорожников.</w:t>
      </w:r>
    </w:p>
    <w:p w14:paraId="4E4A36A4" w14:textId="77777777" w:rsidR="007A0068" w:rsidRPr="000D5616" w:rsidRDefault="008B6956" w:rsidP="00644356">
      <w:r w:rsidRPr="000D5616">
        <w:t>Основные преимущества квантового двигателя (КД) по сравнению с двигателем внутреннего сгорания (ДВС) при установке на автомобиле:</w:t>
      </w:r>
    </w:p>
    <w:p w14:paraId="101F0C9F" w14:textId="77777777" w:rsidR="007A0068" w:rsidRPr="000D5616" w:rsidRDefault="008B6956">
      <w:pPr>
        <w:pStyle w:val="a5"/>
        <w:numPr>
          <w:ilvl w:val="1"/>
          <w:numId w:val="1"/>
        </w:numPr>
        <w:tabs>
          <w:tab w:val="left" w:pos="726"/>
        </w:tabs>
        <w:spacing w:before="0"/>
        <w:ind w:right="111"/>
      </w:pPr>
      <w:r w:rsidRPr="000D5616">
        <w:t>квантовый двигатель (КД) позволяет стартовать автомобилю с постоянн</w:t>
      </w:r>
      <w:r w:rsidRPr="000D5616">
        <w:t>ой тягой, максимально используя его</w:t>
      </w:r>
      <w:r w:rsidRPr="000D5616">
        <w:rPr>
          <w:spacing w:val="-20"/>
        </w:rPr>
        <w:t xml:space="preserve"> </w:t>
      </w:r>
      <w:r w:rsidRPr="000D5616">
        <w:t>мощность;</w:t>
      </w:r>
    </w:p>
    <w:p w14:paraId="1233D77A" w14:textId="77777777" w:rsidR="007A0068" w:rsidRPr="000D5616" w:rsidRDefault="008B6956">
      <w:pPr>
        <w:pStyle w:val="a5"/>
        <w:numPr>
          <w:ilvl w:val="1"/>
          <w:numId w:val="1"/>
        </w:numPr>
        <w:tabs>
          <w:tab w:val="left" w:pos="726"/>
        </w:tabs>
        <w:spacing w:before="2"/>
        <w:ind w:right="114"/>
      </w:pPr>
      <w:r w:rsidRPr="000D5616">
        <w:t>КД не требует химического топлива и не выбрасывает загрязняющие атмосферу</w:t>
      </w:r>
      <w:r w:rsidRPr="000D5616">
        <w:rPr>
          <w:spacing w:val="-5"/>
        </w:rPr>
        <w:t xml:space="preserve"> </w:t>
      </w:r>
      <w:r w:rsidRPr="000D5616">
        <w:t>газы.</w:t>
      </w:r>
    </w:p>
    <w:p w14:paraId="69DE2122" w14:textId="7297A6FD" w:rsidR="007A0068" w:rsidRPr="000D5616" w:rsidRDefault="008B6956">
      <w:pPr>
        <w:pStyle w:val="a5"/>
        <w:numPr>
          <w:ilvl w:val="1"/>
          <w:numId w:val="1"/>
        </w:numPr>
        <w:tabs>
          <w:tab w:val="left" w:pos="726"/>
        </w:tabs>
        <w:spacing w:before="0"/>
        <w:ind w:right="105"/>
      </w:pPr>
      <w:r w:rsidRPr="000D5616">
        <w:t>ДВС теряет при старте 80% мощности из-за малых оборотов двигателя в момент трогания, 50% мощности в сцеплении, и в итоге, при стар</w:t>
      </w:r>
      <w:r w:rsidRPr="000D5616">
        <w:t>те автомобиля ДВС использует всего порядка 10%</w:t>
      </w:r>
      <w:r w:rsidRPr="000D5616">
        <w:rPr>
          <w:spacing w:val="-21"/>
        </w:rPr>
        <w:t xml:space="preserve"> </w:t>
      </w:r>
      <w:r w:rsidR="00D8051B">
        <w:t>мощности.</w:t>
      </w:r>
      <w:bookmarkStart w:id="0" w:name="_GoBack"/>
      <w:bookmarkEnd w:id="0"/>
    </w:p>
    <w:p w14:paraId="09AA0FF0" w14:textId="680AE5FD" w:rsidR="007A0068" w:rsidRPr="000D5616" w:rsidRDefault="00644356">
      <w:pPr>
        <w:pStyle w:val="a4"/>
        <w:spacing w:before="7"/>
        <w:rPr>
          <w:sz w:val="14"/>
        </w:rPr>
      </w:pPr>
      <w:r>
        <w:rPr>
          <w:noProof/>
          <w:sz w:val="14"/>
          <w:lang w:eastAsia="ru-RU"/>
        </w:rPr>
        <mc:AlternateContent>
          <mc:Choice Requires="wpg">
            <w:drawing>
              <wp:anchor distT="0" distB="0" distL="114300" distR="114300" simplePos="0" relativeHeight="503310968" behindDoc="0" locked="0" layoutInCell="1" allowOverlap="1" wp14:anchorId="05261892" wp14:editId="45EC9533">
                <wp:simplePos x="0" y="0"/>
                <wp:positionH relativeFrom="column">
                  <wp:posOffset>533273</wp:posOffset>
                </wp:positionH>
                <wp:positionV relativeFrom="paragraph">
                  <wp:posOffset>239649</wp:posOffset>
                </wp:positionV>
                <wp:extent cx="5076000" cy="2766888"/>
                <wp:effectExtent l="0" t="0" r="29845" b="1905"/>
                <wp:wrapTopAndBottom/>
                <wp:docPr id="224" name="Группа 2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76000" cy="2766888"/>
                          <a:chOff x="0" y="0"/>
                          <a:chExt cx="5076000" cy="2766888"/>
                        </a:xfrm>
                      </wpg:grpSpPr>
                      <wpg:grpSp>
                        <wpg:cNvPr id="2" name="Group 2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5076000" cy="2016000"/>
                            <a:chOff x="2756" y="292"/>
                            <a:chExt cx="7994" cy="3174"/>
                          </a:xfrm>
                        </wpg:grpSpPr>
                        <wps:wsp>
                          <wps:cNvPr id="3" name="Freeform 65"/>
                          <wps:cNvSpPr>
                            <a:spLocks/>
                          </wps:cNvSpPr>
                          <wps:spPr bwMode="auto">
                            <a:xfrm>
                              <a:off x="4860" y="1534"/>
                              <a:ext cx="1375" cy="564"/>
                            </a:xfrm>
                            <a:custGeom>
                              <a:avLst/>
                              <a:gdLst>
                                <a:gd name="T0" fmla="+- 0 6235 4860"/>
                                <a:gd name="T1" fmla="*/ T0 w 1375"/>
                                <a:gd name="T2" fmla="+- 0 1534 1534"/>
                                <a:gd name="T3" fmla="*/ 1534 h 564"/>
                                <a:gd name="T4" fmla="+- 0 4860 4860"/>
                                <a:gd name="T5" fmla="*/ T4 w 1375"/>
                                <a:gd name="T6" fmla="+- 0 1854 1534"/>
                                <a:gd name="T7" fmla="*/ 1854 h 564"/>
                                <a:gd name="T8" fmla="+- 0 4860 4860"/>
                                <a:gd name="T9" fmla="*/ T8 w 1375"/>
                                <a:gd name="T10" fmla="+- 0 2005 1534"/>
                                <a:gd name="T11" fmla="*/ 2005 h 564"/>
                                <a:gd name="T12" fmla="+- 0 6199 4860"/>
                                <a:gd name="T13" fmla="*/ T12 w 1375"/>
                                <a:gd name="T14" fmla="+- 0 2098 1534"/>
                                <a:gd name="T15" fmla="*/ 2098 h 564"/>
                                <a:gd name="T16" fmla="+- 0 6235 4860"/>
                                <a:gd name="T17" fmla="*/ T16 w 1375"/>
                                <a:gd name="T18" fmla="+- 0 1534 1534"/>
                                <a:gd name="T19" fmla="*/ 1534 h 56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75" h="564">
                                  <a:moveTo>
                                    <a:pt x="1375" y="0"/>
                                  </a:moveTo>
                                  <a:lnTo>
                                    <a:pt x="0" y="320"/>
                                  </a:lnTo>
                                  <a:lnTo>
                                    <a:pt x="0" y="471"/>
                                  </a:lnTo>
                                  <a:lnTo>
                                    <a:pt x="1339" y="564"/>
                                  </a:lnTo>
                                  <a:lnTo>
                                    <a:pt x="137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9CC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" name="Freeform 64"/>
                          <wps:cNvSpPr>
                            <a:spLocks/>
                          </wps:cNvSpPr>
                          <wps:spPr bwMode="auto">
                            <a:xfrm>
                              <a:off x="4860" y="1534"/>
                              <a:ext cx="1375" cy="564"/>
                            </a:xfrm>
                            <a:custGeom>
                              <a:avLst/>
                              <a:gdLst>
                                <a:gd name="T0" fmla="+- 0 4860 4860"/>
                                <a:gd name="T1" fmla="*/ T0 w 1375"/>
                                <a:gd name="T2" fmla="+- 0 1854 1534"/>
                                <a:gd name="T3" fmla="*/ 1854 h 564"/>
                                <a:gd name="T4" fmla="+- 0 6235 4860"/>
                                <a:gd name="T5" fmla="*/ T4 w 1375"/>
                                <a:gd name="T6" fmla="+- 0 1534 1534"/>
                                <a:gd name="T7" fmla="*/ 1534 h 564"/>
                                <a:gd name="T8" fmla="+- 0 6199 4860"/>
                                <a:gd name="T9" fmla="*/ T8 w 1375"/>
                                <a:gd name="T10" fmla="+- 0 2098 1534"/>
                                <a:gd name="T11" fmla="*/ 2098 h 564"/>
                                <a:gd name="T12" fmla="+- 0 4860 4860"/>
                                <a:gd name="T13" fmla="*/ T12 w 1375"/>
                                <a:gd name="T14" fmla="+- 0 2005 1534"/>
                                <a:gd name="T15" fmla="*/ 2005 h 564"/>
                                <a:gd name="T16" fmla="+- 0 4860 4860"/>
                                <a:gd name="T17" fmla="*/ T16 w 1375"/>
                                <a:gd name="T18" fmla="+- 0 1854 1534"/>
                                <a:gd name="T19" fmla="*/ 1854 h 56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75" h="564">
                                  <a:moveTo>
                                    <a:pt x="0" y="320"/>
                                  </a:moveTo>
                                  <a:lnTo>
                                    <a:pt x="1375" y="0"/>
                                  </a:lnTo>
                                  <a:lnTo>
                                    <a:pt x="1339" y="564"/>
                                  </a:lnTo>
                                  <a:lnTo>
                                    <a:pt x="0" y="471"/>
                                  </a:lnTo>
                                  <a:lnTo>
                                    <a:pt x="0" y="32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" name="Picture 6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1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151" y="544"/>
                              <a:ext cx="3513" cy="210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6" name="Freeform 62"/>
                          <wps:cNvSpPr>
                            <a:spLocks/>
                          </wps:cNvSpPr>
                          <wps:spPr bwMode="auto">
                            <a:xfrm>
                              <a:off x="6151" y="544"/>
                              <a:ext cx="3513" cy="2108"/>
                            </a:xfrm>
                            <a:custGeom>
                              <a:avLst/>
                              <a:gdLst>
                                <a:gd name="T0" fmla="+- 0 6697 6151"/>
                                <a:gd name="T1" fmla="*/ T0 w 3513"/>
                                <a:gd name="T2" fmla="+- 0 544 544"/>
                                <a:gd name="T3" fmla="*/ 544 h 2108"/>
                                <a:gd name="T4" fmla="+- 0 6623 6151"/>
                                <a:gd name="T5" fmla="*/ T4 w 3513"/>
                                <a:gd name="T6" fmla="+- 0 549 544"/>
                                <a:gd name="T7" fmla="*/ 549 h 2108"/>
                                <a:gd name="T8" fmla="+- 0 6552 6151"/>
                                <a:gd name="T9" fmla="*/ T8 w 3513"/>
                                <a:gd name="T10" fmla="+- 0 564 544"/>
                                <a:gd name="T11" fmla="*/ 564 h 2108"/>
                                <a:gd name="T12" fmla="+- 0 6485 6151"/>
                                <a:gd name="T13" fmla="*/ T12 w 3513"/>
                                <a:gd name="T14" fmla="+- 0 587 544"/>
                                <a:gd name="T15" fmla="*/ 587 h 2108"/>
                                <a:gd name="T16" fmla="+- 0 6421 6151"/>
                                <a:gd name="T17" fmla="*/ T16 w 3513"/>
                                <a:gd name="T18" fmla="+- 0 619 544"/>
                                <a:gd name="T19" fmla="*/ 619 h 2108"/>
                                <a:gd name="T20" fmla="+- 0 6363 6151"/>
                                <a:gd name="T21" fmla="*/ T20 w 3513"/>
                                <a:gd name="T22" fmla="+- 0 658 544"/>
                                <a:gd name="T23" fmla="*/ 658 h 2108"/>
                                <a:gd name="T24" fmla="+- 0 6311 6151"/>
                                <a:gd name="T25" fmla="*/ T24 w 3513"/>
                                <a:gd name="T26" fmla="+- 0 704 544"/>
                                <a:gd name="T27" fmla="*/ 704 h 2108"/>
                                <a:gd name="T28" fmla="+- 0 6265 6151"/>
                                <a:gd name="T29" fmla="*/ T28 w 3513"/>
                                <a:gd name="T30" fmla="+- 0 757 544"/>
                                <a:gd name="T31" fmla="*/ 757 h 2108"/>
                                <a:gd name="T32" fmla="+- 0 6226 6151"/>
                                <a:gd name="T33" fmla="*/ T32 w 3513"/>
                                <a:gd name="T34" fmla="+- 0 815 544"/>
                                <a:gd name="T35" fmla="*/ 815 h 2108"/>
                                <a:gd name="T36" fmla="+- 0 6194 6151"/>
                                <a:gd name="T37" fmla="*/ T36 w 3513"/>
                                <a:gd name="T38" fmla="+- 0 878 544"/>
                                <a:gd name="T39" fmla="*/ 878 h 2108"/>
                                <a:gd name="T40" fmla="+- 0 6171 6151"/>
                                <a:gd name="T41" fmla="*/ T40 w 3513"/>
                                <a:gd name="T42" fmla="+- 0 945 544"/>
                                <a:gd name="T43" fmla="*/ 945 h 2108"/>
                                <a:gd name="T44" fmla="+- 0 6156 6151"/>
                                <a:gd name="T45" fmla="*/ T44 w 3513"/>
                                <a:gd name="T46" fmla="+- 0 1016 544"/>
                                <a:gd name="T47" fmla="*/ 1016 h 2108"/>
                                <a:gd name="T48" fmla="+- 0 6151 6151"/>
                                <a:gd name="T49" fmla="*/ T48 w 3513"/>
                                <a:gd name="T50" fmla="+- 0 1090 544"/>
                                <a:gd name="T51" fmla="*/ 1090 h 2108"/>
                                <a:gd name="T52" fmla="+- 0 6151 6151"/>
                                <a:gd name="T53" fmla="*/ T52 w 3513"/>
                                <a:gd name="T54" fmla="+- 0 2106 544"/>
                                <a:gd name="T55" fmla="*/ 2106 h 2108"/>
                                <a:gd name="T56" fmla="+- 0 6156 6151"/>
                                <a:gd name="T57" fmla="*/ T56 w 3513"/>
                                <a:gd name="T58" fmla="+- 0 2180 544"/>
                                <a:gd name="T59" fmla="*/ 2180 h 2108"/>
                                <a:gd name="T60" fmla="+- 0 6171 6151"/>
                                <a:gd name="T61" fmla="*/ T60 w 3513"/>
                                <a:gd name="T62" fmla="+- 0 2251 544"/>
                                <a:gd name="T63" fmla="*/ 2251 h 2108"/>
                                <a:gd name="T64" fmla="+- 0 6194 6151"/>
                                <a:gd name="T65" fmla="*/ T64 w 3513"/>
                                <a:gd name="T66" fmla="+- 0 2319 544"/>
                                <a:gd name="T67" fmla="*/ 2319 h 2108"/>
                                <a:gd name="T68" fmla="+- 0 6226 6151"/>
                                <a:gd name="T69" fmla="*/ T68 w 3513"/>
                                <a:gd name="T70" fmla="+- 0 2382 544"/>
                                <a:gd name="T71" fmla="*/ 2382 h 2108"/>
                                <a:gd name="T72" fmla="+- 0 6265 6151"/>
                                <a:gd name="T73" fmla="*/ T72 w 3513"/>
                                <a:gd name="T74" fmla="+- 0 2440 544"/>
                                <a:gd name="T75" fmla="*/ 2440 h 2108"/>
                                <a:gd name="T76" fmla="+- 0 6311 6151"/>
                                <a:gd name="T77" fmla="*/ T76 w 3513"/>
                                <a:gd name="T78" fmla="+- 0 2492 544"/>
                                <a:gd name="T79" fmla="*/ 2492 h 2108"/>
                                <a:gd name="T80" fmla="+- 0 6363 6151"/>
                                <a:gd name="T81" fmla="*/ T80 w 3513"/>
                                <a:gd name="T82" fmla="+- 0 2539 544"/>
                                <a:gd name="T83" fmla="*/ 2539 h 2108"/>
                                <a:gd name="T84" fmla="+- 0 6421 6151"/>
                                <a:gd name="T85" fmla="*/ T84 w 3513"/>
                                <a:gd name="T86" fmla="+- 0 2578 544"/>
                                <a:gd name="T87" fmla="*/ 2578 h 2108"/>
                                <a:gd name="T88" fmla="+- 0 6485 6151"/>
                                <a:gd name="T89" fmla="*/ T88 w 3513"/>
                                <a:gd name="T90" fmla="+- 0 2609 544"/>
                                <a:gd name="T91" fmla="*/ 2609 h 2108"/>
                                <a:gd name="T92" fmla="+- 0 6552 6151"/>
                                <a:gd name="T93" fmla="*/ T92 w 3513"/>
                                <a:gd name="T94" fmla="+- 0 2633 544"/>
                                <a:gd name="T95" fmla="*/ 2633 h 2108"/>
                                <a:gd name="T96" fmla="+- 0 6623 6151"/>
                                <a:gd name="T97" fmla="*/ T96 w 3513"/>
                                <a:gd name="T98" fmla="+- 0 2647 544"/>
                                <a:gd name="T99" fmla="*/ 2647 h 2108"/>
                                <a:gd name="T100" fmla="+- 0 6697 6151"/>
                                <a:gd name="T101" fmla="*/ T100 w 3513"/>
                                <a:gd name="T102" fmla="+- 0 2652 544"/>
                                <a:gd name="T103" fmla="*/ 2652 h 2108"/>
                                <a:gd name="T104" fmla="+- 0 9118 6151"/>
                                <a:gd name="T105" fmla="*/ T104 w 3513"/>
                                <a:gd name="T106" fmla="+- 0 2652 544"/>
                                <a:gd name="T107" fmla="*/ 2652 h 2108"/>
                                <a:gd name="T108" fmla="+- 0 9192 6151"/>
                                <a:gd name="T109" fmla="*/ T108 w 3513"/>
                                <a:gd name="T110" fmla="+- 0 2647 544"/>
                                <a:gd name="T111" fmla="*/ 2647 h 2108"/>
                                <a:gd name="T112" fmla="+- 0 9263 6151"/>
                                <a:gd name="T113" fmla="*/ T112 w 3513"/>
                                <a:gd name="T114" fmla="+- 0 2633 544"/>
                                <a:gd name="T115" fmla="*/ 2633 h 2108"/>
                                <a:gd name="T116" fmla="+- 0 9330 6151"/>
                                <a:gd name="T117" fmla="*/ T116 w 3513"/>
                                <a:gd name="T118" fmla="+- 0 2609 544"/>
                                <a:gd name="T119" fmla="*/ 2609 h 2108"/>
                                <a:gd name="T120" fmla="+- 0 9394 6151"/>
                                <a:gd name="T121" fmla="*/ T120 w 3513"/>
                                <a:gd name="T122" fmla="+- 0 2578 544"/>
                                <a:gd name="T123" fmla="*/ 2578 h 2108"/>
                                <a:gd name="T124" fmla="+- 0 9452 6151"/>
                                <a:gd name="T125" fmla="*/ T124 w 3513"/>
                                <a:gd name="T126" fmla="+- 0 2539 544"/>
                                <a:gd name="T127" fmla="*/ 2539 h 2108"/>
                                <a:gd name="T128" fmla="+- 0 9504 6151"/>
                                <a:gd name="T129" fmla="*/ T128 w 3513"/>
                                <a:gd name="T130" fmla="+- 0 2492 544"/>
                                <a:gd name="T131" fmla="*/ 2492 h 2108"/>
                                <a:gd name="T132" fmla="+- 0 9550 6151"/>
                                <a:gd name="T133" fmla="*/ T132 w 3513"/>
                                <a:gd name="T134" fmla="+- 0 2440 544"/>
                                <a:gd name="T135" fmla="*/ 2440 h 2108"/>
                                <a:gd name="T136" fmla="+- 0 9589 6151"/>
                                <a:gd name="T137" fmla="*/ T136 w 3513"/>
                                <a:gd name="T138" fmla="+- 0 2382 544"/>
                                <a:gd name="T139" fmla="*/ 2382 h 2108"/>
                                <a:gd name="T140" fmla="+- 0 9621 6151"/>
                                <a:gd name="T141" fmla="*/ T140 w 3513"/>
                                <a:gd name="T142" fmla="+- 0 2319 544"/>
                                <a:gd name="T143" fmla="*/ 2319 h 2108"/>
                                <a:gd name="T144" fmla="+- 0 9644 6151"/>
                                <a:gd name="T145" fmla="*/ T144 w 3513"/>
                                <a:gd name="T146" fmla="+- 0 2251 544"/>
                                <a:gd name="T147" fmla="*/ 2251 h 2108"/>
                                <a:gd name="T148" fmla="+- 0 9659 6151"/>
                                <a:gd name="T149" fmla="*/ T148 w 3513"/>
                                <a:gd name="T150" fmla="+- 0 2180 544"/>
                                <a:gd name="T151" fmla="*/ 2180 h 2108"/>
                                <a:gd name="T152" fmla="+- 0 9664 6151"/>
                                <a:gd name="T153" fmla="*/ T152 w 3513"/>
                                <a:gd name="T154" fmla="+- 0 2106 544"/>
                                <a:gd name="T155" fmla="*/ 2106 h 2108"/>
                                <a:gd name="T156" fmla="+- 0 9664 6151"/>
                                <a:gd name="T157" fmla="*/ T156 w 3513"/>
                                <a:gd name="T158" fmla="+- 0 1090 544"/>
                                <a:gd name="T159" fmla="*/ 1090 h 2108"/>
                                <a:gd name="T160" fmla="+- 0 9659 6151"/>
                                <a:gd name="T161" fmla="*/ T160 w 3513"/>
                                <a:gd name="T162" fmla="+- 0 1016 544"/>
                                <a:gd name="T163" fmla="*/ 1016 h 2108"/>
                                <a:gd name="T164" fmla="+- 0 9644 6151"/>
                                <a:gd name="T165" fmla="*/ T164 w 3513"/>
                                <a:gd name="T166" fmla="+- 0 945 544"/>
                                <a:gd name="T167" fmla="*/ 945 h 2108"/>
                                <a:gd name="T168" fmla="+- 0 9621 6151"/>
                                <a:gd name="T169" fmla="*/ T168 w 3513"/>
                                <a:gd name="T170" fmla="+- 0 878 544"/>
                                <a:gd name="T171" fmla="*/ 878 h 2108"/>
                                <a:gd name="T172" fmla="+- 0 9589 6151"/>
                                <a:gd name="T173" fmla="*/ T172 w 3513"/>
                                <a:gd name="T174" fmla="+- 0 815 544"/>
                                <a:gd name="T175" fmla="*/ 815 h 2108"/>
                                <a:gd name="T176" fmla="+- 0 9550 6151"/>
                                <a:gd name="T177" fmla="*/ T176 w 3513"/>
                                <a:gd name="T178" fmla="+- 0 757 544"/>
                                <a:gd name="T179" fmla="*/ 757 h 2108"/>
                                <a:gd name="T180" fmla="+- 0 9504 6151"/>
                                <a:gd name="T181" fmla="*/ T180 w 3513"/>
                                <a:gd name="T182" fmla="+- 0 704 544"/>
                                <a:gd name="T183" fmla="*/ 704 h 2108"/>
                                <a:gd name="T184" fmla="+- 0 9452 6151"/>
                                <a:gd name="T185" fmla="*/ T184 w 3513"/>
                                <a:gd name="T186" fmla="+- 0 658 544"/>
                                <a:gd name="T187" fmla="*/ 658 h 2108"/>
                                <a:gd name="T188" fmla="+- 0 9394 6151"/>
                                <a:gd name="T189" fmla="*/ T188 w 3513"/>
                                <a:gd name="T190" fmla="+- 0 619 544"/>
                                <a:gd name="T191" fmla="*/ 619 h 2108"/>
                                <a:gd name="T192" fmla="+- 0 9330 6151"/>
                                <a:gd name="T193" fmla="*/ T192 w 3513"/>
                                <a:gd name="T194" fmla="+- 0 587 544"/>
                                <a:gd name="T195" fmla="*/ 587 h 2108"/>
                                <a:gd name="T196" fmla="+- 0 9263 6151"/>
                                <a:gd name="T197" fmla="*/ T196 w 3513"/>
                                <a:gd name="T198" fmla="+- 0 564 544"/>
                                <a:gd name="T199" fmla="*/ 564 h 2108"/>
                                <a:gd name="T200" fmla="+- 0 9192 6151"/>
                                <a:gd name="T201" fmla="*/ T200 w 3513"/>
                                <a:gd name="T202" fmla="+- 0 549 544"/>
                                <a:gd name="T203" fmla="*/ 549 h 2108"/>
                                <a:gd name="T204" fmla="+- 0 9118 6151"/>
                                <a:gd name="T205" fmla="*/ T204 w 3513"/>
                                <a:gd name="T206" fmla="+- 0 544 544"/>
                                <a:gd name="T207" fmla="*/ 544 h 2108"/>
                                <a:gd name="T208" fmla="+- 0 6697 6151"/>
                                <a:gd name="T209" fmla="*/ T208 w 3513"/>
                                <a:gd name="T210" fmla="+- 0 544 544"/>
                                <a:gd name="T211" fmla="*/ 544 h 21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</a:cxnLst>
                              <a:rect l="0" t="0" r="r" b="b"/>
                              <a:pathLst>
                                <a:path w="3513" h="2108">
                                  <a:moveTo>
                                    <a:pt x="546" y="0"/>
                                  </a:moveTo>
                                  <a:lnTo>
                                    <a:pt x="472" y="5"/>
                                  </a:lnTo>
                                  <a:lnTo>
                                    <a:pt x="401" y="20"/>
                                  </a:lnTo>
                                  <a:lnTo>
                                    <a:pt x="334" y="43"/>
                                  </a:lnTo>
                                  <a:lnTo>
                                    <a:pt x="270" y="75"/>
                                  </a:lnTo>
                                  <a:lnTo>
                                    <a:pt x="212" y="114"/>
                                  </a:lnTo>
                                  <a:lnTo>
                                    <a:pt x="160" y="160"/>
                                  </a:lnTo>
                                  <a:lnTo>
                                    <a:pt x="114" y="213"/>
                                  </a:lnTo>
                                  <a:lnTo>
                                    <a:pt x="75" y="271"/>
                                  </a:lnTo>
                                  <a:lnTo>
                                    <a:pt x="43" y="334"/>
                                  </a:lnTo>
                                  <a:lnTo>
                                    <a:pt x="20" y="401"/>
                                  </a:lnTo>
                                  <a:lnTo>
                                    <a:pt x="5" y="472"/>
                                  </a:lnTo>
                                  <a:lnTo>
                                    <a:pt x="0" y="546"/>
                                  </a:lnTo>
                                  <a:lnTo>
                                    <a:pt x="0" y="1562"/>
                                  </a:lnTo>
                                  <a:lnTo>
                                    <a:pt x="5" y="1636"/>
                                  </a:lnTo>
                                  <a:lnTo>
                                    <a:pt x="20" y="1707"/>
                                  </a:lnTo>
                                  <a:lnTo>
                                    <a:pt x="43" y="1775"/>
                                  </a:lnTo>
                                  <a:lnTo>
                                    <a:pt x="75" y="1838"/>
                                  </a:lnTo>
                                  <a:lnTo>
                                    <a:pt x="114" y="1896"/>
                                  </a:lnTo>
                                  <a:lnTo>
                                    <a:pt x="160" y="1948"/>
                                  </a:lnTo>
                                  <a:lnTo>
                                    <a:pt x="212" y="1995"/>
                                  </a:lnTo>
                                  <a:lnTo>
                                    <a:pt x="270" y="2034"/>
                                  </a:lnTo>
                                  <a:lnTo>
                                    <a:pt x="334" y="2065"/>
                                  </a:lnTo>
                                  <a:lnTo>
                                    <a:pt x="401" y="2089"/>
                                  </a:lnTo>
                                  <a:lnTo>
                                    <a:pt x="472" y="2103"/>
                                  </a:lnTo>
                                  <a:lnTo>
                                    <a:pt x="546" y="2108"/>
                                  </a:lnTo>
                                  <a:lnTo>
                                    <a:pt x="2967" y="2108"/>
                                  </a:lnTo>
                                  <a:lnTo>
                                    <a:pt x="3041" y="2103"/>
                                  </a:lnTo>
                                  <a:lnTo>
                                    <a:pt x="3112" y="2089"/>
                                  </a:lnTo>
                                  <a:lnTo>
                                    <a:pt x="3179" y="2065"/>
                                  </a:lnTo>
                                  <a:lnTo>
                                    <a:pt x="3243" y="2034"/>
                                  </a:lnTo>
                                  <a:lnTo>
                                    <a:pt x="3301" y="1995"/>
                                  </a:lnTo>
                                  <a:lnTo>
                                    <a:pt x="3353" y="1948"/>
                                  </a:lnTo>
                                  <a:lnTo>
                                    <a:pt x="3399" y="1896"/>
                                  </a:lnTo>
                                  <a:lnTo>
                                    <a:pt x="3438" y="1838"/>
                                  </a:lnTo>
                                  <a:lnTo>
                                    <a:pt x="3470" y="1775"/>
                                  </a:lnTo>
                                  <a:lnTo>
                                    <a:pt x="3493" y="1707"/>
                                  </a:lnTo>
                                  <a:lnTo>
                                    <a:pt x="3508" y="1636"/>
                                  </a:lnTo>
                                  <a:lnTo>
                                    <a:pt x="3513" y="1562"/>
                                  </a:lnTo>
                                  <a:lnTo>
                                    <a:pt x="3513" y="546"/>
                                  </a:lnTo>
                                  <a:lnTo>
                                    <a:pt x="3508" y="472"/>
                                  </a:lnTo>
                                  <a:lnTo>
                                    <a:pt x="3493" y="401"/>
                                  </a:lnTo>
                                  <a:lnTo>
                                    <a:pt x="3470" y="334"/>
                                  </a:lnTo>
                                  <a:lnTo>
                                    <a:pt x="3438" y="271"/>
                                  </a:lnTo>
                                  <a:lnTo>
                                    <a:pt x="3399" y="213"/>
                                  </a:lnTo>
                                  <a:lnTo>
                                    <a:pt x="3353" y="160"/>
                                  </a:lnTo>
                                  <a:lnTo>
                                    <a:pt x="3301" y="114"/>
                                  </a:lnTo>
                                  <a:lnTo>
                                    <a:pt x="3243" y="75"/>
                                  </a:lnTo>
                                  <a:lnTo>
                                    <a:pt x="3179" y="43"/>
                                  </a:lnTo>
                                  <a:lnTo>
                                    <a:pt x="3112" y="20"/>
                                  </a:lnTo>
                                  <a:lnTo>
                                    <a:pt x="3041" y="5"/>
                                  </a:lnTo>
                                  <a:lnTo>
                                    <a:pt x="2967" y="0"/>
                                  </a:lnTo>
                                  <a:lnTo>
                                    <a:pt x="546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" name="Picture 6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267" y="2519"/>
                              <a:ext cx="977" cy="88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8" name="Picture 6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1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207" y="2459"/>
                              <a:ext cx="1097" cy="100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9" name="Picture 5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2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736" y="2532"/>
                              <a:ext cx="940" cy="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0" name="Picture 5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2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676" y="2473"/>
                              <a:ext cx="1060" cy="98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1" name="Picture 5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2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571" y="1986"/>
                              <a:ext cx="5302" cy="79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12" name="Freeform 56"/>
                          <wps:cNvSpPr>
                            <a:spLocks/>
                          </wps:cNvSpPr>
                          <wps:spPr bwMode="auto">
                            <a:xfrm>
                              <a:off x="3232" y="1986"/>
                              <a:ext cx="7510" cy="1447"/>
                            </a:xfrm>
                            <a:custGeom>
                              <a:avLst/>
                              <a:gdLst>
                                <a:gd name="T0" fmla="+- 0 4966 3232"/>
                                <a:gd name="T1" fmla="*/ T0 w 7510"/>
                                <a:gd name="T2" fmla="+- 0 1986 1986"/>
                                <a:gd name="T3" fmla="*/ 1986 h 1447"/>
                                <a:gd name="T4" fmla="+- 0 4895 3232"/>
                                <a:gd name="T5" fmla="*/ T4 w 7510"/>
                                <a:gd name="T6" fmla="+- 0 1993 1986"/>
                                <a:gd name="T7" fmla="*/ 1993 h 1447"/>
                                <a:gd name="T8" fmla="+- 0 4828 3232"/>
                                <a:gd name="T9" fmla="*/ T8 w 7510"/>
                                <a:gd name="T10" fmla="+- 0 2011 1986"/>
                                <a:gd name="T11" fmla="*/ 2011 h 1447"/>
                                <a:gd name="T12" fmla="+- 0 4767 3232"/>
                                <a:gd name="T13" fmla="*/ T12 w 7510"/>
                                <a:gd name="T14" fmla="+- 0 2040 1986"/>
                                <a:gd name="T15" fmla="*/ 2040 h 1447"/>
                                <a:gd name="T16" fmla="+- 0 4712 3232"/>
                                <a:gd name="T17" fmla="*/ T16 w 7510"/>
                                <a:gd name="T18" fmla="+- 0 2079 1986"/>
                                <a:gd name="T19" fmla="*/ 2079 h 1447"/>
                                <a:gd name="T20" fmla="+- 0 4664 3232"/>
                                <a:gd name="T21" fmla="*/ T20 w 7510"/>
                                <a:gd name="T22" fmla="+- 0 2127 1986"/>
                                <a:gd name="T23" fmla="*/ 2127 h 1447"/>
                                <a:gd name="T24" fmla="+- 0 4625 3232"/>
                                <a:gd name="T25" fmla="*/ T24 w 7510"/>
                                <a:gd name="T26" fmla="+- 0 2182 1986"/>
                                <a:gd name="T27" fmla="*/ 2182 h 1447"/>
                                <a:gd name="T28" fmla="+- 0 4596 3232"/>
                                <a:gd name="T29" fmla="*/ T28 w 7510"/>
                                <a:gd name="T30" fmla="+- 0 2244 1986"/>
                                <a:gd name="T31" fmla="*/ 2244 h 1447"/>
                                <a:gd name="T32" fmla="+- 0 4577 3232"/>
                                <a:gd name="T33" fmla="*/ T32 w 7510"/>
                                <a:gd name="T34" fmla="+- 0 2311 1986"/>
                                <a:gd name="T35" fmla="*/ 2311 h 1447"/>
                                <a:gd name="T36" fmla="+- 0 4571 3232"/>
                                <a:gd name="T37" fmla="*/ T36 w 7510"/>
                                <a:gd name="T38" fmla="+- 0 2382 1986"/>
                                <a:gd name="T39" fmla="*/ 2382 h 1447"/>
                                <a:gd name="T40" fmla="+- 0 4577 3232"/>
                                <a:gd name="T41" fmla="*/ T40 w 7510"/>
                                <a:gd name="T42" fmla="+- 0 2453 1986"/>
                                <a:gd name="T43" fmla="*/ 2453 h 1447"/>
                                <a:gd name="T44" fmla="+- 0 4596 3232"/>
                                <a:gd name="T45" fmla="*/ T44 w 7510"/>
                                <a:gd name="T46" fmla="+- 0 2520 1986"/>
                                <a:gd name="T47" fmla="*/ 2520 h 1447"/>
                                <a:gd name="T48" fmla="+- 0 4625 3232"/>
                                <a:gd name="T49" fmla="*/ T48 w 7510"/>
                                <a:gd name="T50" fmla="+- 0 2581 1986"/>
                                <a:gd name="T51" fmla="*/ 2581 h 1447"/>
                                <a:gd name="T52" fmla="+- 0 4664 3232"/>
                                <a:gd name="T53" fmla="*/ T52 w 7510"/>
                                <a:gd name="T54" fmla="+- 0 2637 1986"/>
                                <a:gd name="T55" fmla="*/ 2637 h 1447"/>
                                <a:gd name="T56" fmla="+- 0 4712 3232"/>
                                <a:gd name="T57" fmla="*/ T56 w 7510"/>
                                <a:gd name="T58" fmla="+- 0 2684 1986"/>
                                <a:gd name="T59" fmla="*/ 2684 h 1447"/>
                                <a:gd name="T60" fmla="+- 0 4767 3232"/>
                                <a:gd name="T61" fmla="*/ T60 w 7510"/>
                                <a:gd name="T62" fmla="+- 0 2723 1986"/>
                                <a:gd name="T63" fmla="*/ 2723 h 1447"/>
                                <a:gd name="T64" fmla="+- 0 4828 3232"/>
                                <a:gd name="T65" fmla="*/ T64 w 7510"/>
                                <a:gd name="T66" fmla="+- 0 2753 1986"/>
                                <a:gd name="T67" fmla="*/ 2753 h 1447"/>
                                <a:gd name="T68" fmla="+- 0 4895 3232"/>
                                <a:gd name="T69" fmla="*/ T68 w 7510"/>
                                <a:gd name="T70" fmla="+- 0 2771 1986"/>
                                <a:gd name="T71" fmla="*/ 2771 h 1447"/>
                                <a:gd name="T72" fmla="+- 0 4966 3232"/>
                                <a:gd name="T73" fmla="*/ T72 w 7510"/>
                                <a:gd name="T74" fmla="+- 0 2777 1986"/>
                                <a:gd name="T75" fmla="*/ 2777 h 1447"/>
                                <a:gd name="T76" fmla="+- 0 9478 3232"/>
                                <a:gd name="T77" fmla="*/ T76 w 7510"/>
                                <a:gd name="T78" fmla="+- 0 2777 1986"/>
                                <a:gd name="T79" fmla="*/ 2777 h 1447"/>
                                <a:gd name="T80" fmla="+- 0 9549 3232"/>
                                <a:gd name="T81" fmla="*/ T80 w 7510"/>
                                <a:gd name="T82" fmla="+- 0 2771 1986"/>
                                <a:gd name="T83" fmla="*/ 2771 h 1447"/>
                                <a:gd name="T84" fmla="+- 0 9616 3232"/>
                                <a:gd name="T85" fmla="*/ T84 w 7510"/>
                                <a:gd name="T86" fmla="+- 0 2753 1986"/>
                                <a:gd name="T87" fmla="*/ 2753 h 1447"/>
                                <a:gd name="T88" fmla="+- 0 9677 3232"/>
                                <a:gd name="T89" fmla="*/ T88 w 7510"/>
                                <a:gd name="T90" fmla="+- 0 2723 1986"/>
                                <a:gd name="T91" fmla="*/ 2723 h 1447"/>
                                <a:gd name="T92" fmla="+- 0 9732 3232"/>
                                <a:gd name="T93" fmla="*/ T92 w 7510"/>
                                <a:gd name="T94" fmla="+- 0 2684 1986"/>
                                <a:gd name="T95" fmla="*/ 2684 h 1447"/>
                                <a:gd name="T96" fmla="+- 0 9780 3232"/>
                                <a:gd name="T97" fmla="*/ T96 w 7510"/>
                                <a:gd name="T98" fmla="+- 0 2637 1986"/>
                                <a:gd name="T99" fmla="*/ 2637 h 1447"/>
                                <a:gd name="T100" fmla="+- 0 9819 3232"/>
                                <a:gd name="T101" fmla="*/ T100 w 7510"/>
                                <a:gd name="T102" fmla="+- 0 2581 1986"/>
                                <a:gd name="T103" fmla="*/ 2581 h 1447"/>
                                <a:gd name="T104" fmla="+- 0 9848 3232"/>
                                <a:gd name="T105" fmla="*/ T104 w 7510"/>
                                <a:gd name="T106" fmla="+- 0 2520 1986"/>
                                <a:gd name="T107" fmla="*/ 2520 h 1447"/>
                                <a:gd name="T108" fmla="+- 0 9867 3232"/>
                                <a:gd name="T109" fmla="*/ T108 w 7510"/>
                                <a:gd name="T110" fmla="+- 0 2453 1986"/>
                                <a:gd name="T111" fmla="*/ 2453 h 1447"/>
                                <a:gd name="T112" fmla="+- 0 9873 3232"/>
                                <a:gd name="T113" fmla="*/ T112 w 7510"/>
                                <a:gd name="T114" fmla="+- 0 2382 1986"/>
                                <a:gd name="T115" fmla="*/ 2382 h 1447"/>
                                <a:gd name="T116" fmla="+- 0 9867 3232"/>
                                <a:gd name="T117" fmla="*/ T116 w 7510"/>
                                <a:gd name="T118" fmla="+- 0 2311 1986"/>
                                <a:gd name="T119" fmla="*/ 2311 h 1447"/>
                                <a:gd name="T120" fmla="+- 0 9848 3232"/>
                                <a:gd name="T121" fmla="*/ T120 w 7510"/>
                                <a:gd name="T122" fmla="+- 0 2244 1986"/>
                                <a:gd name="T123" fmla="*/ 2244 h 1447"/>
                                <a:gd name="T124" fmla="+- 0 9819 3232"/>
                                <a:gd name="T125" fmla="*/ T124 w 7510"/>
                                <a:gd name="T126" fmla="+- 0 2182 1986"/>
                                <a:gd name="T127" fmla="*/ 2182 h 1447"/>
                                <a:gd name="T128" fmla="+- 0 9780 3232"/>
                                <a:gd name="T129" fmla="*/ T128 w 7510"/>
                                <a:gd name="T130" fmla="+- 0 2127 1986"/>
                                <a:gd name="T131" fmla="*/ 2127 h 1447"/>
                                <a:gd name="T132" fmla="+- 0 9732 3232"/>
                                <a:gd name="T133" fmla="*/ T132 w 7510"/>
                                <a:gd name="T134" fmla="+- 0 2079 1986"/>
                                <a:gd name="T135" fmla="*/ 2079 h 1447"/>
                                <a:gd name="T136" fmla="+- 0 9677 3232"/>
                                <a:gd name="T137" fmla="*/ T136 w 7510"/>
                                <a:gd name="T138" fmla="+- 0 2040 1986"/>
                                <a:gd name="T139" fmla="*/ 2040 h 1447"/>
                                <a:gd name="T140" fmla="+- 0 9616 3232"/>
                                <a:gd name="T141" fmla="*/ T140 w 7510"/>
                                <a:gd name="T142" fmla="+- 0 2011 1986"/>
                                <a:gd name="T143" fmla="*/ 2011 h 1447"/>
                                <a:gd name="T144" fmla="+- 0 9549 3232"/>
                                <a:gd name="T145" fmla="*/ T144 w 7510"/>
                                <a:gd name="T146" fmla="+- 0 1993 1986"/>
                                <a:gd name="T147" fmla="*/ 1993 h 1447"/>
                                <a:gd name="T148" fmla="+- 0 9478 3232"/>
                                <a:gd name="T149" fmla="*/ T148 w 7510"/>
                                <a:gd name="T150" fmla="+- 0 1986 1986"/>
                                <a:gd name="T151" fmla="*/ 1986 h 1447"/>
                                <a:gd name="T152" fmla="+- 0 4966 3232"/>
                                <a:gd name="T153" fmla="*/ T152 w 7510"/>
                                <a:gd name="T154" fmla="+- 0 1986 1986"/>
                                <a:gd name="T155" fmla="*/ 1986 h 1447"/>
                                <a:gd name="T156" fmla="+- 0 3232 3232"/>
                                <a:gd name="T157" fmla="*/ T156 w 7510"/>
                                <a:gd name="T158" fmla="+- 0 3433 1986"/>
                                <a:gd name="T159" fmla="*/ 3433 h 1447"/>
                                <a:gd name="T160" fmla="+- 0 10742 3232"/>
                                <a:gd name="T161" fmla="*/ T160 w 7510"/>
                                <a:gd name="T162" fmla="+- 0 3433 1986"/>
                                <a:gd name="T163" fmla="*/ 3433 h 144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</a:cxnLst>
                              <a:rect l="0" t="0" r="r" b="b"/>
                              <a:pathLst>
                                <a:path w="7510" h="1447">
                                  <a:moveTo>
                                    <a:pt x="1734" y="0"/>
                                  </a:moveTo>
                                  <a:lnTo>
                                    <a:pt x="1663" y="7"/>
                                  </a:lnTo>
                                  <a:lnTo>
                                    <a:pt x="1596" y="25"/>
                                  </a:lnTo>
                                  <a:lnTo>
                                    <a:pt x="1535" y="54"/>
                                  </a:lnTo>
                                  <a:lnTo>
                                    <a:pt x="1480" y="93"/>
                                  </a:lnTo>
                                  <a:lnTo>
                                    <a:pt x="1432" y="141"/>
                                  </a:lnTo>
                                  <a:lnTo>
                                    <a:pt x="1393" y="196"/>
                                  </a:lnTo>
                                  <a:lnTo>
                                    <a:pt x="1364" y="258"/>
                                  </a:lnTo>
                                  <a:lnTo>
                                    <a:pt x="1345" y="325"/>
                                  </a:lnTo>
                                  <a:lnTo>
                                    <a:pt x="1339" y="396"/>
                                  </a:lnTo>
                                  <a:lnTo>
                                    <a:pt x="1345" y="467"/>
                                  </a:lnTo>
                                  <a:lnTo>
                                    <a:pt x="1364" y="534"/>
                                  </a:lnTo>
                                  <a:lnTo>
                                    <a:pt x="1393" y="595"/>
                                  </a:lnTo>
                                  <a:lnTo>
                                    <a:pt x="1432" y="651"/>
                                  </a:lnTo>
                                  <a:lnTo>
                                    <a:pt x="1480" y="698"/>
                                  </a:lnTo>
                                  <a:lnTo>
                                    <a:pt x="1535" y="737"/>
                                  </a:lnTo>
                                  <a:lnTo>
                                    <a:pt x="1596" y="767"/>
                                  </a:lnTo>
                                  <a:lnTo>
                                    <a:pt x="1663" y="785"/>
                                  </a:lnTo>
                                  <a:lnTo>
                                    <a:pt x="1734" y="791"/>
                                  </a:lnTo>
                                  <a:lnTo>
                                    <a:pt x="6246" y="791"/>
                                  </a:lnTo>
                                  <a:lnTo>
                                    <a:pt x="6317" y="785"/>
                                  </a:lnTo>
                                  <a:lnTo>
                                    <a:pt x="6384" y="767"/>
                                  </a:lnTo>
                                  <a:lnTo>
                                    <a:pt x="6445" y="737"/>
                                  </a:lnTo>
                                  <a:lnTo>
                                    <a:pt x="6500" y="698"/>
                                  </a:lnTo>
                                  <a:lnTo>
                                    <a:pt x="6548" y="651"/>
                                  </a:lnTo>
                                  <a:lnTo>
                                    <a:pt x="6587" y="595"/>
                                  </a:lnTo>
                                  <a:lnTo>
                                    <a:pt x="6616" y="534"/>
                                  </a:lnTo>
                                  <a:lnTo>
                                    <a:pt x="6635" y="467"/>
                                  </a:lnTo>
                                  <a:lnTo>
                                    <a:pt x="6641" y="396"/>
                                  </a:lnTo>
                                  <a:lnTo>
                                    <a:pt x="6635" y="325"/>
                                  </a:lnTo>
                                  <a:lnTo>
                                    <a:pt x="6616" y="258"/>
                                  </a:lnTo>
                                  <a:lnTo>
                                    <a:pt x="6587" y="196"/>
                                  </a:lnTo>
                                  <a:lnTo>
                                    <a:pt x="6548" y="141"/>
                                  </a:lnTo>
                                  <a:lnTo>
                                    <a:pt x="6500" y="93"/>
                                  </a:lnTo>
                                  <a:lnTo>
                                    <a:pt x="6445" y="54"/>
                                  </a:lnTo>
                                  <a:lnTo>
                                    <a:pt x="6384" y="25"/>
                                  </a:lnTo>
                                  <a:lnTo>
                                    <a:pt x="6317" y="7"/>
                                  </a:lnTo>
                                  <a:lnTo>
                                    <a:pt x="6246" y="0"/>
                                  </a:lnTo>
                                  <a:lnTo>
                                    <a:pt x="1734" y="0"/>
                                  </a:lnTo>
                                  <a:close/>
                                  <a:moveTo>
                                    <a:pt x="0" y="1447"/>
                                  </a:moveTo>
                                  <a:lnTo>
                                    <a:pt x="7510" y="1447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3" name="Picture 5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2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997" y="2769"/>
                              <a:ext cx="395" cy="35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4" name="Picture 5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2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549" y="2794"/>
                              <a:ext cx="395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5" name="Picture 5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2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285" y="683"/>
                              <a:ext cx="1104" cy="180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16" name="Freeform 52"/>
                          <wps:cNvSpPr>
                            <a:spLocks/>
                          </wps:cNvSpPr>
                          <wps:spPr bwMode="auto">
                            <a:xfrm>
                              <a:off x="6255" y="654"/>
                              <a:ext cx="1164" cy="1866"/>
                            </a:xfrm>
                            <a:custGeom>
                              <a:avLst/>
                              <a:gdLst>
                                <a:gd name="T0" fmla="+- 0 6479 6255"/>
                                <a:gd name="T1" fmla="*/ T0 w 1164"/>
                                <a:gd name="T2" fmla="+- 0 668 654"/>
                                <a:gd name="T3" fmla="*/ 668 h 1866"/>
                                <a:gd name="T4" fmla="+- 0 6349 6255"/>
                                <a:gd name="T5" fmla="*/ T4 w 1164"/>
                                <a:gd name="T6" fmla="+- 0 746 654"/>
                                <a:gd name="T7" fmla="*/ 746 h 1866"/>
                                <a:gd name="T8" fmla="+- 0 6270 6255"/>
                                <a:gd name="T9" fmla="*/ T8 w 1164"/>
                                <a:gd name="T10" fmla="+- 0 874 654"/>
                                <a:gd name="T11" fmla="*/ 874 h 1866"/>
                                <a:gd name="T12" fmla="+- 0 6257 6255"/>
                                <a:gd name="T13" fmla="*/ T12 w 1164"/>
                                <a:gd name="T14" fmla="+- 0 2236 654"/>
                                <a:gd name="T15" fmla="*/ 2236 h 1866"/>
                                <a:gd name="T16" fmla="+- 0 6308 6255"/>
                                <a:gd name="T17" fmla="*/ T16 w 1164"/>
                                <a:gd name="T18" fmla="+- 0 2380 654"/>
                                <a:gd name="T19" fmla="*/ 2380 h 1866"/>
                                <a:gd name="T20" fmla="+- 0 6419 6255"/>
                                <a:gd name="T21" fmla="*/ T20 w 1164"/>
                                <a:gd name="T22" fmla="+- 0 2482 654"/>
                                <a:gd name="T23" fmla="*/ 2482 h 1866"/>
                                <a:gd name="T24" fmla="+- 0 7134 6255"/>
                                <a:gd name="T25" fmla="*/ T24 w 1164"/>
                                <a:gd name="T26" fmla="+- 0 2520 654"/>
                                <a:gd name="T27" fmla="*/ 2520 h 1866"/>
                                <a:gd name="T28" fmla="+- 0 6455 6255"/>
                                <a:gd name="T29" fmla="*/ T28 w 1164"/>
                                <a:gd name="T30" fmla="+- 0 2478 654"/>
                                <a:gd name="T31" fmla="*/ 2478 h 1866"/>
                                <a:gd name="T32" fmla="+- 0 6342 6255"/>
                                <a:gd name="T33" fmla="*/ T32 w 1164"/>
                                <a:gd name="T34" fmla="+- 0 2392 654"/>
                                <a:gd name="T35" fmla="*/ 2392 h 1866"/>
                                <a:gd name="T36" fmla="+- 0 6281 6255"/>
                                <a:gd name="T37" fmla="*/ T36 w 1164"/>
                                <a:gd name="T38" fmla="+- 0 2264 654"/>
                                <a:gd name="T39" fmla="*/ 2264 h 1866"/>
                                <a:gd name="T40" fmla="+- 0 6281 6255"/>
                                <a:gd name="T41" fmla="*/ T40 w 1164"/>
                                <a:gd name="T42" fmla="+- 0 910 654"/>
                                <a:gd name="T43" fmla="*/ 910 h 1866"/>
                                <a:gd name="T44" fmla="+- 0 6343 6255"/>
                                <a:gd name="T45" fmla="*/ T44 w 1164"/>
                                <a:gd name="T46" fmla="+- 0 782 654"/>
                                <a:gd name="T47" fmla="*/ 782 h 1866"/>
                                <a:gd name="T48" fmla="+- 0 6456 6255"/>
                                <a:gd name="T49" fmla="*/ T48 w 1164"/>
                                <a:gd name="T50" fmla="+- 0 698 654"/>
                                <a:gd name="T51" fmla="*/ 698 h 1866"/>
                                <a:gd name="T52" fmla="+- 0 7213 6255"/>
                                <a:gd name="T53" fmla="*/ T52 w 1164"/>
                                <a:gd name="T54" fmla="+- 0 674 654"/>
                                <a:gd name="T55" fmla="*/ 674 h 1866"/>
                                <a:gd name="T56" fmla="+- 0 7213 6255"/>
                                <a:gd name="T57" fmla="*/ T56 w 1164"/>
                                <a:gd name="T58" fmla="+- 0 674 654"/>
                                <a:gd name="T59" fmla="*/ 674 h 1866"/>
                                <a:gd name="T60" fmla="+- 0 7219 6255"/>
                                <a:gd name="T61" fmla="*/ T60 w 1164"/>
                                <a:gd name="T62" fmla="+- 0 698 654"/>
                                <a:gd name="T63" fmla="*/ 698 h 1866"/>
                                <a:gd name="T64" fmla="+- 0 7332 6255"/>
                                <a:gd name="T65" fmla="*/ T64 w 1164"/>
                                <a:gd name="T66" fmla="+- 0 782 654"/>
                                <a:gd name="T67" fmla="*/ 782 h 1866"/>
                                <a:gd name="T68" fmla="+- 0 7393 6255"/>
                                <a:gd name="T69" fmla="*/ T68 w 1164"/>
                                <a:gd name="T70" fmla="+- 0 910 654"/>
                                <a:gd name="T71" fmla="*/ 910 h 1866"/>
                                <a:gd name="T72" fmla="+- 0 7393 6255"/>
                                <a:gd name="T73" fmla="*/ T72 w 1164"/>
                                <a:gd name="T74" fmla="+- 0 2266 654"/>
                                <a:gd name="T75" fmla="*/ 2266 h 1866"/>
                                <a:gd name="T76" fmla="+- 0 7331 6255"/>
                                <a:gd name="T77" fmla="*/ T76 w 1164"/>
                                <a:gd name="T78" fmla="+- 0 2394 654"/>
                                <a:gd name="T79" fmla="*/ 2394 h 1866"/>
                                <a:gd name="T80" fmla="+- 0 7218 6255"/>
                                <a:gd name="T81" fmla="*/ T80 w 1164"/>
                                <a:gd name="T82" fmla="+- 0 2478 654"/>
                                <a:gd name="T83" fmla="*/ 2478 h 1866"/>
                                <a:gd name="T84" fmla="+- 0 7225 6255"/>
                                <a:gd name="T85" fmla="*/ T84 w 1164"/>
                                <a:gd name="T86" fmla="+- 0 2496 654"/>
                                <a:gd name="T87" fmla="*/ 2496 h 1866"/>
                                <a:gd name="T88" fmla="+- 0 7346 6255"/>
                                <a:gd name="T89" fmla="*/ T88 w 1164"/>
                                <a:gd name="T90" fmla="+- 0 2408 654"/>
                                <a:gd name="T91" fmla="*/ 2408 h 1866"/>
                                <a:gd name="T92" fmla="+- 0 7412 6255"/>
                                <a:gd name="T93" fmla="*/ T92 w 1164"/>
                                <a:gd name="T94" fmla="+- 0 2270 654"/>
                                <a:gd name="T95" fmla="*/ 2270 h 1866"/>
                                <a:gd name="T96" fmla="+- 0 7413 6255"/>
                                <a:gd name="T97" fmla="*/ T96 w 1164"/>
                                <a:gd name="T98" fmla="+- 0 908 654"/>
                                <a:gd name="T99" fmla="*/ 908 h 1866"/>
                                <a:gd name="T100" fmla="+- 0 7348 6255"/>
                                <a:gd name="T101" fmla="*/ T100 w 1164"/>
                                <a:gd name="T102" fmla="+- 0 770 654"/>
                                <a:gd name="T103" fmla="*/ 770 h 1866"/>
                                <a:gd name="T104" fmla="+- 0 7227 6255"/>
                                <a:gd name="T105" fmla="*/ T104 w 1164"/>
                                <a:gd name="T106" fmla="+- 0 680 654"/>
                                <a:gd name="T107" fmla="*/ 680 h 1866"/>
                                <a:gd name="T108" fmla="+- 0 6515 6255"/>
                                <a:gd name="T109" fmla="*/ T108 w 1164"/>
                                <a:gd name="T110" fmla="+- 0 700 654"/>
                                <a:gd name="T111" fmla="*/ 700 h 1866"/>
                                <a:gd name="T112" fmla="+- 0 6395 6255"/>
                                <a:gd name="T113" fmla="*/ T112 w 1164"/>
                                <a:gd name="T114" fmla="+- 0 758 654"/>
                                <a:gd name="T115" fmla="*/ 758 h 1866"/>
                                <a:gd name="T116" fmla="+- 0 6317 6255"/>
                                <a:gd name="T117" fmla="*/ T116 w 1164"/>
                                <a:gd name="T118" fmla="+- 0 864 654"/>
                                <a:gd name="T119" fmla="*/ 864 h 1866"/>
                                <a:gd name="T120" fmla="+- 0 6295 6255"/>
                                <a:gd name="T121" fmla="*/ T120 w 1164"/>
                                <a:gd name="T122" fmla="+- 0 2206 654"/>
                                <a:gd name="T123" fmla="*/ 2206 h 1866"/>
                                <a:gd name="T124" fmla="+- 0 6329 6255"/>
                                <a:gd name="T125" fmla="*/ T124 w 1164"/>
                                <a:gd name="T126" fmla="+- 0 2338 654"/>
                                <a:gd name="T127" fmla="*/ 2338 h 1866"/>
                                <a:gd name="T128" fmla="+- 0 6417 6255"/>
                                <a:gd name="T129" fmla="*/ T128 w 1164"/>
                                <a:gd name="T130" fmla="+- 0 2434 654"/>
                                <a:gd name="T131" fmla="*/ 2434 h 1866"/>
                                <a:gd name="T132" fmla="+- 0 6543 6255"/>
                                <a:gd name="T133" fmla="*/ T132 w 1164"/>
                                <a:gd name="T134" fmla="+- 0 2480 654"/>
                                <a:gd name="T135" fmla="*/ 2480 h 1866"/>
                                <a:gd name="T136" fmla="+- 0 7205 6255"/>
                                <a:gd name="T137" fmla="*/ T136 w 1164"/>
                                <a:gd name="T138" fmla="+- 0 2462 654"/>
                                <a:gd name="T139" fmla="*/ 2462 h 1866"/>
                                <a:gd name="T140" fmla="+- 0 6473 6255"/>
                                <a:gd name="T141" fmla="*/ T140 w 1164"/>
                                <a:gd name="T142" fmla="+- 0 2442 654"/>
                                <a:gd name="T143" fmla="*/ 2442 h 1866"/>
                                <a:gd name="T144" fmla="+- 0 6374 6255"/>
                                <a:gd name="T145" fmla="*/ T144 w 1164"/>
                                <a:gd name="T146" fmla="+- 0 2370 654"/>
                                <a:gd name="T147" fmla="*/ 2370 h 1866"/>
                                <a:gd name="T148" fmla="+- 0 6321 6255"/>
                                <a:gd name="T149" fmla="*/ T148 w 1164"/>
                                <a:gd name="T150" fmla="+- 0 2258 654"/>
                                <a:gd name="T151" fmla="*/ 2258 h 1866"/>
                                <a:gd name="T152" fmla="+- 0 6320 6255"/>
                                <a:gd name="T153" fmla="*/ T152 w 1164"/>
                                <a:gd name="T154" fmla="+- 0 920 654"/>
                                <a:gd name="T155" fmla="*/ 920 h 1866"/>
                                <a:gd name="T156" fmla="+- 0 6373 6255"/>
                                <a:gd name="T157" fmla="*/ T156 w 1164"/>
                                <a:gd name="T158" fmla="+- 0 808 654"/>
                                <a:gd name="T159" fmla="*/ 808 h 1866"/>
                                <a:gd name="T160" fmla="+- 0 6470 6255"/>
                                <a:gd name="T161" fmla="*/ T160 w 1164"/>
                                <a:gd name="T162" fmla="+- 0 734 654"/>
                                <a:gd name="T163" fmla="*/ 734 h 1866"/>
                                <a:gd name="T164" fmla="+- 0 7205 6255"/>
                                <a:gd name="T165" fmla="*/ T164 w 1164"/>
                                <a:gd name="T166" fmla="+- 0 714 654"/>
                                <a:gd name="T167" fmla="*/ 714 h 1866"/>
                                <a:gd name="T168" fmla="+- 0 7205 6255"/>
                                <a:gd name="T169" fmla="*/ T168 w 1164"/>
                                <a:gd name="T170" fmla="+- 0 714 654"/>
                                <a:gd name="T171" fmla="*/ 714 h 1866"/>
                                <a:gd name="T172" fmla="+- 0 7224 6255"/>
                                <a:gd name="T173" fmla="*/ T172 w 1164"/>
                                <a:gd name="T174" fmla="+- 0 744 654"/>
                                <a:gd name="T175" fmla="*/ 744 h 1866"/>
                                <a:gd name="T176" fmla="+- 0 7315 6255"/>
                                <a:gd name="T177" fmla="*/ T176 w 1164"/>
                                <a:gd name="T178" fmla="+- 0 826 654"/>
                                <a:gd name="T179" fmla="*/ 826 h 1866"/>
                                <a:gd name="T180" fmla="+- 0 7358 6255"/>
                                <a:gd name="T181" fmla="*/ T180 w 1164"/>
                                <a:gd name="T182" fmla="+- 0 942 654"/>
                                <a:gd name="T183" fmla="*/ 942 h 1866"/>
                                <a:gd name="T184" fmla="+- 0 7348 6255"/>
                                <a:gd name="T185" fmla="*/ T184 w 1164"/>
                                <a:gd name="T186" fmla="+- 0 2280 654"/>
                                <a:gd name="T187" fmla="*/ 2280 h 1866"/>
                                <a:gd name="T188" fmla="+- 0 7285 6255"/>
                                <a:gd name="T189" fmla="*/ T188 w 1164"/>
                                <a:gd name="T190" fmla="+- 0 2384 654"/>
                                <a:gd name="T191" fmla="*/ 2384 h 1866"/>
                                <a:gd name="T192" fmla="+- 0 7181 6255"/>
                                <a:gd name="T193" fmla="*/ T192 w 1164"/>
                                <a:gd name="T194" fmla="+- 0 2450 654"/>
                                <a:gd name="T195" fmla="*/ 2450 h 1866"/>
                                <a:gd name="T196" fmla="+- 0 7211 6255"/>
                                <a:gd name="T197" fmla="*/ T196 w 1164"/>
                                <a:gd name="T198" fmla="+- 0 2460 654"/>
                                <a:gd name="T199" fmla="*/ 2460 h 1866"/>
                                <a:gd name="T200" fmla="+- 0 7316 6255"/>
                                <a:gd name="T201" fmla="*/ T200 w 1164"/>
                                <a:gd name="T202" fmla="+- 0 2380 654"/>
                                <a:gd name="T203" fmla="*/ 2380 h 1866"/>
                                <a:gd name="T204" fmla="+- 0 7373 6255"/>
                                <a:gd name="T205" fmla="*/ T204 w 1164"/>
                                <a:gd name="T206" fmla="+- 0 2260 654"/>
                                <a:gd name="T207" fmla="*/ 2260 h 1866"/>
                                <a:gd name="T208" fmla="+- 0 7373 6255"/>
                                <a:gd name="T209" fmla="*/ T208 w 1164"/>
                                <a:gd name="T210" fmla="+- 0 914 654"/>
                                <a:gd name="T211" fmla="*/ 914 h 1866"/>
                                <a:gd name="T212" fmla="+- 0 7316 6255"/>
                                <a:gd name="T213" fmla="*/ T212 w 1164"/>
                                <a:gd name="T214" fmla="+- 0 794 654"/>
                                <a:gd name="T215" fmla="*/ 794 h 1866"/>
                                <a:gd name="T216" fmla="+- 0 7210 6255"/>
                                <a:gd name="T217" fmla="*/ T216 w 1164"/>
                                <a:gd name="T218" fmla="+- 0 716 654"/>
                                <a:gd name="T219" fmla="*/ 716 h 186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</a:cxnLst>
                              <a:rect l="0" t="0" r="r" b="b"/>
                              <a:pathLst>
                                <a:path w="1164" h="1866">
                                  <a:moveTo>
                                    <a:pt x="850" y="0"/>
                                  </a:moveTo>
                                  <a:lnTo>
                                    <a:pt x="316" y="0"/>
                                  </a:lnTo>
                                  <a:lnTo>
                                    <a:pt x="285" y="2"/>
                                  </a:lnTo>
                                  <a:lnTo>
                                    <a:pt x="254" y="6"/>
                                  </a:lnTo>
                                  <a:lnTo>
                                    <a:pt x="224" y="14"/>
                                  </a:lnTo>
                                  <a:lnTo>
                                    <a:pt x="194" y="24"/>
                                  </a:lnTo>
                                  <a:lnTo>
                                    <a:pt x="167" y="38"/>
                                  </a:lnTo>
                                  <a:lnTo>
                                    <a:pt x="140" y="54"/>
                                  </a:lnTo>
                                  <a:lnTo>
                                    <a:pt x="116" y="72"/>
                                  </a:lnTo>
                                  <a:lnTo>
                                    <a:pt x="94" y="92"/>
                                  </a:lnTo>
                                  <a:lnTo>
                                    <a:pt x="73" y="114"/>
                                  </a:lnTo>
                                  <a:lnTo>
                                    <a:pt x="55" y="138"/>
                                  </a:lnTo>
                                  <a:lnTo>
                                    <a:pt x="39" y="164"/>
                                  </a:lnTo>
                                  <a:lnTo>
                                    <a:pt x="25" y="192"/>
                                  </a:lnTo>
                                  <a:lnTo>
                                    <a:pt x="15" y="220"/>
                                  </a:lnTo>
                                  <a:lnTo>
                                    <a:pt x="7" y="250"/>
                                  </a:lnTo>
                                  <a:lnTo>
                                    <a:pt x="2" y="282"/>
                                  </a:lnTo>
                                  <a:lnTo>
                                    <a:pt x="0" y="314"/>
                                  </a:lnTo>
                                  <a:lnTo>
                                    <a:pt x="0" y="1552"/>
                                  </a:lnTo>
                                  <a:lnTo>
                                    <a:pt x="2" y="1582"/>
                                  </a:lnTo>
                                  <a:lnTo>
                                    <a:pt x="6" y="1614"/>
                                  </a:lnTo>
                                  <a:lnTo>
                                    <a:pt x="14" y="1644"/>
                                  </a:lnTo>
                                  <a:lnTo>
                                    <a:pt x="24" y="1672"/>
                                  </a:lnTo>
                                  <a:lnTo>
                                    <a:pt x="37" y="1700"/>
                                  </a:lnTo>
                                  <a:lnTo>
                                    <a:pt x="53" y="1726"/>
                                  </a:lnTo>
                                  <a:lnTo>
                                    <a:pt x="71" y="1750"/>
                                  </a:lnTo>
                                  <a:lnTo>
                                    <a:pt x="92" y="1774"/>
                                  </a:lnTo>
                                  <a:lnTo>
                                    <a:pt x="114" y="1794"/>
                                  </a:lnTo>
                                  <a:lnTo>
                                    <a:pt x="138" y="1812"/>
                                  </a:lnTo>
                                  <a:lnTo>
                                    <a:pt x="164" y="1828"/>
                                  </a:lnTo>
                                  <a:lnTo>
                                    <a:pt x="192" y="1842"/>
                                  </a:lnTo>
                                  <a:lnTo>
                                    <a:pt x="221" y="1852"/>
                                  </a:lnTo>
                                  <a:lnTo>
                                    <a:pt x="251" y="1860"/>
                                  </a:lnTo>
                                  <a:lnTo>
                                    <a:pt x="282" y="1866"/>
                                  </a:lnTo>
                                  <a:lnTo>
                                    <a:pt x="879" y="1866"/>
                                  </a:lnTo>
                                  <a:lnTo>
                                    <a:pt x="941" y="1854"/>
                                  </a:lnTo>
                                  <a:lnTo>
                                    <a:pt x="960" y="1846"/>
                                  </a:lnTo>
                                  <a:lnTo>
                                    <a:pt x="285" y="1846"/>
                                  </a:lnTo>
                                  <a:lnTo>
                                    <a:pt x="228" y="1834"/>
                                  </a:lnTo>
                                  <a:lnTo>
                                    <a:pt x="200" y="1824"/>
                                  </a:lnTo>
                                  <a:lnTo>
                                    <a:pt x="174" y="1812"/>
                                  </a:lnTo>
                                  <a:lnTo>
                                    <a:pt x="150" y="1796"/>
                                  </a:lnTo>
                                  <a:lnTo>
                                    <a:pt x="127" y="1778"/>
                                  </a:lnTo>
                                  <a:lnTo>
                                    <a:pt x="106" y="1760"/>
                                  </a:lnTo>
                                  <a:lnTo>
                                    <a:pt x="87" y="1738"/>
                                  </a:lnTo>
                                  <a:lnTo>
                                    <a:pt x="70" y="1716"/>
                                  </a:lnTo>
                                  <a:lnTo>
                                    <a:pt x="55" y="1692"/>
                                  </a:lnTo>
                                  <a:lnTo>
                                    <a:pt x="43" y="1666"/>
                                  </a:lnTo>
                                  <a:lnTo>
                                    <a:pt x="33" y="1638"/>
                                  </a:lnTo>
                                  <a:lnTo>
                                    <a:pt x="26" y="1610"/>
                                  </a:lnTo>
                                  <a:lnTo>
                                    <a:pt x="22" y="1580"/>
                                  </a:lnTo>
                                  <a:lnTo>
                                    <a:pt x="20" y="1552"/>
                                  </a:lnTo>
                                  <a:lnTo>
                                    <a:pt x="20" y="314"/>
                                  </a:lnTo>
                                  <a:lnTo>
                                    <a:pt x="22" y="286"/>
                                  </a:lnTo>
                                  <a:lnTo>
                                    <a:pt x="26" y="256"/>
                                  </a:lnTo>
                                  <a:lnTo>
                                    <a:pt x="34" y="228"/>
                                  </a:lnTo>
                                  <a:lnTo>
                                    <a:pt x="43" y="200"/>
                                  </a:lnTo>
                                  <a:lnTo>
                                    <a:pt x="56" y="174"/>
                                  </a:lnTo>
                                  <a:lnTo>
                                    <a:pt x="71" y="150"/>
                                  </a:lnTo>
                                  <a:lnTo>
                                    <a:pt x="88" y="128"/>
                                  </a:lnTo>
                                  <a:lnTo>
                                    <a:pt x="107" y="106"/>
                                  </a:lnTo>
                                  <a:lnTo>
                                    <a:pt x="128" y="88"/>
                                  </a:lnTo>
                                  <a:lnTo>
                                    <a:pt x="151" y="70"/>
                                  </a:lnTo>
                                  <a:lnTo>
                                    <a:pt x="175" y="56"/>
                                  </a:lnTo>
                                  <a:lnTo>
                                    <a:pt x="201" y="44"/>
                                  </a:lnTo>
                                  <a:lnTo>
                                    <a:pt x="229" y="34"/>
                                  </a:lnTo>
                                  <a:lnTo>
                                    <a:pt x="257" y="26"/>
                                  </a:lnTo>
                                  <a:lnTo>
                                    <a:pt x="286" y="22"/>
                                  </a:lnTo>
                                  <a:lnTo>
                                    <a:pt x="316" y="20"/>
                                  </a:lnTo>
                                  <a:lnTo>
                                    <a:pt x="958" y="20"/>
                                  </a:lnTo>
                                  <a:lnTo>
                                    <a:pt x="943" y="14"/>
                                  </a:lnTo>
                                  <a:lnTo>
                                    <a:pt x="913" y="6"/>
                                  </a:lnTo>
                                  <a:lnTo>
                                    <a:pt x="882" y="2"/>
                                  </a:lnTo>
                                  <a:lnTo>
                                    <a:pt x="850" y="0"/>
                                  </a:lnTo>
                                  <a:close/>
                                  <a:moveTo>
                                    <a:pt x="958" y="20"/>
                                  </a:moveTo>
                                  <a:lnTo>
                                    <a:pt x="849" y="20"/>
                                  </a:lnTo>
                                  <a:lnTo>
                                    <a:pt x="879" y="22"/>
                                  </a:lnTo>
                                  <a:lnTo>
                                    <a:pt x="908" y="26"/>
                                  </a:lnTo>
                                  <a:lnTo>
                                    <a:pt x="937" y="34"/>
                                  </a:lnTo>
                                  <a:lnTo>
                                    <a:pt x="964" y="44"/>
                                  </a:lnTo>
                                  <a:lnTo>
                                    <a:pt x="990" y="56"/>
                                  </a:lnTo>
                                  <a:lnTo>
                                    <a:pt x="1014" y="70"/>
                                  </a:lnTo>
                                  <a:lnTo>
                                    <a:pt x="1037" y="88"/>
                                  </a:lnTo>
                                  <a:lnTo>
                                    <a:pt x="1058" y="108"/>
                                  </a:lnTo>
                                  <a:lnTo>
                                    <a:pt x="1077" y="128"/>
                                  </a:lnTo>
                                  <a:lnTo>
                                    <a:pt x="1094" y="150"/>
                                  </a:lnTo>
                                  <a:lnTo>
                                    <a:pt x="1109" y="176"/>
                                  </a:lnTo>
                                  <a:lnTo>
                                    <a:pt x="1121" y="202"/>
                                  </a:lnTo>
                                  <a:lnTo>
                                    <a:pt x="1131" y="228"/>
                                  </a:lnTo>
                                  <a:lnTo>
                                    <a:pt x="1138" y="256"/>
                                  </a:lnTo>
                                  <a:lnTo>
                                    <a:pt x="1142" y="286"/>
                                  </a:lnTo>
                                  <a:lnTo>
                                    <a:pt x="1144" y="314"/>
                                  </a:lnTo>
                                  <a:lnTo>
                                    <a:pt x="1144" y="1552"/>
                                  </a:lnTo>
                                  <a:lnTo>
                                    <a:pt x="1142" y="1582"/>
                                  </a:lnTo>
                                  <a:lnTo>
                                    <a:pt x="1138" y="1612"/>
                                  </a:lnTo>
                                  <a:lnTo>
                                    <a:pt x="1130" y="1640"/>
                                  </a:lnTo>
                                  <a:lnTo>
                                    <a:pt x="1121" y="1666"/>
                                  </a:lnTo>
                                  <a:lnTo>
                                    <a:pt x="1108" y="1692"/>
                                  </a:lnTo>
                                  <a:lnTo>
                                    <a:pt x="1093" y="1716"/>
                                  </a:lnTo>
                                  <a:lnTo>
                                    <a:pt x="1076" y="1740"/>
                                  </a:lnTo>
                                  <a:lnTo>
                                    <a:pt x="1057" y="1760"/>
                                  </a:lnTo>
                                  <a:lnTo>
                                    <a:pt x="1036" y="1780"/>
                                  </a:lnTo>
                                  <a:lnTo>
                                    <a:pt x="1013" y="1796"/>
                                  </a:lnTo>
                                  <a:lnTo>
                                    <a:pt x="989" y="1812"/>
                                  </a:lnTo>
                                  <a:lnTo>
                                    <a:pt x="963" y="1824"/>
                                  </a:lnTo>
                                  <a:lnTo>
                                    <a:pt x="936" y="1834"/>
                                  </a:lnTo>
                                  <a:lnTo>
                                    <a:pt x="907" y="1842"/>
                                  </a:lnTo>
                                  <a:lnTo>
                                    <a:pt x="878" y="1846"/>
                                  </a:lnTo>
                                  <a:lnTo>
                                    <a:pt x="960" y="1846"/>
                                  </a:lnTo>
                                  <a:lnTo>
                                    <a:pt x="970" y="1842"/>
                                  </a:lnTo>
                                  <a:lnTo>
                                    <a:pt x="997" y="1830"/>
                                  </a:lnTo>
                                  <a:lnTo>
                                    <a:pt x="1024" y="1814"/>
                                  </a:lnTo>
                                  <a:lnTo>
                                    <a:pt x="1048" y="1796"/>
                                  </a:lnTo>
                                  <a:lnTo>
                                    <a:pt x="1071" y="1776"/>
                                  </a:lnTo>
                                  <a:lnTo>
                                    <a:pt x="1091" y="1754"/>
                                  </a:lnTo>
                                  <a:lnTo>
                                    <a:pt x="1109" y="1728"/>
                                  </a:lnTo>
                                  <a:lnTo>
                                    <a:pt x="1125" y="1704"/>
                                  </a:lnTo>
                                  <a:lnTo>
                                    <a:pt x="1139" y="1676"/>
                                  </a:lnTo>
                                  <a:lnTo>
                                    <a:pt x="1149" y="1646"/>
                                  </a:lnTo>
                                  <a:lnTo>
                                    <a:pt x="1157" y="1616"/>
                                  </a:lnTo>
                                  <a:lnTo>
                                    <a:pt x="1162" y="1584"/>
                                  </a:lnTo>
                                  <a:lnTo>
                                    <a:pt x="1164" y="1552"/>
                                  </a:lnTo>
                                  <a:lnTo>
                                    <a:pt x="1164" y="314"/>
                                  </a:lnTo>
                                  <a:lnTo>
                                    <a:pt x="1162" y="286"/>
                                  </a:lnTo>
                                  <a:lnTo>
                                    <a:pt x="1158" y="254"/>
                                  </a:lnTo>
                                  <a:lnTo>
                                    <a:pt x="1150" y="224"/>
                                  </a:lnTo>
                                  <a:lnTo>
                                    <a:pt x="1140" y="194"/>
                                  </a:lnTo>
                                  <a:lnTo>
                                    <a:pt x="1127" y="166"/>
                                  </a:lnTo>
                                  <a:lnTo>
                                    <a:pt x="1111" y="140"/>
                                  </a:lnTo>
                                  <a:lnTo>
                                    <a:pt x="1093" y="116"/>
                                  </a:lnTo>
                                  <a:lnTo>
                                    <a:pt x="1072" y="94"/>
                                  </a:lnTo>
                                  <a:lnTo>
                                    <a:pt x="1050" y="74"/>
                                  </a:lnTo>
                                  <a:lnTo>
                                    <a:pt x="1026" y="54"/>
                                  </a:lnTo>
                                  <a:lnTo>
                                    <a:pt x="1000" y="40"/>
                                  </a:lnTo>
                                  <a:lnTo>
                                    <a:pt x="972" y="26"/>
                                  </a:lnTo>
                                  <a:lnTo>
                                    <a:pt x="958" y="20"/>
                                  </a:lnTo>
                                  <a:close/>
                                  <a:moveTo>
                                    <a:pt x="848" y="40"/>
                                  </a:moveTo>
                                  <a:lnTo>
                                    <a:pt x="316" y="40"/>
                                  </a:lnTo>
                                  <a:lnTo>
                                    <a:pt x="287" y="42"/>
                                  </a:lnTo>
                                  <a:lnTo>
                                    <a:pt x="260" y="46"/>
                                  </a:lnTo>
                                  <a:lnTo>
                                    <a:pt x="233" y="52"/>
                                  </a:lnTo>
                                  <a:lnTo>
                                    <a:pt x="208" y="62"/>
                                  </a:lnTo>
                                  <a:lnTo>
                                    <a:pt x="184" y="74"/>
                                  </a:lnTo>
                                  <a:lnTo>
                                    <a:pt x="161" y="88"/>
                                  </a:lnTo>
                                  <a:lnTo>
                                    <a:pt x="140" y="104"/>
                                  </a:lnTo>
                                  <a:lnTo>
                                    <a:pt x="121" y="122"/>
                                  </a:lnTo>
                                  <a:lnTo>
                                    <a:pt x="103" y="140"/>
                                  </a:lnTo>
                                  <a:lnTo>
                                    <a:pt x="87" y="162"/>
                                  </a:lnTo>
                                  <a:lnTo>
                                    <a:pt x="73" y="184"/>
                                  </a:lnTo>
                                  <a:lnTo>
                                    <a:pt x="62" y="210"/>
                                  </a:lnTo>
                                  <a:lnTo>
                                    <a:pt x="52" y="234"/>
                                  </a:lnTo>
                                  <a:lnTo>
                                    <a:pt x="46" y="260"/>
                                  </a:lnTo>
                                  <a:lnTo>
                                    <a:pt x="41" y="288"/>
                                  </a:lnTo>
                                  <a:lnTo>
                                    <a:pt x="40" y="314"/>
                                  </a:lnTo>
                                  <a:lnTo>
                                    <a:pt x="40" y="1552"/>
                                  </a:lnTo>
                                  <a:lnTo>
                                    <a:pt x="41" y="1580"/>
                                  </a:lnTo>
                                  <a:lnTo>
                                    <a:pt x="46" y="1608"/>
                                  </a:lnTo>
                                  <a:lnTo>
                                    <a:pt x="53" y="1634"/>
                                  </a:lnTo>
                                  <a:lnTo>
                                    <a:pt x="62" y="1658"/>
                                  </a:lnTo>
                                  <a:lnTo>
                                    <a:pt x="74" y="1684"/>
                                  </a:lnTo>
                                  <a:lnTo>
                                    <a:pt x="87" y="1706"/>
                                  </a:lnTo>
                                  <a:lnTo>
                                    <a:pt x="103" y="1726"/>
                                  </a:lnTo>
                                  <a:lnTo>
                                    <a:pt x="121" y="1746"/>
                                  </a:lnTo>
                                  <a:lnTo>
                                    <a:pt x="141" y="1764"/>
                                  </a:lnTo>
                                  <a:lnTo>
                                    <a:pt x="162" y="1780"/>
                                  </a:lnTo>
                                  <a:lnTo>
                                    <a:pt x="185" y="1794"/>
                                  </a:lnTo>
                                  <a:lnTo>
                                    <a:pt x="209" y="1806"/>
                                  </a:lnTo>
                                  <a:lnTo>
                                    <a:pt x="234" y="1814"/>
                                  </a:lnTo>
                                  <a:lnTo>
                                    <a:pt x="261" y="1822"/>
                                  </a:lnTo>
                                  <a:lnTo>
                                    <a:pt x="288" y="1826"/>
                                  </a:lnTo>
                                  <a:lnTo>
                                    <a:pt x="317" y="1828"/>
                                  </a:lnTo>
                                  <a:lnTo>
                                    <a:pt x="877" y="1826"/>
                                  </a:lnTo>
                                  <a:lnTo>
                                    <a:pt x="904" y="1822"/>
                                  </a:lnTo>
                                  <a:lnTo>
                                    <a:pt x="931" y="1814"/>
                                  </a:lnTo>
                                  <a:lnTo>
                                    <a:pt x="950" y="1808"/>
                                  </a:lnTo>
                                  <a:lnTo>
                                    <a:pt x="318" y="1808"/>
                                  </a:lnTo>
                                  <a:lnTo>
                                    <a:pt x="291" y="1806"/>
                                  </a:lnTo>
                                  <a:lnTo>
                                    <a:pt x="266" y="1802"/>
                                  </a:lnTo>
                                  <a:lnTo>
                                    <a:pt x="241" y="1796"/>
                                  </a:lnTo>
                                  <a:lnTo>
                                    <a:pt x="218" y="1788"/>
                                  </a:lnTo>
                                  <a:lnTo>
                                    <a:pt x="195" y="1776"/>
                                  </a:lnTo>
                                  <a:lnTo>
                                    <a:pt x="174" y="1764"/>
                                  </a:lnTo>
                                  <a:lnTo>
                                    <a:pt x="154" y="1750"/>
                                  </a:lnTo>
                                  <a:lnTo>
                                    <a:pt x="136" y="1734"/>
                                  </a:lnTo>
                                  <a:lnTo>
                                    <a:pt x="119" y="1716"/>
                                  </a:lnTo>
                                  <a:lnTo>
                                    <a:pt x="104" y="1696"/>
                                  </a:lnTo>
                                  <a:lnTo>
                                    <a:pt x="92" y="1674"/>
                                  </a:lnTo>
                                  <a:lnTo>
                                    <a:pt x="81" y="1652"/>
                                  </a:lnTo>
                                  <a:lnTo>
                                    <a:pt x="72" y="1628"/>
                                  </a:lnTo>
                                  <a:lnTo>
                                    <a:pt x="66" y="1604"/>
                                  </a:lnTo>
                                  <a:lnTo>
                                    <a:pt x="61" y="1578"/>
                                  </a:lnTo>
                                  <a:lnTo>
                                    <a:pt x="60" y="1552"/>
                                  </a:lnTo>
                                  <a:lnTo>
                                    <a:pt x="60" y="314"/>
                                  </a:lnTo>
                                  <a:lnTo>
                                    <a:pt x="61" y="292"/>
                                  </a:lnTo>
                                  <a:lnTo>
                                    <a:pt x="65" y="266"/>
                                  </a:lnTo>
                                  <a:lnTo>
                                    <a:pt x="71" y="242"/>
                                  </a:lnTo>
                                  <a:lnTo>
                                    <a:pt x="80" y="218"/>
                                  </a:lnTo>
                                  <a:lnTo>
                                    <a:pt x="90" y="196"/>
                                  </a:lnTo>
                                  <a:lnTo>
                                    <a:pt x="103" y="174"/>
                                  </a:lnTo>
                                  <a:lnTo>
                                    <a:pt x="118" y="154"/>
                                  </a:lnTo>
                                  <a:lnTo>
                                    <a:pt x="134" y="136"/>
                                  </a:lnTo>
                                  <a:lnTo>
                                    <a:pt x="152" y="120"/>
                                  </a:lnTo>
                                  <a:lnTo>
                                    <a:pt x="172" y="104"/>
                                  </a:lnTo>
                                  <a:lnTo>
                                    <a:pt x="193" y="92"/>
                                  </a:lnTo>
                                  <a:lnTo>
                                    <a:pt x="215" y="80"/>
                                  </a:lnTo>
                                  <a:lnTo>
                                    <a:pt x="238" y="72"/>
                                  </a:lnTo>
                                  <a:lnTo>
                                    <a:pt x="263" y="66"/>
                                  </a:lnTo>
                                  <a:lnTo>
                                    <a:pt x="288" y="62"/>
                                  </a:lnTo>
                                  <a:lnTo>
                                    <a:pt x="316" y="60"/>
                                  </a:lnTo>
                                  <a:lnTo>
                                    <a:pt x="950" y="60"/>
                                  </a:lnTo>
                                  <a:lnTo>
                                    <a:pt x="930" y="52"/>
                                  </a:lnTo>
                                  <a:lnTo>
                                    <a:pt x="903" y="46"/>
                                  </a:lnTo>
                                  <a:lnTo>
                                    <a:pt x="876" y="42"/>
                                  </a:lnTo>
                                  <a:lnTo>
                                    <a:pt x="848" y="40"/>
                                  </a:lnTo>
                                  <a:close/>
                                  <a:moveTo>
                                    <a:pt x="950" y="60"/>
                                  </a:moveTo>
                                  <a:lnTo>
                                    <a:pt x="847" y="60"/>
                                  </a:lnTo>
                                  <a:lnTo>
                                    <a:pt x="898" y="64"/>
                                  </a:lnTo>
                                  <a:lnTo>
                                    <a:pt x="923" y="72"/>
                                  </a:lnTo>
                                  <a:lnTo>
                                    <a:pt x="946" y="80"/>
                                  </a:lnTo>
                                  <a:lnTo>
                                    <a:pt x="969" y="90"/>
                                  </a:lnTo>
                                  <a:lnTo>
                                    <a:pt x="990" y="104"/>
                                  </a:lnTo>
                                  <a:lnTo>
                                    <a:pt x="1010" y="118"/>
                                  </a:lnTo>
                                  <a:lnTo>
                                    <a:pt x="1028" y="134"/>
                                  </a:lnTo>
                                  <a:lnTo>
                                    <a:pt x="1045" y="152"/>
                                  </a:lnTo>
                                  <a:lnTo>
                                    <a:pt x="1060" y="172"/>
                                  </a:lnTo>
                                  <a:lnTo>
                                    <a:pt x="1072" y="192"/>
                                  </a:lnTo>
                                  <a:lnTo>
                                    <a:pt x="1083" y="216"/>
                                  </a:lnTo>
                                  <a:lnTo>
                                    <a:pt x="1092" y="238"/>
                                  </a:lnTo>
                                  <a:lnTo>
                                    <a:pt x="1098" y="264"/>
                                  </a:lnTo>
                                  <a:lnTo>
                                    <a:pt x="1103" y="288"/>
                                  </a:lnTo>
                                  <a:lnTo>
                                    <a:pt x="1104" y="314"/>
                                  </a:lnTo>
                                  <a:lnTo>
                                    <a:pt x="1104" y="1552"/>
                                  </a:lnTo>
                                  <a:lnTo>
                                    <a:pt x="1103" y="1576"/>
                                  </a:lnTo>
                                  <a:lnTo>
                                    <a:pt x="1099" y="1602"/>
                                  </a:lnTo>
                                  <a:lnTo>
                                    <a:pt x="1093" y="1626"/>
                                  </a:lnTo>
                                  <a:lnTo>
                                    <a:pt x="1084" y="1650"/>
                                  </a:lnTo>
                                  <a:lnTo>
                                    <a:pt x="1074" y="1672"/>
                                  </a:lnTo>
                                  <a:lnTo>
                                    <a:pt x="1061" y="1694"/>
                                  </a:lnTo>
                                  <a:lnTo>
                                    <a:pt x="1047" y="1712"/>
                                  </a:lnTo>
                                  <a:lnTo>
                                    <a:pt x="1030" y="1730"/>
                                  </a:lnTo>
                                  <a:lnTo>
                                    <a:pt x="1012" y="1748"/>
                                  </a:lnTo>
                                  <a:lnTo>
                                    <a:pt x="992" y="1762"/>
                                  </a:lnTo>
                                  <a:lnTo>
                                    <a:pt x="971" y="1776"/>
                                  </a:lnTo>
                                  <a:lnTo>
                                    <a:pt x="949" y="1786"/>
                                  </a:lnTo>
                                  <a:lnTo>
                                    <a:pt x="926" y="1796"/>
                                  </a:lnTo>
                                  <a:lnTo>
                                    <a:pt x="901" y="1802"/>
                                  </a:lnTo>
                                  <a:lnTo>
                                    <a:pt x="876" y="1806"/>
                                  </a:lnTo>
                                  <a:lnTo>
                                    <a:pt x="318" y="1808"/>
                                  </a:lnTo>
                                  <a:lnTo>
                                    <a:pt x="950" y="1808"/>
                                  </a:lnTo>
                                  <a:lnTo>
                                    <a:pt x="956" y="1806"/>
                                  </a:lnTo>
                                  <a:lnTo>
                                    <a:pt x="980" y="1794"/>
                                  </a:lnTo>
                                  <a:lnTo>
                                    <a:pt x="1003" y="1780"/>
                                  </a:lnTo>
                                  <a:lnTo>
                                    <a:pt x="1024" y="1764"/>
                                  </a:lnTo>
                                  <a:lnTo>
                                    <a:pt x="1044" y="1746"/>
                                  </a:lnTo>
                                  <a:lnTo>
                                    <a:pt x="1061" y="1726"/>
                                  </a:lnTo>
                                  <a:lnTo>
                                    <a:pt x="1077" y="1706"/>
                                  </a:lnTo>
                                  <a:lnTo>
                                    <a:pt x="1091" y="1682"/>
                                  </a:lnTo>
                                  <a:lnTo>
                                    <a:pt x="1102" y="1658"/>
                                  </a:lnTo>
                                  <a:lnTo>
                                    <a:pt x="1112" y="1632"/>
                                  </a:lnTo>
                                  <a:lnTo>
                                    <a:pt x="1118" y="1606"/>
                                  </a:lnTo>
                                  <a:lnTo>
                                    <a:pt x="1123" y="1578"/>
                                  </a:lnTo>
                                  <a:lnTo>
                                    <a:pt x="1124" y="1552"/>
                                  </a:lnTo>
                                  <a:lnTo>
                                    <a:pt x="1124" y="314"/>
                                  </a:lnTo>
                                  <a:lnTo>
                                    <a:pt x="1123" y="288"/>
                                  </a:lnTo>
                                  <a:lnTo>
                                    <a:pt x="1118" y="260"/>
                                  </a:lnTo>
                                  <a:lnTo>
                                    <a:pt x="1111" y="234"/>
                                  </a:lnTo>
                                  <a:lnTo>
                                    <a:pt x="1102" y="208"/>
                                  </a:lnTo>
                                  <a:lnTo>
                                    <a:pt x="1090" y="184"/>
                                  </a:lnTo>
                                  <a:lnTo>
                                    <a:pt x="1077" y="162"/>
                                  </a:lnTo>
                                  <a:lnTo>
                                    <a:pt x="1061" y="140"/>
                                  </a:lnTo>
                                  <a:lnTo>
                                    <a:pt x="1043" y="120"/>
                                  </a:lnTo>
                                  <a:lnTo>
                                    <a:pt x="1023" y="102"/>
                                  </a:lnTo>
                                  <a:lnTo>
                                    <a:pt x="1002" y="86"/>
                                  </a:lnTo>
                                  <a:lnTo>
                                    <a:pt x="979" y="74"/>
                                  </a:lnTo>
                                  <a:lnTo>
                                    <a:pt x="955" y="62"/>
                                  </a:lnTo>
                                  <a:lnTo>
                                    <a:pt x="950" y="6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7" name="Picture 5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2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346" y="820"/>
                              <a:ext cx="977" cy="84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18" name="Freeform 50"/>
                          <wps:cNvSpPr>
                            <a:spLocks/>
                          </wps:cNvSpPr>
                          <wps:spPr bwMode="auto">
                            <a:xfrm>
                              <a:off x="6346" y="820"/>
                              <a:ext cx="977" cy="847"/>
                            </a:xfrm>
                            <a:custGeom>
                              <a:avLst/>
                              <a:gdLst>
                                <a:gd name="T0" fmla="+- 0 6565 6346"/>
                                <a:gd name="T1" fmla="*/ T0 w 977"/>
                                <a:gd name="T2" fmla="+- 0 820 820"/>
                                <a:gd name="T3" fmla="*/ 820 h 847"/>
                                <a:gd name="T4" fmla="+- 0 6496 6346"/>
                                <a:gd name="T5" fmla="*/ T4 w 977"/>
                                <a:gd name="T6" fmla="+- 0 831 820"/>
                                <a:gd name="T7" fmla="*/ 831 h 847"/>
                                <a:gd name="T8" fmla="+- 0 6436 6346"/>
                                <a:gd name="T9" fmla="*/ T8 w 977"/>
                                <a:gd name="T10" fmla="+- 0 863 820"/>
                                <a:gd name="T11" fmla="*/ 863 h 847"/>
                                <a:gd name="T12" fmla="+- 0 6388 6346"/>
                                <a:gd name="T13" fmla="*/ T12 w 977"/>
                                <a:gd name="T14" fmla="+- 0 910 820"/>
                                <a:gd name="T15" fmla="*/ 910 h 847"/>
                                <a:gd name="T16" fmla="+- 0 6357 6346"/>
                                <a:gd name="T17" fmla="*/ T16 w 977"/>
                                <a:gd name="T18" fmla="+- 0 970 820"/>
                                <a:gd name="T19" fmla="*/ 970 h 847"/>
                                <a:gd name="T20" fmla="+- 0 6346 6346"/>
                                <a:gd name="T21" fmla="*/ T20 w 977"/>
                                <a:gd name="T22" fmla="+- 0 1040 820"/>
                                <a:gd name="T23" fmla="*/ 1040 h 847"/>
                                <a:gd name="T24" fmla="+- 0 6346 6346"/>
                                <a:gd name="T25" fmla="*/ T24 w 977"/>
                                <a:gd name="T26" fmla="+- 0 1448 820"/>
                                <a:gd name="T27" fmla="*/ 1448 h 847"/>
                                <a:gd name="T28" fmla="+- 0 6357 6346"/>
                                <a:gd name="T29" fmla="*/ T28 w 977"/>
                                <a:gd name="T30" fmla="+- 0 1517 820"/>
                                <a:gd name="T31" fmla="*/ 1517 h 847"/>
                                <a:gd name="T32" fmla="+- 0 6388 6346"/>
                                <a:gd name="T33" fmla="*/ T32 w 977"/>
                                <a:gd name="T34" fmla="+- 0 1577 820"/>
                                <a:gd name="T35" fmla="*/ 1577 h 847"/>
                                <a:gd name="T36" fmla="+- 0 6436 6346"/>
                                <a:gd name="T37" fmla="*/ T36 w 977"/>
                                <a:gd name="T38" fmla="+- 0 1625 820"/>
                                <a:gd name="T39" fmla="*/ 1625 h 847"/>
                                <a:gd name="T40" fmla="+- 0 6496 6346"/>
                                <a:gd name="T41" fmla="*/ T40 w 977"/>
                                <a:gd name="T42" fmla="+- 0 1656 820"/>
                                <a:gd name="T43" fmla="*/ 1656 h 847"/>
                                <a:gd name="T44" fmla="+- 0 6565 6346"/>
                                <a:gd name="T45" fmla="*/ T44 w 977"/>
                                <a:gd name="T46" fmla="+- 0 1667 820"/>
                                <a:gd name="T47" fmla="*/ 1667 h 847"/>
                                <a:gd name="T48" fmla="+- 0 7104 6346"/>
                                <a:gd name="T49" fmla="*/ T48 w 977"/>
                                <a:gd name="T50" fmla="+- 0 1667 820"/>
                                <a:gd name="T51" fmla="*/ 1667 h 847"/>
                                <a:gd name="T52" fmla="+- 0 7173 6346"/>
                                <a:gd name="T53" fmla="*/ T52 w 977"/>
                                <a:gd name="T54" fmla="+- 0 1656 820"/>
                                <a:gd name="T55" fmla="*/ 1656 h 847"/>
                                <a:gd name="T56" fmla="+- 0 7233 6346"/>
                                <a:gd name="T57" fmla="*/ T56 w 977"/>
                                <a:gd name="T58" fmla="+- 0 1625 820"/>
                                <a:gd name="T59" fmla="*/ 1625 h 847"/>
                                <a:gd name="T60" fmla="+- 0 7281 6346"/>
                                <a:gd name="T61" fmla="*/ T60 w 977"/>
                                <a:gd name="T62" fmla="+- 0 1577 820"/>
                                <a:gd name="T63" fmla="*/ 1577 h 847"/>
                                <a:gd name="T64" fmla="+- 0 7312 6346"/>
                                <a:gd name="T65" fmla="*/ T64 w 977"/>
                                <a:gd name="T66" fmla="+- 0 1517 820"/>
                                <a:gd name="T67" fmla="*/ 1517 h 847"/>
                                <a:gd name="T68" fmla="+- 0 7323 6346"/>
                                <a:gd name="T69" fmla="*/ T68 w 977"/>
                                <a:gd name="T70" fmla="+- 0 1448 820"/>
                                <a:gd name="T71" fmla="*/ 1448 h 847"/>
                                <a:gd name="T72" fmla="+- 0 7323 6346"/>
                                <a:gd name="T73" fmla="*/ T72 w 977"/>
                                <a:gd name="T74" fmla="+- 0 1040 820"/>
                                <a:gd name="T75" fmla="*/ 1040 h 847"/>
                                <a:gd name="T76" fmla="+- 0 7312 6346"/>
                                <a:gd name="T77" fmla="*/ T76 w 977"/>
                                <a:gd name="T78" fmla="+- 0 970 820"/>
                                <a:gd name="T79" fmla="*/ 970 h 847"/>
                                <a:gd name="T80" fmla="+- 0 7281 6346"/>
                                <a:gd name="T81" fmla="*/ T80 w 977"/>
                                <a:gd name="T82" fmla="+- 0 910 820"/>
                                <a:gd name="T83" fmla="*/ 910 h 847"/>
                                <a:gd name="T84" fmla="+- 0 7233 6346"/>
                                <a:gd name="T85" fmla="*/ T84 w 977"/>
                                <a:gd name="T86" fmla="+- 0 863 820"/>
                                <a:gd name="T87" fmla="*/ 863 h 847"/>
                                <a:gd name="T88" fmla="+- 0 7173 6346"/>
                                <a:gd name="T89" fmla="*/ T88 w 977"/>
                                <a:gd name="T90" fmla="+- 0 831 820"/>
                                <a:gd name="T91" fmla="*/ 831 h 847"/>
                                <a:gd name="T92" fmla="+- 0 7104 6346"/>
                                <a:gd name="T93" fmla="*/ T92 w 977"/>
                                <a:gd name="T94" fmla="+- 0 820 820"/>
                                <a:gd name="T95" fmla="*/ 820 h 847"/>
                                <a:gd name="T96" fmla="+- 0 6565 6346"/>
                                <a:gd name="T97" fmla="*/ T96 w 977"/>
                                <a:gd name="T98" fmla="+- 0 820 820"/>
                                <a:gd name="T99" fmla="*/ 820 h 84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</a:cxnLst>
                              <a:rect l="0" t="0" r="r" b="b"/>
                              <a:pathLst>
                                <a:path w="977" h="847">
                                  <a:moveTo>
                                    <a:pt x="219" y="0"/>
                                  </a:moveTo>
                                  <a:lnTo>
                                    <a:pt x="150" y="11"/>
                                  </a:lnTo>
                                  <a:lnTo>
                                    <a:pt x="90" y="43"/>
                                  </a:lnTo>
                                  <a:lnTo>
                                    <a:pt x="42" y="90"/>
                                  </a:lnTo>
                                  <a:lnTo>
                                    <a:pt x="11" y="150"/>
                                  </a:lnTo>
                                  <a:lnTo>
                                    <a:pt x="0" y="220"/>
                                  </a:lnTo>
                                  <a:lnTo>
                                    <a:pt x="0" y="628"/>
                                  </a:lnTo>
                                  <a:lnTo>
                                    <a:pt x="11" y="697"/>
                                  </a:lnTo>
                                  <a:lnTo>
                                    <a:pt x="42" y="757"/>
                                  </a:lnTo>
                                  <a:lnTo>
                                    <a:pt x="90" y="805"/>
                                  </a:lnTo>
                                  <a:lnTo>
                                    <a:pt x="150" y="836"/>
                                  </a:lnTo>
                                  <a:lnTo>
                                    <a:pt x="219" y="847"/>
                                  </a:lnTo>
                                  <a:lnTo>
                                    <a:pt x="758" y="847"/>
                                  </a:lnTo>
                                  <a:lnTo>
                                    <a:pt x="827" y="836"/>
                                  </a:lnTo>
                                  <a:lnTo>
                                    <a:pt x="887" y="805"/>
                                  </a:lnTo>
                                  <a:lnTo>
                                    <a:pt x="935" y="757"/>
                                  </a:lnTo>
                                  <a:lnTo>
                                    <a:pt x="966" y="697"/>
                                  </a:lnTo>
                                  <a:lnTo>
                                    <a:pt x="977" y="628"/>
                                  </a:lnTo>
                                  <a:lnTo>
                                    <a:pt x="977" y="220"/>
                                  </a:lnTo>
                                  <a:lnTo>
                                    <a:pt x="966" y="150"/>
                                  </a:lnTo>
                                  <a:lnTo>
                                    <a:pt x="935" y="90"/>
                                  </a:lnTo>
                                  <a:lnTo>
                                    <a:pt x="887" y="43"/>
                                  </a:lnTo>
                                  <a:lnTo>
                                    <a:pt x="827" y="11"/>
                                  </a:lnTo>
                                  <a:lnTo>
                                    <a:pt x="758" y="0"/>
                                  </a:lnTo>
                                  <a:lnTo>
                                    <a:pt x="21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9" name="Picture 4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2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576" y="690"/>
                              <a:ext cx="1105" cy="180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20" name="Freeform 48"/>
                          <wps:cNvSpPr>
                            <a:spLocks/>
                          </wps:cNvSpPr>
                          <wps:spPr bwMode="auto">
                            <a:xfrm>
                              <a:off x="7546" y="661"/>
                              <a:ext cx="1165" cy="1866"/>
                            </a:xfrm>
                            <a:custGeom>
                              <a:avLst/>
                              <a:gdLst>
                                <a:gd name="T0" fmla="+- 0 7770 7546"/>
                                <a:gd name="T1" fmla="*/ T0 w 1165"/>
                                <a:gd name="T2" fmla="+- 0 675 661"/>
                                <a:gd name="T3" fmla="*/ 675 h 1866"/>
                                <a:gd name="T4" fmla="+- 0 7640 7546"/>
                                <a:gd name="T5" fmla="*/ T4 w 1165"/>
                                <a:gd name="T6" fmla="+- 0 753 661"/>
                                <a:gd name="T7" fmla="*/ 753 h 1866"/>
                                <a:gd name="T8" fmla="+- 0 7561 7546"/>
                                <a:gd name="T9" fmla="*/ T8 w 1165"/>
                                <a:gd name="T10" fmla="+- 0 883 661"/>
                                <a:gd name="T11" fmla="*/ 883 h 1866"/>
                                <a:gd name="T12" fmla="+- 0 7548 7546"/>
                                <a:gd name="T13" fmla="*/ T12 w 1165"/>
                                <a:gd name="T14" fmla="+- 0 2243 661"/>
                                <a:gd name="T15" fmla="*/ 2243 h 1866"/>
                                <a:gd name="T16" fmla="+- 0 7599 7546"/>
                                <a:gd name="T17" fmla="*/ T16 w 1165"/>
                                <a:gd name="T18" fmla="+- 0 2387 661"/>
                                <a:gd name="T19" fmla="*/ 2387 h 1866"/>
                                <a:gd name="T20" fmla="+- 0 7710 7546"/>
                                <a:gd name="T21" fmla="*/ T20 w 1165"/>
                                <a:gd name="T22" fmla="+- 0 2489 661"/>
                                <a:gd name="T23" fmla="*/ 2489 h 1866"/>
                                <a:gd name="T24" fmla="+- 0 8426 7546"/>
                                <a:gd name="T25" fmla="*/ T24 w 1165"/>
                                <a:gd name="T26" fmla="+- 0 2527 661"/>
                                <a:gd name="T27" fmla="*/ 2527 h 1866"/>
                                <a:gd name="T28" fmla="+- 0 7747 7546"/>
                                <a:gd name="T29" fmla="*/ T28 w 1165"/>
                                <a:gd name="T30" fmla="+- 0 2485 661"/>
                                <a:gd name="T31" fmla="*/ 2485 h 1866"/>
                                <a:gd name="T32" fmla="+- 0 7633 7546"/>
                                <a:gd name="T33" fmla="*/ T32 w 1165"/>
                                <a:gd name="T34" fmla="+- 0 2399 661"/>
                                <a:gd name="T35" fmla="*/ 2399 h 1866"/>
                                <a:gd name="T36" fmla="+- 0 7572 7546"/>
                                <a:gd name="T37" fmla="*/ T36 w 1165"/>
                                <a:gd name="T38" fmla="+- 0 2271 661"/>
                                <a:gd name="T39" fmla="*/ 2271 h 1866"/>
                                <a:gd name="T40" fmla="+- 0 7572 7546"/>
                                <a:gd name="T41" fmla="*/ T40 w 1165"/>
                                <a:gd name="T42" fmla="+- 0 917 661"/>
                                <a:gd name="T43" fmla="*/ 917 h 1866"/>
                                <a:gd name="T44" fmla="+- 0 7634 7546"/>
                                <a:gd name="T45" fmla="*/ T44 w 1165"/>
                                <a:gd name="T46" fmla="+- 0 789 661"/>
                                <a:gd name="T47" fmla="*/ 789 h 1866"/>
                                <a:gd name="T48" fmla="+- 0 7748 7546"/>
                                <a:gd name="T49" fmla="*/ T48 w 1165"/>
                                <a:gd name="T50" fmla="+- 0 705 661"/>
                                <a:gd name="T51" fmla="*/ 705 h 1866"/>
                                <a:gd name="T52" fmla="+- 0 8505 7546"/>
                                <a:gd name="T53" fmla="*/ T52 w 1165"/>
                                <a:gd name="T54" fmla="+- 0 681 661"/>
                                <a:gd name="T55" fmla="*/ 681 h 1866"/>
                                <a:gd name="T56" fmla="+- 0 8505 7546"/>
                                <a:gd name="T57" fmla="*/ T56 w 1165"/>
                                <a:gd name="T58" fmla="+- 0 681 661"/>
                                <a:gd name="T59" fmla="*/ 681 h 1866"/>
                                <a:gd name="T60" fmla="+- 0 8511 7546"/>
                                <a:gd name="T61" fmla="*/ T60 w 1165"/>
                                <a:gd name="T62" fmla="+- 0 705 661"/>
                                <a:gd name="T63" fmla="*/ 705 h 1866"/>
                                <a:gd name="T64" fmla="+- 0 8624 7546"/>
                                <a:gd name="T65" fmla="*/ T64 w 1165"/>
                                <a:gd name="T66" fmla="+- 0 789 661"/>
                                <a:gd name="T67" fmla="*/ 789 h 1866"/>
                                <a:gd name="T68" fmla="+- 0 8685 7546"/>
                                <a:gd name="T69" fmla="*/ T68 w 1165"/>
                                <a:gd name="T70" fmla="+- 0 919 661"/>
                                <a:gd name="T71" fmla="*/ 919 h 1866"/>
                                <a:gd name="T72" fmla="+- 0 8685 7546"/>
                                <a:gd name="T73" fmla="*/ T72 w 1165"/>
                                <a:gd name="T74" fmla="+- 0 2273 661"/>
                                <a:gd name="T75" fmla="*/ 2273 h 1866"/>
                                <a:gd name="T76" fmla="+- 0 8623 7546"/>
                                <a:gd name="T77" fmla="*/ T76 w 1165"/>
                                <a:gd name="T78" fmla="+- 0 2401 661"/>
                                <a:gd name="T79" fmla="*/ 2401 h 1866"/>
                                <a:gd name="T80" fmla="+- 0 8510 7546"/>
                                <a:gd name="T81" fmla="*/ T80 w 1165"/>
                                <a:gd name="T82" fmla="+- 0 2485 661"/>
                                <a:gd name="T83" fmla="*/ 2485 h 1866"/>
                                <a:gd name="T84" fmla="+- 0 8517 7546"/>
                                <a:gd name="T85" fmla="*/ T84 w 1165"/>
                                <a:gd name="T86" fmla="+- 0 2503 661"/>
                                <a:gd name="T87" fmla="*/ 2503 h 1866"/>
                                <a:gd name="T88" fmla="+- 0 8638 7546"/>
                                <a:gd name="T89" fmla="*/ T88 w 1165"/>
                                <a:gd name="T90" fmla="+- 0 2415 661"/>
                                <a:gd name="T91" fmla="*/ 2415 h 1866"/>
                                <a:gd name="T92" fmla="+- 0 8704 7546"/>
                                <a:gd name="T93" fmla="*/ T92 w 1165"/>
                                <a:gd name="T94" fmla="+- 0 2277 661"/>
                                <a:gd name="T95" fmla="*/ 2277 h 1866"/>
                                <a:gd name="T96" fmla="+- 0 8705 7546"/>
                                <a:gd name="T97" fmla="*/ T96 w 1165"/>
                                <a:gd name="T98" fmla="+- 0 915 661"/>
                                <a:gd name="T99" fmla="*/ 915 h 1866"/>
                                <a:gd name="T100" fmla="+- 0 8640 7546"/>
                                <a:gd name="T101" fmla="*/ T100 w 1165"/>
                                <a:gd name="T102" fmla="+- 0 777 661"/>
                                <a:gd name="T103" fmla="*/ 777 h 1866"/>
                                <a:gd name="T104" fmla="+- 0 8519 7546"/>
                                <a:gd name="T105" fmla="*/ T104 w 1165"/>
                                <a:gd name="T106" fmla="+- 0 687 661"/>
                                <a:gd name="T107" fmla="*/ 687 h 1866"/>
                                <a:gd name="T108" fmla="+- 0 7806 7546"/>
                                <a:gd name="T109" fmla="*/ T108 w 1165"/>
                                <a:gd name="T110" fmla="+- 0 707 661"/>
                                <a:gd name="T111" fmla="*/ 707 h 1866"/>
                                <a:gd name="T112" fmla="+- 0 7686 7546"/>
                                <a:gd name="T113" fmla="*/ T112 w 1165"/>
                                <a:gd name="T114" fmla="+- 0 765 661"/>
                                <a:gd name="T115" fmla="*/ 765 h 1866"/>
                                <a:gd name="T116" fmla="+- 0 7608 7546"/>
                                <a:gd name="T117" fmla="*/ T116 w 1165"/>
                                <a:gd name="T118" fmla="+- 0 871 661"/>
                                <a:gd name="T119" fmla="*/ 871 h 1866"/>
                                <a:gd name="T120" fmla="+- 0 7586 7546"/>
                                <a:gd name="T121" fmla="*/ T120 w 1165"/>
                                <a:gd name="T122" fmla="+- 0 2213 661"/>
                                <a:gd name="T123" fmla="*/ 2213 h 1866"/>
                                <a:gd name="T124" fmla="+- 0 7620 7546"/>
                                <a:gd name="T125" fmla="*/ T124 w 1165"/>
                                <a:gd name="T126" fmla="+- 0 2345 661"/>
                                <a:gd name="T127" fmla="*/ 2345 h 1866"/>
                                <a:gd name="T128" fmla="+- 0 7708 7546"/>
                                <a:gd name="T129" fmla="*/ T128 w 1165"/>
                                <a:gd name="T130" fmla="+- 0 2441 661"/>
                                <a:gd name="T131" fmla="*/ 2441 h 1866"/>
                                <a:gd name="T132" fmla="+- 0 7835 7546"/>
                                <a:gd name="T133" fmla="*/ T132 w 1165"/>
                                <a:gd name="T134" fmla="+- 0 2487 661"/>
                                <a:gd name="T135" fmla="*/ 2487 h 1866"/>
                                <a:gd name="T136" fmla="+- 0 7838 7546"/>
                                <a:gd name="T137" fmla="*/ T136 w 1165"/>
                                <a:gd name="T138" fmla="+- 0 2467 661"/>
                                <a:gd name="T139" fmla="*/ 2467 h 1866"/>
                                <a:gd name="T140" fmla="+- 0 7720 7546"/>
                                <a:gd name="T141" fmla="*/ T140 w 1165"/>
                                <a:gd name="T142" fmla="+- 0 2425 661"/>
                                <a:gd name="T143" fmla="*/ 2425 h 1866"/>
                                <a:gd name="T144" fmla="+- 0 7638 7546"/>
                                <a:gd name="T145" fmla="*/ T144 w 1165"/>
                                <a:gd name="T146" fmla="+- 0 2335 661"/>
                                <a:gd name="T147" fmla="*/ 2335 h 1866"/>
                                <a:gd name="T148" fmla="+- 0 7606 7546"/>
                                <a:gd name="T149" fmla="*/ T148 w 1165"/>
                                <a:gd name="T150" fmla="+- 0 2213 661"/>
                                <a:gd name="T151" fmla="*/ 2213 h 1866"/>
                                <a:gd name="T152" fmla="+- 0 7626 7546"/>
                                <a:gd name="T153" fmla="*/ T152 w 1165"/>
                                <a:gd name="T154" fmla="+- 0 879 661"/>
                                <a:gd name="T155" fmla="*/ 879 h 1866"/>
                                <a:gd name="T156" fmla="+- 0 7698 7546"/>
                                <a:gd name="T157" fmla="*/ T156 w 1165"/>
                                <a:gd name="T158" fmla="+- 0 781 661"/>
                                <a:gd name="T159" fmla="*/ 781 h 1866"/>
                                <a:gd name="T160" fmla="+- 0 7809 7546"/>
                                <a:gd name="T161" fmla="*/ T160 w 1165"/>
                                <a:gd name="T162" fmla="+- 0 727 661"/>
                                <a:gd name="T163" fmla="*/ 727 h 1866"/>
                                <a:gd name="T164" fmla="+- 0 8450 7546"/>
                                <a:gd name="T165" fmla="*/ T164 w 1165"/>
                                <a:gd name="T166" fmla="+- 0 707 661"/>
                                <a:gd name="T167" fmla="*/ 707 h 1866"/>
                                <a:gd name="T168" fmla="+- 0 8445 7546"/>
                                <a:gd name="T169" fmla="*/ T168 w 1165"/>
                                <a:gd name="T170" fmla="+- 0 725 661"/>
                                <a:gd name="T171" fmla="*/ 725 h 1866"/>
                                <a:gd name="T172" fmla="+- 0 8557 7546"/>
                                <a:gd name="T173" fmla="*/ T172 w 1165"/>
                                <a:gd name="T174" fmla="+- 0 779 661"/>
                                <a:gd name="T175" fmla="*/ 779 h 1866"/>
                                <a:gd name="T176" fmla="+- 0 8630 7546"/>
                                <a:gd name="T177" fmla="*/ T176 w 1165"/>
                                <a:gd name="T178" fmla="+- 0 877 661"/>
                                <a:gd name="T179" fmla="*/ 877 h 1866"/>
                                <a:gd name="T180" fmla="+- 0 8651 7546"/>
                                <a:gd name="T181" fmla="*/ T180 w 1165"/>
                                <a:gd name="T182" fmla="+- 0 2213 661"/>
                                <a:gd name="T183" fmla="*/ 2213 h 1866"/>
                                <a:gd name="T184" fmla="+- 0 8621 7546"/>
                                <a:gd name="T185" fmla="*/ T184 w 1165"/>
                                <a:gd name="T186" fmla="+- 0 2333 661"/>
                                <a:gd name="T187" fmla="*/ 2333 h 1866"/>
                                <a:gd name="T188" fmla="+- 0 8539 7546"/>
                                <a:gd name="T189" fmla="*/ T188 w 1165"/>
                                <a:gd name="T190" fmla="+- 0 2423 661"/>
                                <a:gd name="T191" fmla="*/ 2423 h 1866"/>
                                <a:gd name="T192" fmla="+- 0 8422 7546"/>
                                <a:gd name="T193" fmla="*/ T192 w 1165"/>
                                <a:gd name="T194" fmla="+- 0 2467 661"/>
                                <a:gd name="T195" fmla="*/ 2467 h 1866"/>
                                <a:gd name="T196" fmla="+- 0 8591 7546"/>
                                <a:gd name="T197" fmla="*/ T196 w 1165"/>
                                <a:gd name="T198" fmla="+- 0 2407 661"/>
                                <a:gd name="T199" fmla="*/ 2407 h 1866"/>
                                <a:gd name="T200" fmla="+- 0 8659 7546"/>
                                <a:gd name="T201" fmla="*/ T200 w 1165"/>
                                <a:gd name="T202" fmla="+- 0 2293 661"/>
                                <a:gd name="T203" fmla="*/ 2293 h 1866"/>
                                <a:gd name="T204" fmla="+- 0 8670 7546"/>
                                <a:gd name="T205" fmla="*/ T204 w 1165"/>
                                <a:gd name="T206" fmla="+- 0 949 661"/>
                                <a:gd name="T207" fmla="*/ 949 h 1866"/>
                                <a:gd name="T208" fmla="+- 0 8624 7546"/>
                                <a:gd name="T209" fmla="*/ T208 w 1165"/>
                                <a:gd name="T210" fmla="+- 0 823 661"/>
                                <a:gd name="T211" fmla="*/ 823 h 1866"/>
                                <a:gd name="T212" fmla="+- 0 8526 7546"/>
                                <a:gd name="T213" fmla="*/ T212 w 1165"/>
                                <a:gd name="T214" fmla="+- 0 735 661"/>
                                <a:gd name="T215" fmla="*/ 735 h 186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</a:cxnLst>
                              <a:rect l="0" t="0" r="r" b="b"/>
                              <a:pathLst>
                                <a:path w="1165" h="1866">
                                  <a:moveTo>
                                    <a:pt x="850" y="0"/>
                                  </a:moveTo>
                                  <a:lnTo>
                                    <a:pt x="316" y="0"/>
                                  </a:lnTo>
                                  <a:lnTo>
                                    <a:pt x="286" y="2"/>
                                  </a:lnTo>
                                  <a:lnTo>
                                    <a:pt x="254" y="6"/>
                                  </a:lnTo>
                                  <a:lnTo>
                                    <a:pt x="224" y="14"/>
                                  </a:lnTo>
                                  <a:lnTo>
                                    <a:pt x="195" y="24"/>
                                  </a:lnTo>
                                  <a:lnTo>
                                    <a:pt x="167" y="38"/>
                                  </a:lnTo>
                                  <a:lnTo>
                                    <a:pt x="141" y="54"/>
                                  </a:lnTo>
                                  <a:lnTo>
                                    <a:pt x="116" y="72"/>
                                  </a:lnTo>
                                  <a:lnTo>
                                    <a:pt x="94" y="92"/>
                                  </a:lnTo>
                                  <a:lnTo>
                                    <a:pt x="73" y="114"/>
                                  </a:lnTo>
                                  <a:lnTo>
                                    <a:pt x="55" y="138"/>
                                  </a:lnTo>
                                  <a:lnTo>
                                    <a:pt x="39" y="164"/>
                                  </a:lnTo>
                                  <a:lnTo>
                                    <a:pt x="25" y="192"/>
                                  </a:lnTo>
                                  <a:lnTo>
                                    <a:pt x="15" y="222"/>
                                  </a:lnTo>
                                  <a:lnTo>
                                    <a:pt x="7" y="252"/>
                                  </a:lnTo>
                                  <a:lnTo>
                                    <a:pt x="2" y="282"/>
                                  </a:lnTo>
                                  <a:lnTo>
                                    <a:pt x="0" y="314"/>
                                  </a:lnTo>
                                  <a:lnTo>
                                    <a:pt x="0" y="1552"/>
                                  </a:lnTo>
                                  <a:lnTo>
                                    <a:pt x="2" y="1582"/>
                                  </a:lnTo>
                                  <a:lnTo>
                                    <a:pt x="6" y="1614"/>
                                  </a:lnTo>
                                  <a:lnTo>
                                    <a:pt x="14" y="1644"/>
                                  </a:lnTo>
                                  <a:lnTo>
                                    <a:pt x="24" y="1672"/>
                                  </a:lnTo>
                                  <a:lnTo>
                                    <a:pt x="37" y="1700"/>
                                  </a:lnTo>
                                  <a:lnTo>
                                    <a:pt x="53" y="1726"/>
                                  </a:lnTo>
                                  <a:lnTo>
                                    <a:pt x="71" y="1750"/>
                                  </a:lnTo>
                                  <a:lnTo>
                                    <a:pt x="92" y="1774"/>
                                  </a:lnTo>
                                  <a:lnTo>
                                    <a:pt x="114" y="1794"/>
                                  </a:lnTo>
                                  <a:lnTo>
                                    <a:pt x="138" y="1812"/>
                                  </a:lnTo>
                                  <a:lnTo>
                                    <a:pt x="164" y="1828"/>
                                  </a:lnTo>
                                  <a:lnTo>
                                    <a:pt x="192" y="1842"/>
                                  </a:lnTo>
                                  <a:lnTo>
                                    <a:pt x="221" y="1852"/>
                                  </a:lnTo>
                                  <a:lnTo>
                                    <a:pt x="251" y="1860"/>
                                  </a:lnTo>
                                  <a:lnTo>
                                    <a:pt x="283" y="1866"/>
                                  </a:lnTo>
                                  <a:lnTo>
                                    <a:pt x="880" y="1866"/>
                                  </a:lnTo>
                                  <a:lnTo>
                                    <a:pt x="941" y="1854"/>
                                  </a:lnTo>
                                  <a:lnTo>
                                    <a:pt x="961" y="1846"/>
                                  </a:lnTo>
                                  <a:lnTo>
                                    <a:pt x="286" y="1846"/>
                                  </a:lnTo>
                                  <a:lnTo>
                                    <a:pt x="228" y="1834"/>
                                  </a:lnTo>
                                  <a:lnTo>
                                    <a:pt x="201" y="1824"/>
                                  </a:lnTo>
                                  <a:lnTo>
                                    <a:pt x="175" y="1812"/>
                                  </a:lnTo>
                                  <a:lnTo>
                                    <a:pt x="150" y="1796"/>
                                  </a:lnTo>
                                  <a:lnTo>
                                    <a:pt x="127" y="1778"/>
                                  </a:lnTo>
                                  <a:lnTo>
                                    <a:pt x="107" y="1760"/>
                                  </a:lnTo>
                                  <a:lnTo>
                                    <a:pt x="87" y="1738"/>
                                  </a:lnTo>
                                  <a:lnTo>
                                    <a:pt x="70" y="1716"/>
                                  </a:lnTo>
                                  <a:lnTo>
                                    <a:pt x="56" y="1692"/>
                                  </a:lnTo>
                                  <a:lnTo>
                                    <a:pt x="43" y="1666"/>
                                  </a:lnTo>
                                  <a:lnTo>
                                    <a:pt x="33" y="1638"/>
                                  </a:lnTo>
                                  <a:lnTo>
                                    <a:pt x="26" y="1610"/>
                                  </a:lnTo>
                                  <a:lnTo>
                                    <a:pt x="22" y="1580"/>
                                  </a:lnTo>
                                  <a:lnTo>
                                    <a:pt x="20" y="1552"/>
                                  </a:lnTo>
                                  <a:lnTo>
                                    <a:pt x="20" y="314"/>
                                  </a:lnTo>
                                  <a:lnTo>
                                    <a:pt x="22" y="286"/>
                                  </a:lnTo>
                                  <a:lnTo>
                                    <a:pt x="26" y="256"/>
                                  </a:lnTo>
                                  <a:lnTo>
                                    <a:pt x="34" y="228"/>
                                  </a:lnTo>
                                  <a:lnTo>
                                    <a:pt x="44" y="200"/>
                                  </a:lnTo>
                                  <a:lnTo>
                                    <a:pt x="56" y="174"/>
                                  </a:lnTo>
                                  <a:lnTo>
                                    <a:pt x="71" y="150"/>
                                  </a:lnTo>
                                  <a:lnTo>
                                    <a:pt x="88" y="128"/>
                                  </a:lnTo>
                                  <a:lnTo>
                                    <a:pt x="107" y="106"/>
                                  </a:lnTo>
                                  <a:lnTo>
                                    <a:pt x="128" y="88"/>
                                  </a:lnTo>
                                  <a:lnTo>
                                    <a:pt x="151" y="70"/>
                                  </a:lnTo>
                                  <a:lnTo>
                                    <a:pt x="176" y="56"/>
                                  </a:lnTo>
                                  <a:lnTo>
                                    <a:pt x="202" y="44"/>
                                  </a:lnTo>
                                  <a:lnTo>
                                    <a:pt x="229" y="34"/>
                                  </a:lnTo>
                                  <a:lnTo>
                                    <a:pt x="257" y="26"/>
                                  </a:lnTo>
                                  <a:lnTo>
                                    <a:pt x="287" y="22"/>
                                  </a:lnTo>
                                  <a:lnTo>
                                    <a:pt x="316" y="20"/>
                                  </a:lnTo>
                                  <a:lnTo>
                                    <a:pt x="959" y="20"/>
                                  </a:lnTo>
                                  <a:lnTo>
                                    <a:pt x="944" y="14"/>
                                  </a:lnTo>
                                  <a:lnTo>
                                    <a:pt x="914" y="6"/>
                                  </a:lnTo>
                                  <a:lnTo>
                                    <a:pt x="883" y="2"/>
                                  </a:lnTo>
                                  <a:lnTo>
                                    <a:pt x="850" y="0"/>
                                  </a:lnTo>
                                  <a:close/>
                                  <a:moveTo>
                                    <a:pt x="959" y="20"/>
                                  </a:moveTo>
                                  <a:lnTo>
                                    <a:pt x="849" y="20"/>
                                  </a:lnTo>
                                  <a:lnTo>
                                    <a:pt x="880" y="22"/>
                                  </a:lnTo>
                                  <a:lnTo>
                                    <a:pt x="909" y="26"/>
                                  </a:lnTo>
                                  <a:lnTo>
                                    <a:pt x="937" y="34"/>
                                  </a:lnTo>
                                  <a:lnTo>
                                    <a:pt x="965" y="44"/>
                                  </a:lnTo>
                                  <a:lnTo>
                                    <a:pt x="990" y="56"/>
                                  </a:lnTo>
                                  <a:lnTo>
                                    <a:pt x="1015" y="72"/>
                                  </a:lnTo>
                                  <a:lnTo>
                                    <a:pt x="1038" y="88"/>
                                  </a:lnTo>
                                  <a:lnTo>
                                    <a:pt x="1059" y="108"/>
                                  </a:lnTo>
                                  <a:lnTo>
                                    <a:pt x="1078" y="128"/>
                                  </a:lnTo>
                                  <a:lnTo>
                                    <a:pt x="1095" y="152"/>
                                  </a:lnTo>
                                  <a:lnTo>
                                    <a:pt x="1110" y="176"/>
                                  </a:lnTo>
                                  <a:lnTo>
                                    <a:pt x="1122" y="202"/>
                                  </a:lnTo>
                                  <a:lnTo>
                                    <a:pt x="1132" y="228"/>
                                  </a:lnTo>
                                  <a:lnTo>
                                    <a:pt x="1139" y="258"/>
                                  </a:lnTo>
                                  <a:lnTo>
                                    <a:pt x="1144" y="286"/>
                                  </a:lnTo>
                                  <a:lnTo>
                                    <a:pt x="1145" y="314"/>
                                  </a:lnTo>
                                  <a:lnTo>
                                    <a:pt x="1145" y="1552"/>
                                  </a:lnTo>
                                  <a:lnTo>
                                    <a:pt x="1143" y="1582"/>
                                  </a:lnTo>
                                  <a:lnTo>
                                    <a:pt x="1139" y="1612"/>
                                  </a:lnTo>
                                  <a:lnTo>
                                    <a:pt x="1132" y="1640"/>
                                  </a:lnTo>
                                  <a:lnTo>
                                    <a:pt x="1122" y="1666"/>
                                  </a:lnTo>
                                  <a:lnTo>
                                    <a:pt x="1109" y="1692"/>
                                  </a:lnTo>
                                  <a:lnTo>
                                    <a:pt x="1094" y="1716"/>
                                  </a:lnTo>
                                  <a:lnTo>
                                    <a:pt x="1077" y="1740"/>
                                  </a:lnTo>
                                  <a:lnTo>
                                    <a:pt x="1058" y="1760"/>
                                  </a:lnTo>
                                  <a:lnTo>
                                    <a:pt x="1037" y="1780"/>
                                  </a:lnTo>
                                  <a:lnTo>
                                    <a:pt x="1014" y="1796"/>
                                  </a:lnTo>
                                  <a:lnTo>
                                    <a:pt x="990" y="1812"/>
                                  </a:lnTo>
                                  <a:lnTo>
                                    <a:pt x="964" y="1824"/>
                                  </a:lnTo>
                                  <a:lnTo>
                                    <a:pt x="936" y="1834"/>
                                  </a:lnTo>
                                  <a:lnTo>
                                    <a:pt x="908" y="1842"/>
                                  </a:lnTo>
                                  <a:lnTo>
                                    <a:pt x="879" y="1846"/>
                                  </a:lnTo>
                                  <a:lnTo>
                                    <a:pt x="961" y="1846"/>
                                  </a:lnTo>
                                  <a:lnTo>
                                    <a:pt x="971" y="1842"/>
                                  </a:lnTo>
                                  <a:lnTo>
                                    <a:pt x="998" y="1830"/>
                                  </a:lnTo>
                                  <a:lnTo>
                                    <a:pt x="1024" y="1814"/>
                                  </a:lnTo>
                                  <a:lnTo>
                                    <a:pt x="1049" y="1796"/>
                                  </a:lnTo>
                                  <a:lnTo>
                                    <a:pt x="1071" y="1776"/>
                                  </a:lnTo>
                                  <a:lnTo>
                                    <a:pt x="1092" y="1754"/>
                                  </a:lnTo>
                                  <a:lnTo>
                                    <a:pt x="1110" y="1728"/>
                                  </a:lnTo>
                                  <a:lnTo>
                                    <a:pt x="1126" y="1704"/>
                                  </a:lnTo>
                                  <a:lnTo>
                                    <a:pt x="1140" y="1676"/>
                                  </a:lnTo>
                                  <a:lnTo>
                                    <a:pt x="1150" y="1646"/>
                                  </a:lnTo>
                                  <a:lnTo>
                                    <a:pt x="1158" y="1616"/>
                                  </a:lnTo>
                                  <a:lnTo>
                                    <a:pt x="1163" y="1584"/>
                                  </a:lnTo>
                                  <a:lnTo>
                                    <a:pt x="1165" y="1552"/>
                                  </a:lnTo>
                                  <a:lnTo>
                                    <a:pt x="1165" y="314"/>
                                  </a:lnTo>
                                  <a:lnTo>
                                    <a:pt x="1164" y="286"/>
                                  </a:lnTo>
                                  <a:lnTo>
                                    <a:pt x="1159" y="254"/>
                                  </a:lnTo>
                                  <a:lnTo>
                                    <a:pt x="1151" y="224"/>
                                  </a:lnTo>
                                  <a:lnTo>
                                    <a:pt x="1141" y="194"/>
                                  </a:lnTo>
                                  <a:lnTo>
                                    <a:pt x="1128" y="166"/>
                                  </a:lnTo>
                                  <a:lnTo>
                                    <a:pt x="1112" y="140"/>
                                  </a:lnTo>
                                  <a:lnTo>
                                    <a:pt x="1094" y="116"/>
                                  </a:lnTo>
                                  <a:lnTo>
                                    <a:pt x="1073" y="94"/>
                                  </a:lnTo>
                                  <a:lnTo>
                                    <a:pt x="1051" y="74"/>
                                  </a:lnTo>
                                  <a:lnTo>
                                    <a:pt x="1027" y="54"/>
                                  </a:lnTo>
                                  <a:lnTo>
                                    <a:pt x="1001" y="38"/>
                                  </a:lnTo>
                                  <a:lnTo>
                                    <a:pt x="973" y="26"/>
                                  </a:lnTo>
                                  <a:lnTo>
                                    <a:pt x="959" y="20"/>
                                  </a:lnTo>
                                  <a:close/>
                                  <a:moveTo>
                                    <a:pt x="848" y="40"/>
                                  </a:moveTo>
                                  <a:lnTo>
                                    <a:pt x="316" y="40"/>
                                  </a:lnTo>
                                  <a:lnTo>
                                    <a:pt x="288" y="42"/>
                                  </a:lnTo>
                                  <a:lnTo>
                                    <a:pt x="260" y="46"/>
                                  </a:lnTo>
                                  <a:lnTo>
                                    <a:pt x="234" y="52"/>
                                  </a:lnTo>
                                  <a:lnTo>
                                    <a:pt x="208" y="62"/>
                                  </a:lnTo>
                                  <a:lnTo>
                                    <a:pt x="184" y="74"/>
                                  </a:lnTo>
                                  <a:lnTo>
                                    <a:pt x="161" y="88"/>
                                  </a:lnTo>
                                  <a:lnTo>
                                    <a:pt x="140" y="104"/>
                                  </a:lnTo>
                                  <a:lnTo>
                                    <a:pt x="121" y="122"/>
                                  </a:lnTo>
                                  <a:lnTo>
                                    <a:pt x="103" y="142"/>
                                  </a:lnTo>
                                  <a:lnTo>
                                    <a:pt x="87" y="162"/>
                                  </a:lnTo>
                                  <a:lnTo>
                                    <a:pt x="73" y="184"/>
                                  </a:lnTo>
                                  <a:lnTo>
                                    <a:pt x="62" y="210"/>
                                  </a:lnTo>
                                  <a:lnTo>
                                    <a:pt x="52" y="234"/>
                                  </a:lnTo>
                                  <a:lnTo>
                                    <a:pt x="46" y="262"/>
                                  </a:lnTo>
                                  <a:lnTo>
                                    <a:pt x="41" y="288"/>
                                  </a:lnTo>
                                  <a:lnTo>
                                    <a:pt x="40" y="314"/>
                                  </a:lnTo>
                                  <a:lnTo>
                                    <a:pt x="40" y="1552"/>
                                  </a:lnTo>
                                  <a:lnTo>
                                    <a:pt x="42" y="1580"/>
                                  </a:lnTo>
                                  <a:lnTo>
                                    <a:pt x="46" y="1606"/>
                                  </a:lnTo>
                                  <a:lnTo>
                                    <a:pt x="53" y="1634"/>
                                  </a:lnTo>
                                  <a:lnTo>
                                    <a:pt x="62" y="1658"/>
                                  </a:lnTo>
                                  <a:lnTo>
                                    <a:pt x="74" y="1684"/>
                                  </a:lnTo>
                                  <a:lnTo>
                                    <a:pt x="87" y="1706"/>
                                  </a:lnTo>
                                  <a:lnTo>
                                    <a:pt x="103" y="1726"/>
                                  </a:lnTo>
                                  <a:lnTo>
                                    <a:pt x="121" y="1746"/>
                                  </a:lnTo>
                                  <a:lnTo>
                                    <a:pt x="141" y="1764"/>
                                  </a:lnTo>
                                  <a:lnTo>
                                    <a:pt x="162" y="1780"/>
                                  </a:lnTo>
                                  <a:lnTo>
                                    <a:pt x="185" y="1794"/>
                                  </a:lnTo>
                                  <a:lnTo>
                                    <a:pt x="209" y="1806"/>
                                  </a:lnTo>
                                  <a:lnTo>
                                    <a:pt x="235" y="1814"/>
                                  </a:lnTo>
                                  <a:lnTo>
                                    <a:pt x="261" y="1822"/>
                                  </a:lnTo>
                                  <a:lnTo>
                                    <a:pt x="289" y="1826"/>
                                  </a:lnTo>
                                  <a:lnTo>
                                    <a:pt x="877" y="1826"/>
                                  </a:lnTo>
                                  <a:lnTo>
                                    <a:pt x="905" y="1822"/>
                                  </a:lnTo>
                                  <a:lnTo>
                                    <a:pt x="931" y="1814"/>
                                  </a:lnTo>
                                  <a:lnTo>
                                    <a:pt x="957" y="1806"/>
                                  </a:lnTo>
                                  <a:lnTo>
                                    <a:pt x="292" y="1806"/>
                                  </a:lnTo>
                                  <a:lnTo>
                                    <a:pt x="266" y="1802"/>
                                  </a:lnTo>
                                  <a:lnTo>
                                    <a:pt x="242" y="1796"/>
                                  </a:lnTo>
                                  <a:lnTo>
                                    <a:pt x="218" y="1788"/>
                                  </a:lnTo>
                                  <a:lnTo>
                                    <a:pt x="195" y="1776"/>
                                  </a:lnTo>
                                  <a:lnTo>
                                    <a:pt x="174" y="1764"/>
                                  </a:lnTo>
                                  <a:lnTo>
                                    <a:pt x="154" y="1750"/>
                                  </a:lnTo>
                                  <a:lnTo>
                                    <a:pt x="136" y="1734"/>
                                  </a:lnTo>
                                  <a:lnTo>
                                    <a:pt x="119" y="1716"/>
                                  </a:lnTo>
                                  <a:lnTo>
                                    <a:pt x="105" y="1696"/>
                                  </a:lnTo>
                                  <a:lnTo>
                                    <a:pt x="92" y="1674"/>
                                  </a:lnTo>
                                  <a:lnTo>
                                    <a:pt x="81" y="1652"/>
                                  </a:lnTo>
                                  <a:lnTo>
                                    <a:pt x="72" y="1628"/>
                                  </a:lnTo>
                                  <a:lnTo>
                                    <a:pt x="66" y="1604"/>
                                  </a:lnTo>
                                  <a:lnTo>
                                    <a:pt x="62" y="1578"/>
                                  </a:lnTo>
                                  <a:lnTo>
                                    <a:pt x="60" y="1552"/>
                                  </a:lnTo>
                                  <a:lnTo>
                                    <a:pt x="60" y="314"/>
                                  </a:lnTo>
                                  <a:lnTo>
                                    <a:pt x="61" y="292"/>
                                  </a:lnTo>
                                  <a:lnTo>
                                    <a:pt x="65" y="266"/>
                                  </a:lnTo>
                                  <a:lnTo>
                                    <a:pt x="71" y="242"/>
                                  </a:lnTo>
                                  <a:lnTo>
                                    <a:pt x="80" y="218"/>
                                  </a:lnTo>
                                  <a:lnTo>
                                    <a:pt x="90" y="196"/>
                                  </a:lnTo>
                                  <a:lnTo>
                                    <a:pt x="103" y="174"/>
                                  </a:lnTo>
                                  <a:lnTo>
                                    <a:pt x="118" y="154"/>
                                  </a:lnTo>
                                  <a:lnTo>
                                    <a:pt x="134" y="136"/>
                                  </a:lnTo>
                                  <a:lnTo>
                                    <a:pt x="152" y="120"/>
                                  </a:lnTo>
                                  <a:lnTo>
                                    <a:pt x="172" y="104"/>
                                  </a:lnTo>
                                  <a:lnTo>
                                    <a:pt x="193" y="92"/>
                                  </a:lnTo>
                                  <a:lnTo>
                                    <a:pt x="215" y="80"/>
                                  </a:lnTo>
                                  <a:lnTo>
                                    <a:pt x="239" y="72"/>
                                  </a:lnTo>
                                  <a:lnTo>
                                    <a:pt x="263" y="66"/>
                                  </a:lnTo>
                                  <a:lnTo>
                                    <a:pt x="289" y="62"/>
                                  </a:lnTo>
                                  <a:lnTo>
                                    <a:pt x="316" y="60"/>
                                  </a:lnTo>
                                  <a:lnTo>
                                    <a:pt x="951" y="60"/>
                                  </a:lnTo>
                                  <a:lnTo>
                                    <a:pt x="931" y="52"/>
                                  </a:lnTo>
                                  <a:lnTo>
                                    <a:pt x="904" y="46"/>
                                  </a:lnTo>
                                  <a:lnTo>
                                    <a:pt x="876" y="42"/>
                                  </a:lnTo>
                                  <a:lnTo>
                                    <a:pt x="848" y="40"/>
                                  </a:lnTo>
                                  <a:close/>
                                  <a:moveTo>
                                    <a:pt x="951" y="60"/>
                                  </a:moveTo>
                                  <a:lnTo>
                                    <a:pt x="847" y="60"/>
                                  </a:lnTo>
                                  <a:lnTo>
                                    <a:pt x="899" y="64"/>
                                  </a:lnTo>
                                  <a:lnTo>
                                    <a:pt x="924" y="72"/>
                                  </a:lnTo>
                                  <a:lnTo>
                                    <a:pt x="947" y="80"/>
                                  </a:lnTo>
                                  <a:lnTo>
                                    <a:pt x="970" y="90"/>
                                  </a:lnTo>
                                  <a:lnTo>
                                    <a:pt x="991" y="102"/>
                                  </a:lnTo>
                                  <a:lnTo>
                                    <a:pt x="1011" y="118"/>
                                  </a:lnTo>
                                  <a:lnTo>
                                    <a:pt x="1029" y="134"/>
                                  </a:lnTo>
                                  <a:lnTo>
                                    <a:pt x="1046" y="152"/>
                                  </a:lnTo>
                                  <a:lnTo>
                                    <a:pt x="1061" y="172"/>
                                  </a:lnTo>
                                  <a:lnTo>
                                    <a:pt x="1074" y="192"/>
                                  </a:lnTo>
                                  <a:lnTo>
                                    <a:pt x="1084" y="216"/>
                                  </a:lnTo>
                                  <a:lnTo>
                                    <a:pt x="1093" y="238"/>
                                  </a:lnTo>
                                  <a:lnTo>
                                    <a:pt x="1100" y="262"/>
                                  </a:lnTo>
                                  <a:lnTo>
                                    <a:pt x="1104" y="288"/>
                                  </a:lnTo>
                                  <a:lnTo>
                                    <a:pt x="1105" y="316"/>
                                  </a:lnTo>
                                  <a:lnTo>
                                    <a:pt x="1105" y="1552"/>
                                  </a:lnTo>
                                  <a:lnTo>
                                    <a:pt x="1104" y="1576"/>
                                  </a:lnTo>
                                  <a:lnTo>
                                    <a:pt x="1100" y="1602"/>
                                  </a:lnTo>
                                  <a:lnTo>
                                    <a:pt x="1094" y="1626"/>
                                  </a:lnTo>
                                  <a:lnTo>
                                    <a:pt x="1086" y="1650"/>
                                  </a:lnTo>
                                  <a:lnTo>
                                    <a:pt x="1075" y="1672"/>
                                  </a:lnTo>
                                  <a:lnTo>
                                    <a:pt x="1062" y="1692"/>
                                  </a:lnTo>
                                  <a:lnTo>
                                    <a:pt x="1048" y="1712"/>
                                  </a:lnTo>
                                  <a:lnTo>
                                    <a:pt x="1031" y="1730"/>
                                  </a:lnTo>
                                  <a:lnTo>
                                    <a:pt x="1013" y="1748"/>
                                  </a:lnTo>
                                  <a:lnTo>
                                    <a:pt x="993" y="1762"/>
                                  </a:lnTo>
                                  <a:lnTo>
                                    <a:pt x="972" y="1776"/>
                                  </a:lnTo>
                                  <a:lnTo>
                                    <a:pt x="950" y="1786"/>
                                  </a:lnTo>
                                  <a:lnTo>
                                    <a:pt x="926" y="1796"/>
                                  </a:lnTo>
                                  <a:lnTo>
                                    <a:pt x="902" y="1802"/>
                                  </a:lnTo>
                                  <a:lnTo>
                                    <a:pt x="876" y="1806"/>
                                  </a:lnTo>
                                  <a:lnTo>
                                    <a:pt x="957" y="1806"/>
                                  </a:lnTo>
                                  <a:lnTo>
                                    <a:pt x="981" y="1794"/>
                                  </a:lnTo>
                                  <a:lnTo>
                                    <a:pt x="1004" y="1780"/>
                                  </a:lnTo>
                                  <a:lnTo>
                                    <a:pt x="1025" y="1764"/>
                                  </a:lnTo>
                                  <a:lnTo>
                                    <a:pt x="1045" y="1746"/>
                                  </a:lnTo>
                                  <a:lnTo>
                                    <a:pt x="1062" y="1726"/>
                                  </a:lnTo>
                                  <a:lnTo>
                                    <a:pt x="1078" y="1704"/>
                                  </a:lnTo>
                                  <a:lnTo>
                                    <a:pt x="1092" y="1682"/>
                                  </a:lnTo>
                                  <a:lnTo>
                                    <a:pt x="1104" y="1658"/>
                                  </a:lnTo>
                                  <a:lnTo>
                                    <a:pt x="1113" y="1632"/>
                                  </a:lnTo>
                                  <a:lnTo>
                                    <a:pt x="1120" y="1606"/>
                                  </a:lnTo>
                                  <a:lnTo>
                                    <a:pt x="1124" y="1578"/>
                                  </a:lnTo>
                                  <a:lnTo>
                                    <a:pt x="1125" y="1552"/>
                                  </a:lnTo>
                                  <a:lnTo>
                                    <a:pt x="1125" y="314"/>
                                  </a:lnTo>
                                  <a:lnTo>
                                    <a:pt x="1124" y="288"/>
                                  </a:lnTo>
                                  <a:lnTo>
                                    <a:pt x="1119" y="260"/>
                                  </a:lnTo>
                                  <a:lnTo>
                                    <a:pt x="1113" y="234"/>
                                  </a:lnTo>
                                  <a:lnTo>
                                    <a:pt x="1103" y="208"/>
                                  </a:lnTo>
                                  <a:lnTo>
                                    <a:pt x="1092" y="184"/>
                                  </a:lnTo>
                                  <a:lnTo>
                                    <a:pt x="1078" y="162"/>
                                  </a:lnTo>
                                  <a:lnTo>
                                    <a:pt x="1062" y="140"/>
                                  </a:lnTo>
                                  <a:lnTo>
                                    <a:pt x="1044" y="120"/>
                                  </a:lnTo>
                                  <a:lnTo>
                                    <a:pt x="1024" y="102"/>
                                  </a:lnTo>
                                  <a:lnTo>
                                    <a:pt x="1003" y="88"/>
                                  </a:lnTo>
                                  <a:lnTo>
                                    <a:pt x="980" y="74"/>
                                  </a:lnTo>
                                  <a:lnTo>
                                    <a:pt x="956" y="62"/>
                                  </a:lnTo>
                                  <a:lnTo>
                                    <a:pt x="951" y="6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1" name="Picture 4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2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637" y="826"/>
                              <a:ext cx="977" cy="84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22" name="Freeform 46"/>
                          <wps:cNvSpPr>
                            <a:spLocks/>
                          </wps:cNvSpPr>
                          <wps:spPr bwMode="auto">
                            <a:xfrm>
                              <a:off x="7637" y="826"/>
                              <a:ext cx="977" cy="847"/>
                            </a:xfrm>
                            <a:custGeom>
                              <a:avLst/>
                              <a:gdLst>
                                <a:gd name="T0" fmla="+- 0 7856 7637"/>
                                <a:gd name="T1" fmla="*/ T0 w 977"/>
                                <a:gd name="T2" fmla="+- 0 826 826"/>
                                <a:gd name="T3" fmla="*/ 826 h 847"/>
                                <a:gd name="T4" fmla="+- 0 7787 7637"/>
                                <a:gd name="T5" fmla="*/ T4 w 977"/>
                                <a:gd name="T6" fmla="+- 0 837 826"/>
                                <a:gd name="T7" fmla="*/ 837 h 847"/>
                                <a:gd name="T8" fmla="+- 0 7727 7637"/>
                                <a:gd name="T9" fmla="*/ T8 w 977"/>
                                <a:gd name="T10" fmla="+- 0 869 826"/>
                                <a:gd name="T11" fmla="*/ 869 h 847"/>
                                <a:gd name="T12" fmla="+- 0 7679 7637"/>
                                <a:gd name="T13" fmla="*/ T12 w 977"/>
                                <a:gd name="T14" fmla="+- 0 916 826"/>
                                <a:gd name="T15" fmla="*/ 916 h 847"/>
                                <a:gd name="T16" fmla="+- 0 7648 7637"/>
                                <a:gd name="T17" fmla="*/ T16 w 977"/>
                                <a:gd name="T18" fmla="+- 0 976 826"/>
                                <a:gd name="T19" fmla="*/ 976 h 847"/>
                                <a:gd name="T20" fmla="+- 0 7637 7637"/>
                                <a:gd name="T21" fmla="*/ T20 w 977"/>
                                <a:gd name="T22" fmla="+- 0 1046 826"/>
                                <a:gd name="T23" fmla="*/ 1046 h 847"/>
                                <a:gd name="T24" fmla="+- 0 7637 7637"/>
                                <a:gd name="T25" fmla="*/ T24 w 977"/>
                                <a:gd name="T26" fmla="+- 0 1454 826"/>
                                <a:gd name="T27" fmla="*/ 1454 h 847"/>
                                <a:gd name="T28" fmla="+- 0 7648 7637"/>
                                <a:gd name="T29" fmla="*/ T28 w 977"/>
                                <a:gd name="T30" fmla="+- 0 1523 826"/>
                                <a:gd name="T31" fmla="*/ 1523 h 847"/>
                                <a:gd name="T32" fmla="+- 0 7679 7637"/>
                                <a:gd name="T33" fmla="*/ T32 w 977"/>
                                <a:gd name="T34" fmla="+- 0 1583 826"/>
                                <a:gd name="T35" fmla="*/ 1583 h 847"/>
                                <a:gd name="T36" fmla="+- 0 7727 7637"/>
                                <a:gd name="T37" fmla="*/ T36 w 977"/>
                                <a:gd name="T38" fmla="+- 0 1631 826"/>
                                <a:gd name="T39" fmla="*/ 1631 h 847"/>
                                <a:gd name="T40" fmla="+- 0 7787 7637"/>
                                <a:gd name="T41" fmla="*/ T40 w 977"/>
                                <a:gd name="T42" fmla="+- 0 1662 826"/>
                                <a:gd name="T43" fmla="*/ 1662 h 847"/>
                                <a:gd name="T44" fmla="+- 0 7856 7637"/>
                                <a:gd name="T45" fmla="*/ T44 w 977"/>
                                <a:gd name="T46" fmla="+- 0 1673 826"/>
                                <a:gd name="T47" fmla="*/ 1673 h 847"/>
                                <a:gd name="T48" fmla="+- 0 8395 7637"/>
                                <a:gd name="T49" fmla="*/ T48 w 977"/>
                                <a:gd name="T50" fmla="+- 0 1673 826"/>
                                <a:gd name="T51" fmla="*/ 1673 h 847"/>
                                <a:gd name="T52" fmla="+- 0 8464 7637"/>
                                <a:gd name="T53" fmla="*/ T52 w 977"/>
                                <a:gd name="T54" fmla="+- 0 1662 826"/>
                                <a:gd name="T55" fmla="*/ 1662 h 847"/>
                                <a:gd name="T56" fmla="+- 0 8524 7637"/>
                                <a:gd name="T57" fmla="*/ T56 w 977"/>
                                <a:gd name="T58" fmla="+- 0 1631 826"/>
                                <a:gd name="T59" fmla="*/ 1631 h 847"/>
                                <a:gd name="T60" fmla="+- 0 8572 7637"/>
                                <a:gd name="T61" fmla="*/ T60 w 977"/>
                                <a:gd name="T62" fmla="+- 0 1583 826"/>
                                <a:gd name="T63" fmla="*/ 1583 h 847"/>
                                <a:gd name="T64" fmla="+- 0 8603 7637"/>
                                <a:gd name="T65" fmla="*/ T64 w 977"/>
                                <a:gd name="T66" fmla="+- 0 1523 826"/>
                                <a:gd name="T67" fmla="*/ 1523 h 847"/>
                                <a:gd name="T68" fmla="+- 0 8614 7637"/>
                                <a:gd name="T69" fmla="*/ T68 w 977"/>
                                <a:gd name="T70" fmla="+- 0 1454 826"/>
                                <a:gd name="T71" fmla="*/ 1454 h 847"/>
                                <a:gd name="T72" fmla="+- 0 8614 7637"/>
                                <a:gd name="T73" fmla="*/ T72 w 977"/>
                                <a:gd name="T74" fmla="+- 0 1046 826"/>
                                <a:gd name="T75" fmla="*/ 1046 h 847"/>
                                <a:gd name="T76" fmla="+- 0 8603 7637"/>
                                <a:gd name="T77" fmla="*/ T76 w 977"/>
                                <a:gd name="T78" fmla="+- 0 976 826"/>
                                <a:gd name="T79" fmla="*/ 976 h 847"/>
                                <a:gd name="T80" fmla="+- 0 8572 7637"/>
                                <a:gd name="T81" fmla="*/ T80 w 977"/>
                                <a:gd name="T82" fmla="+- 0 916 826"/>
                                <a:gd name="T83" fmla="*/ 916 h 847"/>
                                <a:gd name="T84" fmla="+- 0 8524 7637"/>
                                <a:gd name="T85" fmla="*/ T84 w 977"/>
                                <a:gd name="T86" fmla="+- 0 869 826"/>
                                <a:gd name="T87" fmla="*/ 869 h 847"/>
                                <a:gd name="T88" fmla="+- 0 8464 7637"/>
                                <a:gd name="T89" fmla="*/ T88 w 977"/>
                                <a:gd name="T90" fmla="+- 0 837 826"/>
                                <a:gd name="T91" fmla="*/ 837 h 847"/>
                                <a:gd name="T92" fmla="+- 0 8395 7637"/>
                                <a:gd name="T93" fmla="*/ T92 w 977"/>
                                <a:gd name="T94" fmla="+- 0 826 826"/>
                                <a:gd name="T95" fmla="*/ 826 h 847"/>
                                <a:gd name="T96" fmla="+- 0 7856 7637"/>
                                <a:gd name="T97" fmla="*/ T96 w 977"/>
                                <a:gd name="T98" fmla="+- 0 826 826"/>
                                <a:gd name="T99" fmla="*/ 826 h 84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</a:cxnLst>
                              <a:rect l="0" t="0" r="r" b="b"/>
                              <a:pathLst>
                                <a:path w="977" h="847">
                                  <a:moveTo>
                                    <a:pt x="219" y="0"/>
                                  </a:moveTo>
                                  <a:lnTo>
                                    <a:pt x="150" y="11"/>
                                  </a:lnTo>
                                  <a:lnTo>
                                    <a:pt x="90" y="43"/>
                                  </a:lnTo>
                                  <a:lnTo>
                                    <a:pt x="42" y="90"/>
                                  </a:lnTo>
                                  <a:lnTo>
                                    <a:pt x="11" y="150"/>
                                  </a:lnTo>
                                  <a:lnTo>
                                    <a:pt x="0" y="220"/>
                                  </a:lnTo>
                                  <a:lnTo>
                                    <a:pt x="0" y="628"/>
                                  </a:lnTo>
                                  <a:lnTo>
                                    <a:pt x="11" y="697"/>
                                  </a:lnTo>
                                  <a:lnTo>
                                    <a:pt x="42" y="757"/>
                                  </a:lnTo>
                                  <a:lnTo>
                                    <a:pt x="90" y="805"/>
                                  </a:lnTo>
                                  <a:lnTo>
                                    <a:pt x="150" y="836"/>
                                  </a:lnTo>
                                  <a:lnTo>
                                    <a:pt x="219" y="847"/>
                                  </a:lnTo>
                                  <a:lnTo>
                                    <a:pt x="758" y="847"/>
                                  </a:lnTo>
                                  <a:lnTo>
                                    <a:pt x="827" y="836"/>
                                  </a:lnTo>
                                  <a:lnTo>
                                    <a:pt x="887" y="805"/>
                                  </a:lnTo>
                                  <a:lnTo>
                                    <a:pt x="935" y="757"/>
                                  </a:lnTo>
                                  <a:lnTo>
                                    <a:pt x="966" y="697"/>
                                  </a:lnTo>
                                  <a:lnTo>
                                    <a:pt x="977" y="628"/>
                                  </a:lnTo>
                                  <a:lnTo>
                                    <a:pt x="977" y="220"/>
                                  </a:lnTo>
                                  <a:lnTo>
                                    <a:pt x="966" y="150"/>
                                  </a:lnTo>
                                  <a:lnTo>
                                    <a:pt x="935" y="90"/>
                                  </a:lnTo>
                                  <a:lnTo>
                                    <a:pt x="887" y="43"/>
                                  </a:lnTo>
                                  <a:lnTo>
                                    <a:pt x="827" y="11"/>
                                  </a:lnTo>
                                  <a:lnTo>
                                    <a:pt x="758" y="0"/>
                                  </a:lnTo>
                                  <a:lnTo>
                                    <a:pt x="21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3" name="Picture 4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2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598" y="2073"/>
                              <a:ext cx="170" cy="37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24" name="Line 4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860" y="537"/>
                              <a:ext cx="0" cy="2070"/>
                            </a:xfrm>
                            <a:prstGeom prst="line">
                              <a:avLst/>
                            </a:prstGeom>
                            <a:noFill/>
                            <a:ln w="3429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" name="Line 4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914" y="537"/>
                              <a:ext cx="0" cy="2070"/>
                            </a:xfrm>
                            <a:prstGeom prst="line">
                              <a:avLst/>
                            </a:prstGeom>
                            <a:noFill/>
                            <a:ln w="1143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" name="Rectangle 42"/>
                          <wps:cNvSpPr>
                            <a:spLocks noChangeArrowheads="1"/>
                          </wps:cNvSpPr>
                          <wps:spPr bwMode="auto">
                            <a:xfrm>
                              <a:off x="8959" y="725"/>
                              <a:ext cx="470" cy="1721"/>
                            </a:xfrm>
                            <a:prstGeom prst="rect">
                              <a:avLst/>
                            </a:prstGeom>
                            <a:solidFill>
                              <a:srgbClr val="DDDD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" name="Rectangle 41"/>
                          <wps:cNvSpPr>
                            <a:spLocks noChangeArrowheads="1"/>
                          </wps:cNvSpPr>
                          <wps:spPr bwMode="auto">
                            <a:xfrm>
                              <a:off x="8959" y="725"/>
                              <a:ext cx="470" cy="1721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8" name="Picture 4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3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011" y="941"/>
                              <a:ext cx="351" cy="127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29" name="Rectangle 39"/>
                          <wps:cNvSpPr>
                            <a:spLocks noChangeArrowheads="1"/>
                          </wps:cNvSpPr>
                          <wps:spPr bwMode="auto">
                            <a:xfrm>
                              <a:off x="9011" y="941"/>
                              <a:ext cx="351" cy="127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990" y="1592"/>
                              <a:ext cx="256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pic:pic xmlns:pic="http://schemas.openxmlformats.org/drawingml/2006/picture">
                          <pic:nvPicPr>
                            <pic:cNvPr id="31" name="Picture 3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3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065" y="2030"/>
                              <a:ext cx="235" cy="3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32" name="Freeform 36"/>
                          <wps:cNvSpPr>
                            <a:spLocks/>
                          </wps:cNvSpPr>
                          <wps:spPr bwMode="auto">
                            <a:xfrm>
                              <a:off x="9065" y="2030"/>
                              <a:ext cx="235" cy="385"/>
                            </a:xfrm>
                            <a:custGeom>
                              <a:avLst/>
                              <a:gdLst>
                                <a:gd name="T0" fmla="+- 0 9300 9065"/>
                                <a:gd name="T1" fmla="*/ T0 w 235"/>
                                <a:gd name="T2" fmla="+- 0 2415 2030"/>
                                <a:gd name="T3" fmla="*/ 2415 h 385"/>
                                <a:gd name="T4" fmla="+- 0 9065 9065"/>
                                <a:gd name="T5" fmla="*/ T4 w 235"/>
                                <a:gd name="T6" fmla="+- 0 2281 2030"/>
                                <a:gd name="T7" fmla="*/ 2281 h 385"/>
                                <a:gd name="T8" fmla="+- 0 9065 9065"/>
                                <a:gd name="T9" fmla="*/ T8 w 235"/>
                                <a:gd name="T10" fmla="+- 0 2164 2030"/>
                                <a:gd name="T11" fmla="*/ 2164 h 385"/>
                                <a:gd name="T12" fmla="+- 0 9300 9065"/>
                                <a:gd name="T13" fmla="*/ T12 w 235"/>
                                <a:gd name="T14" fmla="+- 0 2030 2030"/>
                                <a:gd name="T15" fmla="*/ 2030 h 385"/>
                                <a:gd name="T16" fmla="+- 0 9300 9065"/>
                                <a:gd name="T17" fmla="*/ T16 w 235"/>
                                <a:gd name="T18" fmla="+- 0 2415 2030"/>
                                <a:gd name="T19" fmla="*/ 2415 h 3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5" h="385">
                                  <a:moveTo>
                                    <a:pt x="235" y="385"/>
                                  </a:moveTo>
                                  <a:lnTo>
                                    <a:pt x="0" y="251"/>
                                  </a:lnTo>
                                  <a:lnTo>
                                    <a:pt x="0" y="134"/>
                                  </a:lnTo>
                                  <a:lnTo>
                                    <a:pt x="235" y="0"/>
                                  </a:lnTo>
                                  <a:lnTo>
                                    <a:pt x="235" y="38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3" name="Picture 3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3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079" y="749"/>
                              <a:ext cx="234" cy="3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34" name="Freeform 34"/>
                          <wps:cNvSpPr>
                            <a:spLocks/>
                          </wps:cNvSpPr>
                          <wps:spPr bwMode="auto">
                            <a:xfrm>
                              <a:off x="9079" y="749"/>
                              <a:ext cx="234" cy="383"/>
                            </a:xfrm>
                            <a:custGeom>
                              <a:avLst/>
                              <a:gdLst>
                                <a:gd name="T0" fmla="+- 0 9313 9079"/>
                                <a:gd name="T1" fmla="*/ T0 w 234"/>
                                <a:gd name="T2" fmla="+- 0 1132 749"/>
                                <a:gd name="T3" fmla="*/ 1132 h 383"/>
                                <a:gd name="T4" fmla="+- 0 9079 9079"/>
                                <a:gd name="T5" fmla="*/ T4 w 234"/>
                                <a:gd name="T6" fmla="+- 0 999 749"/>
                                <a:gd name="T7" fmla="*/ 999 h 383"/>
                                <a:gd name="T8" fmla="+- 0 9079 9079"/>
                                <a:gd name="T9" fmla="*/ T8 w 234"/>
                                <a:gd name="T10" fmla="+- 0 882 749"/>
                                <a:gd name="T11" fmla="*/ 882 h 383"/>
                                <a:gd name="T12" fmla="+- 0 9313 9079"/>
                                <a:gd name="T13" fmla="*/ T12 w 234"/>
                                <a:gd name="T14" fmla="+- 0 749 749"/>
                                <a:gd name="T15" fmla="*/ 749 h 383"/>
                                <a:gd name="T16" fmla="+- 0 9313 9079"/>
                                <a:gd name="T17" fmla="*/ T16 w 234"/>
                                <a:gd name="T18" fmla="+- 0 1132 749"/>
                                <a:gd name="T19" fmla="*/ 1132 h 38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4" h="383">
                                  <a:moveTo>
                                    <a:pt x="234" y="383"/>
                                  </a:moveTo>
                                  <a:lnTo>
                                    <a:pt x="0" y="250"/>
                                  </a:lnTo>
                                  <a:lnTo>
                                    <a:pt x="0" y="133"/>
                                  </a:lnTo>
                                  <a:lnTo>
                                    <a:pt x="234" y="0"/>
                                  </a:lnTo>
                                  <a:lnTo>
                                    <a:pt x="234" y="38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" name="Freeform 33"/>
                          <wps:cNvSpPr>
                            <a:spLocks/>
                          </wps:cNvSpPr>
                          <wps:spPr bwMode="auto">
                            <a:xfrm>
                              <a:off x="9023" y="938"/>
                              <a:ext cx="354" cy="1282"/>
                            </a:xfrm>
                            <a:custGeom>
                              <a:avLst/>
                              <a:gdLst>
                                <a:gd name="T0" fmla="+- 0 9023 9023"/>
                                <a:gd name="T1" fmla="*/ T0 w 354"/>
                                <a:gd name="T2" fmla="+- 0 2220 938"/>
                                <a:gd name="T3" fmla="*/ 2220 h 1282"/>
                                <a:gd name="T4" fmla="+- 0 9375 9023"/>
                                <a:gd name="T5" fmla="*/ T4 w 354"/>
                                <a:gd name="T6" fmla="+- 0 2220 938"/>
                                <a:gd name="T7" fmla="*/ 2220 h 1282"/>
                                <a:gd name="T8" fmla="+- 0 9026 9023"/>
                                <a:gd name="T9" fmla="*/ T8 w 354"/>
                                <a:gd name="T10" fmla="+- 0 938 938"/>
                                <a:gd name="T11" fmla="*/ 938 h 1282"/>
                                <a:gd name="T12" fmla="+- 0 9377 9023"/>
                                <a:gd name="T13" fmla="*/ T12 w 354"/>
                                <a:gd name="T14" fmla="+- 0 938 938"/>
                                <a:gd name="T15" fmla="*/ 938 h 12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354" h="1282">
                                  <a:moveTo>
                                    <a:pt x="0" y="1282"/>
                                  </a:moveTo>
                                  <a:lnTo>
                                    <a:pt x="352" y="1282"/>
                                  </a:lnTo>
                                  <a:moveTo>
                                    <a:pt x="3" y="0"/>
                                  </a:moveTo>
                                  <a:lnTo>
                                    <a:pt x="354" y="0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6" name="Picture 3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3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061" y="1187"/>
                              <a:ext cx="235" cy="78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37" name="Rectangle 31"/>
                          <wps:cNvSpPr>
                            <a:spLocks noChangeArrowheads="1"/>
                          </wps:cNvSpPr>
                          <wps:spPr bwMode="auto">
                            <a:xfrm>
                              <a:off x="9061" y="1187"/>
                              <a:ext cx="235" cy="78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" name="Line 3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969" y="1577"/>
                              <a:ext cx="437" cy="0"/>
                            </a:xfrm>
                            <a:prstGeom prst="line">
                              <a:avLst/>
                            </a:prstGeom>
                            <a:noFill/>
                            <a:ln w="40005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9" name="Rectangle 29"/>
                          <wps:cNvSpPr>
                            <a:spLocks noChangeArrowheads="1"/>
                          </wps:cNvSpPr>
                          <wps:spPr bwMode="auto">
                            <a:xfrm>
                              <a:off x="8969" y="1545"/>
                              <a:ext cx="437" cy="6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" name="Freeform 28"/>
                          <wps:cNvSpPr>
                            <a:spLocks/>
                          </wps:cNvSpPr>
                          <wps:spPr bwMode="auto">
                            <a:xfrm>
                              <a:off x="7399" y="1516"/>
                              <a:ext cx="1527" cy="808"/>
                            </a:xfrm>
                            <a:custGeom>
                              <a:avLst/>
                              <a:gdLst>
                                <a:gd name="T0" fmla="+- 0 7534 7399"/>
                                <a:gd name="T1" fmla="*/ T0 w 1527"/>
                                <a:gd name="T2" fmla="+- 0 1780 1516"/>
                                <a:gd name="T3" fmla="*/ 1780 h 808"/>
                                <a:gd name="T4" fmla="+- 0 7523 7399"/>
                                <a:gd name="T5" fmla="*/ T4 w 1527"/>
                                <a:gd name="T6" fmla="+- 0 1758 1516"/>
                                <a:gd name="T7" fmla="*/ 1758 h 808"/>
                                <a:gd name="T8" fmla="+- 0 7467 7399"/>
                                <a:gd name="T9" fmla="*/ T8 w 1527"/>
                                <a:gd name="T10" fmla="+- 0 1645 1516"/>
                                <a:gd name="T11" fmla="*/ 1645 h 808"/>
                                <a:gd name="T12" fmla="+- 0 7399 7399"/>
                                <a:gd name="T13" fmla="*/ T12 w 1527"/>
                                <a:gd name="T14" fmla="+- 0 1780 1516"/>
                                <a:gd name="T15" fmla="*/ 1780 h 808"/>
                                <a:gd name="T16" fmla="+- 0 7444 7399"/>
                                <a:gd name="T17" fmla="*/ T16 w 1527"/>
                                <a:gd name="T18" fmla="+- 0 1780 1516"/>
                                <a:gd name="T19" fmla="*/ 1780 h 808"/>
                                <a:gd name="T20" fmla="+- 0 7444 7399"/>
                                <a:gd name="T21" fmla="*/ T20 w 1527"/>
                                <a:gd name="T22" fmla="+- 0 2323 1516"/>
                                <a:gd name="T23" fmla="*/ 2323 h 808"/>
                                <a:gd name="T24" fmla="+- 0 7489 7399"/>
                                <a:gd name="T25" fmla="*/ T24 w 1527"/>
                                <a:gd name="T26" fmla="+- 0 2323 1516"/>
                                <a:gd name="T27" fmla="*/ 2323 h 808"/>
                                <a:gd name="T28" fmla="+- 0 7489 7399"/>
                                <a:gd name="T29" fmla="*/ T28 w 1527"/>
                                <a:gd name="T30" fmla="+- 0 1780 1516"/>
                                <a:gd name="T31" fmla="*/ 1780 h 808"/>
                                <a:gd name="T32" fmla="+- 0 7534 7399"/>
                                <a:gd name="T33" fmla="*/ T32 w 1527"/>
                                <a:gd name="T34" fmla="+- 0 1780 1516"/>
                                <a:gd name="T35" fmla="*/ 1780 h 808"/>
                                <a:gd name="T36" fmla="+- 0 8926 7399"/>
                                <a:gd name="T37" fmla="*/ T36 w 1527"/>
                                <a:gd name="T38" fmla="+- 0 1561 1516"/>
                                <a:gd name="T39" fmla="*/ 1561 h 808"/>
                                <a:gd name="T40" fmla="+- 0 8410 7399"/>
                                <a:gd name="T41" fmla="*/ T40 w 1527"/>
                                <a:gd name="T42" fmla="+- 0 1561 1516"/>
                                <a:gd name="T43" fmla="*/ 1561 h 808"/>
                                <a:gd name="T44" fmla="+- 0 8410 7399"/>
                                <a:gd name="T45" fmla="*/ T44 w 1527"/>
                                <a:gd name="T46" fmla="+- 0 1516 1516"/>
                                <a:gd name="T47" fmla="*/ 1516 h 808"/>
                                <a:gd name="T48" fmla="+- 0 8275 7399"/>
                                <a:gd name="T49" fmla="*/ T48 w 1527"/>
                                <a:gd name="T50" fmla="+- 0 1583 1516"/>
                                <a:gd name="T51" fmla="*/ 1583 h 808"/>
                                <a:gd name="T52" fmla="+- 0 8410 7399"/>
                                <a:gd name="T53" fmla="*/ T52 w 1527"/>
                                <a:gd name="T54" fmla="+- 0 1651 1516"/>
                                <a:gd name="T55" fmla="*/ 1651 h 808"/>
                                <a:gd name="T56" fmla="+- 0 8410 7399"/>
                                <a:gd name="T57" fmla="*/ T56 w 1527"/>
                                <a:gd name="T58" fmla="+- 0 1606 1516"/>
                                <a:gd name="T59" fmla="*/ 1606 h 808"/>
                                <a:gd name="T60" fmla="+- 0 8926 7399"/>
                                <a:gd name="T61" fmla="*/ T60 w 1527"/>
                                <a:gd name="T62" fmla="+- 0 1606 1516"/>
                                <a:gd name="T63" fmla="*/ 1606 h 808"/>
                                <a:gd name="T64" fmla="+- 0 8926 7399"/>
                                <a:gd name="T65" fmla="*/ T64 w 1527"/>
                                <a:gd name="T66" fmla="+- 0 1561 1516"/>
                                <a:gd name="T67" fmla="*/ 1561 h 8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527" h="808">
                                  <a:moveTo>
                                    <a:pt x="135" y="264"/>
                                  </a:moveTo>
                                  <a:lnTo>
                                    <a:pt x="124" y="242"/>
                                  </a:lnTo>
                                  <a:lnTo>
                                    <a:pt x="68" y="129"/>
                                  </a:lnTo>
                                  <a:lnTo>
                                    <a:pt x="0" y="264"/>
                                  </a:lnTo>
                                  <a:lnTo>
                                    <a:pt x="45" y="264"/>
                                  </a:lnTo>
                                  <a:lnTo>
                                    <a:pt x="45" y="807"/>
                                  </a:lnTo>
                                  <a:lnTo>
                                    <a:pt x="90" y="807"/>
                                  </a:lnTo>
                                  <a:lnTo>
                                    <a:pt x="90" y="264"/>
                                  </a:lnTo>
                                  <a:lnTo>
                                    <a:pt x="135" y="264"/>
                                  </a:lnTo>
                                  <a:moveTo>
                                    <a:pt x="1527" y="45"/>
                                  </a:moveTo>
                                  <a:lnTo>
                                    <a:pt x="1011" y="45"/>
                                  </a:lnTo>
                                  <a:lnTo>
                                    <a:pt x="1011" y="0"/>
                                  </a:lnTo>
                                  <a:lnTo>
                                    <a:pt x="876" y="67"/>
                                  </a:lnTo>
                                  <a:lnTo>
                                    <a:pt x="1011" y="135"/>
                                  </a:lnTo>
                                  <a:lnTo>
                                    <a:pt x="1011" y="90"/>
                                  </a:lnTo>
                                  <a:lnTo>
                                    <a:pt x="1527" y="90"/>
                                  </a:lnTo>
                                  <a:lnTo>
                                    <a:pt x="1527" y="4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" name="Line 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186" y="906"/>
                              <a:ext cx="0" cy="640"/>
                            </a:xfrm>
                            <a:prstGeom prst="line">
                              <a:avLst/>
                            </a:prstGeom>
                            <a:noFill/>
                            <a:ln w="48260">
                              <a:solidFill>
                                <a:srgbClr val="99CC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2" name="Rectangle 26"/>
                          <wps:cNvSpPr>
                            <a:spLocks noChangeArrowheads="1"/>
                          </wps:cNvSpPr>
                          <wps:spPr bwMode="auto">
                            <a:xfrm>
                              <a:off x="6148" y="906"/>
                              <a:ext cx="76" cy="64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" name="Line 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221" y="925"/>
                              <a:ext cx="0" cy="226"/>
                            </a:xfrm>
                            <a:prstGeom prst="line">
                              <a:avLst/>
                            </a:prstGeom>
                            <a:noFill/>
                            <a:ln w="56515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4" name="Rectangle 24"/>
                          <wps:cNvSpPr>
                            <a:spLocks noChangeArrowheads="1"/>
                          </wps:cNvSpPr>
                          <wps:spPr bwMode="auto">
                            <a:xfrm>
                              <a:off x="6177" y="925"/>
                              <a:ext cx="89" cy="22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" name="Freeform 23"/>
                          <wps:cNvSpPr>
                            <a:spLocks/>
                          </wps:cNvSpPr>
                          <wps:spPr bwMode="auto">
                            <a:xfrm>
                              <a:off x="2756" y="484"/>
                              <a:ext cx="3535" cy="2925"/>
                            </a:xfrm>
                            <a:custGeom>
                              <a:avLst/>
                              <a:gdLst>
                                <a:gd name="T0" fmla="+- 0 6205 2756"/>
                                <a:gd name="T1" fmla="*/ T0 w 3535"/>
                                <a:gd name="T2" fmla="+- 0 1094 484"/>
                                <a:gd name="T3" fmla="*/ 1094 h 2925"/>
                                <a:gd name="T4" fmla="+- 0 6202 2756"/>
                                <a:gd name="T5" fmla="*/ T4 w 3535"/>
                                <a:gd name="T6" fmla="+- 0 1089 484"/>
                                <a:gd name="T7" fmla="*/ 1089 h 2925"/>
                                <a:gd name="T8" fmla="+- 0 6200 2756"/>
                                <a:gd name="T9" fmla="*/ T8 w 3535"/>
                                <a:gd name="T10" fmla="+- 0 1084 484"/>
                                <a:gd name="T11" fmla="*/ 1084 h 2925"/>
                                <a:gd name="T12" fmla="+- 0 6193 2756"/>
                                <a:gd name="T13" fmla="*/ T12 w 3535"/>
                                <a:gd name="T14" fmla="+- 0 1083 484"/>
                                <a:gd name="T15" fmla="*/ 1083 h 2925"/>
                                <a:gd name="T16" fmla="+- 0 6189 2756"/>
                                <a:gd name="T17" fmla="*/ T16 w 3535"/>
                                <a:gd name="T18" fmla="+- 0 1086 484"/>
                                <a:gd name="T19" fmla="*/ 1086 h 2925"/>
                                <a:gd name="T20" fmla="+- 0 3033 2756"/>
                                <a:gd name="T21" fmla="*/ T20 w 3535"/>
                                <a:gd name="T22" fmla="+- 0 3054 484"/>
                                <a:gd name="T23" fmla="*/ 3054 h 2925"/>
                                <a:gd name="T24" fmla="+- 0 3006 2756"/>
                                <a:gd name="T25" fmla="*/ T24 w 3535"/>
                                <a:gd name="T26" fmla="+- 0 3012 484"/>
                                <a:gd name="T27" fmla="*/ 3012 h 2925"/>
                                <a:gd name="T28" fmla="+- 0 2936 2756"/>
                                <a:gd name="T29" fmla="*/ T28 w 3535"/>
                                <a:gd name="T30" fmla="+- 0 3126 484"/>
                                <a:gd name="T31" fmla="*/ 3126 h 2925"/>
                                <a:gd name="T32" fmla="+- 0 3070 2756"/>
                                <a:gd name="T33" fmla="*/ T32 w 3535"/>
                                <a:gd name="T34" fmla="+- 0 3114 484"/>
                                <a:gd name="T35" fmla="*/ 3114 h 2925"/>
                                <a:gd name="T36" fmla="+- 0 3051 2756"/>
                                <a:gd name="T37" fmla="*/ T36 w 3535"/>
                                <a:gd name="T38" fmla="+- 0 3085 484"/>
                                <a:gd name="T39" fmla="*/ 3085 h 2925"/>
                                <a:gd name="T40" fmla="+- 0 3043 2756"/>
                                <a:gd name="T41" fmla="*/ T40 w 3535"/>
                                <a:gd name="T42" fmla="+- 0 3071 484"/>
                                <a:gd name="T43" fmla="*/ 3071 h 2925"/>
                                <a:gd name="T44" fmla="+- 0 6199 2756"/>
                                <a:gd name="T45" fmla="*/ T44 w 3535"/>
                                <a:gd name="T46" fmla="+- 0 1103 484"/>
                                <a:gd name="T47" fmla="*/ 1103 h 2925"/>
                                <a:gd name="T48" fmla="+- 0 6204 2756"/>
                                <a:gd name="T49" fmla="*/ T48 w 3535"/>
                                <a:gd name="T50" fmla="+- 0 1100 484"/>
                                <a:gd name="T51" fmla="*/ 1100 h 2925"/>
                                <a:gd name="T52" fmla="+- 0 6205 2756"/>
                                <a:gd name="T53" fmla="*/ T52 w 3535"/>
                                <a:gd name="T54" fmla="+- 0 1094 484"/>
                                <a:gd name="T55" fmla="*/ 1094 h 2925"/>
                                <a:gd name="T56" fmla="+- 0 6223 2756"/>
                                <a:gd name="T57" fmla="*/ T56 w 3535"/>
                                <a:gd name="T58" fmla="+- 0 940 484"/>
                                <a:gd name="T59" fmla="*/ 940 h 2925"/>
                                <a:gd name="T60" fmla="+- 0 6219 2756"/>
                                <a:gd name="T61" fmla="*/ T60 w 3535"/>
                                <a:gd name="T62" fmla="+- 0 935 484"/>
                                <a:gd name="T63" fmla="*/ 935 h 2925"/>
                                <a:gd name="T64" fmla="+- 0 6213 2756"/>
                                <a:gd name="T65" fmla="*/ T64 w 3535"/>
                                <a:gd name="T66" fmla="+- 0 934 484"/>
                                <a:gd name="T67" fmla="*/ 934 h 2925"/>
                                <a:gd name="T68" fmla="+- 0 2876 2756"/>
                                <a:gd name="T69" fmla="*/ T68 w 3535"/>
                                <a:gd name="T70" fmla="+- 0 534 484"/>
                                <a:gd name="T71" fmla="*/ 534 h 2925"/>
                                <a:gd name="T72" fmla="+- 0 2877 2756"/>
                                <a:gd name="T73" fmla="*/ T72 w 3535"/>
                                <a:gd name="T74" fmla="+- 0 531 484"/>
                                <a:gd name="T75" fmla="*/ 531 h 2925"/>
                                <a:gd name="T76" fmla="+- 0 2882 2756"/>
                                <a:gd name="T77" fmla="*/ T76 w 3535"/>
                                <a:gd name="T78" fmla="+- 0 484 484"/>
                                <a:gd name="T79" fmla="*/ 484 h 2925"/>
                                <a:gd name="T80" fmla="+- 0 2756 2756"/>
                                <a:gd name="T81" fmla="*/ T80 w 3535"/>
                                <a:gd name="T82" fmla="+- 0 529 484"/>
                                <a:gd name="T83" fmla="*/ 529 h 2925"/>
                                <a:gd name="T84" fmla="+- 0 2868 2756"/>
                                <a:gd name="T85" fmla="*/ T84 w 3535"/>
                                <a:gd name="T86" fmla="+- 0 603 484"/>
                                <a:gd name="T87" fmla="*/ 603 h 2925"/>
                                <a:gd name="T88" fmla="+- 0 2874 2756"/>
                                <a:gd name="T89" fmla="*/ T88 w 3535"/>
                                <a:gd name="T90" fmla="+- 0 553 484"/>
                                <a:gd name="T91" fmla="*/ 553 h 2925"/>
                                <a:gd name="T92" fmla="+- 0 6216 2756"/>
                                <a:gd name="T93" fmla="*/ T92 w 3535"/>
                                <a:gd name="T94" fmla="+- 0 955 484"/>
                                <a:gd name="T95" fmla="*/ 955 h 2925"/>
                                <a:gd name="T96" fmla="+- 0 6221 2756"/>
                                <a:gd name="T97" fmla="*/ T96 w 3535"/>
                                <a:gd name="T98" fmla="+- 0 951 484"/>
                                <a:gd name="T99" fmla="*/ 951 h 2925"/>
                                <a:gd name="T100" fmla="+- 0 6222 2756"/>
                                <a:gd name="T101" fmla="*/ T100 w 3535"/>
                                <a:gd name="T102" fmla="+- 0 945 484"/>
                                <a:gd name="T103" fmla="*/ 945 h 2925"/>
                                <a:gd name="T104" fmla="+- 0 6223 2756"/>
                                <a:gd name="T105" fmla="*/ T104 w 3535"/>
                                <a:gd name="T106" fmla="+- 0 940 484"/>
                                <a:gd name="T107" fmla="*/ 940 h 2925"/>
                                <a:gd name="T108" fmla="+- 0 6291 2756"/>
                                <a:gd name="T109" fmla="*/ T108 w 3535"/>
                                <a:gd name="T110" fmla="+- 0 3288 484"/>
                                <a:gd name="T111" fmla="*/ 3288 h 2925"/>
                                <a:gd name="T112" fmla="+- 0 6241 2756"/>
                                <a:gd name="T113" fmla="*/ T112 w 3535"/>
                                <a:gd name="T114" fmla="+- 0 3288 484"/>
                                <a:gd name="T115" fmla="*/ 3288 h 2925"/>
                                <a:gd name="T116" fmla="+- 0 6241 2756"/>
                                <a:gd name="T117" fmla="*/ T116 w 3535"/>
                                <a:gd name="T118" fmla="+- 0 1183 484"/>
                                <a:gd name="T119" fmla="*/ 1183 h 2925"/>
                                <a:gd name="T120" fmla="+- 0 6237 2756"/>
                                <a:gd name="T121" fmla="*/ T120 w 3535"/>
                                <a:gd name="T122" fmla="+- 0 1178 484"/>
                                <a:gd name="T123" fmla="*/ 1178 h 2925"/>
                                <a:gd name="T124" fmla="+- 0 6225 2756"/>
                                <a:gd name="T125" fmla="*/ T124 w 3535"/>
                                <a:gd name="T126" fmla="+- 0 1178 484"/>
                                <a:gd name="T127" fmla="*/ 1178 h 2925"/>
                                <a:gd name="T128" fmla="+- 0 6221 2756"/>
                                <a:gd name="T129" fmla="*/ T128 w 3535"/>
                                <a:gd name="T130" fmla="+- 0 1183 484"/>
                                <a:gd name="T131" fmla="*/ 1183 h 2925"/>
                                <a:gd name="T132" fmla="+- 0 6221 2756"/>
                                <a:gd name="T133" fmla="*/ T132 w 3535"/>
                                <a:gd name="T134" fmla="+- 0 3288 484"/>
                                <a:gd name="T135" fmla="*/ 3288 h 2925"/>
                                <a:gd name="T136" fmla="+- 0 6171 2756"/>
                                <a:gd name="T137" fmla="*/ T136 w 3535"/>
                                <a:gd name="T138" fmla="+- 0 3288 484"/>
                                <a:gd name="T139" fmla="*/ 3288 h 2925"/>
                                <a:gd name="T140" fmla="+- 0 6231 2756"/>
                                <a:gd name="T141" fmla="*/ T140 w 3535"/>
                                <a:gd name="T142" fmla="+- 0 3408 484"/>
                                <a:gd name="T143" fmla="*/ 3408 h 2925"/>
                                <a:gd name="T144" fmla="+- 0 6276 2756"/>
                                <a:gd name="T145" fmla="*/ T144 w 3535"/>
                                <a:gd name="T146" fmla="+- 0 3318 484"/>
                                <a:gd name="T147" fmla="*/ 3318 h 2925"/>
                                <a:gd name="T148" fmla="+- 0 6291 2756"/>
                                <a:gd name="T149" fmla="*/ T148 w 3535"/>
                                <a:gd name="T150" fmla="+- 0 3288 484"/>
                                <a:gd name="T151" fmla="*/ 3288 h 29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</a:cxnLst>
                              <a:rect l="0" t="0" r="r" b="b"/>
                              <a:pathLst>
                                <a:path w="3535" h="2925">
                                  <a:moveTo>
                                    <a:pt x="3449" y="610"/>
                                  </a:moveTo>
                                  <a:lnTo>
                                    <a:pt x="3446" y="605"/>
                                  </a:lnTo>
                                  <a:lnTo>
                                    <a:pt x="3444" y="600"/>
                                  </a:lnTo>
                                  <a:lnTo>
                                    <a:pt x="3437" y="599"/>
                                  </a:lnTo>
                                  <a:lnTo>
                                    <a:pt x="3433" y="602"/>
                                  </a:lnTo>
                                  <a:lnTo>
                                    <a:pt x="277" y="2570"/>
                                  </a:lnTo>
                                  <a:lnTo>
                                    <a:pt x="250" y="2528"/>
                                  </a:lnTo>
                                  <a:lnTo>
                                    <a:pt x="180" y="2642"/>
                                  </a:lnTo>
                                  <a:lnTo>
                                    <a:pt x="314" y="2630"/>
                                  </a:lnTo>
                                  <a:lnTo>
                                    <a:pt x="295" y="2601"/>
                                  </a:lnTo>
                                  <a:lnTo>
                                    <a:pt x="287" y="2587"/>
                                  </a:lnTo>
                                  <a:lnTo>
                                    <a:pt x="3443" y="619"/>
                                  </a:lnTo>
                                  <a:lnTo>
                                    <a:pt x="3448" y="616"/>
                                  </a:lnTo>
                                  <a:lnTo>
                                    <a:pt x="3449" y="610"/>
                                  </a:lnTo>
                                  <a:moveTo>
                                    <a:pt x="3467" y="456"/>
                                  </a:moveTo>
                                  <a:lnTo>
                                    <a:pt x="3463" y="451"/>
                                  </a:lnTo>
                                  <a:lnTo>
                                    <a:pt x="3457" y="450"/>
                                  </a:lnTo>
                                  <a:lnTo>
                                    <a:pt x="120" y="50"/>
                                  </a:lnTo>
                                  <a:lnTo>
                                    <a:pt x="121" y="47"/>
                                  </a:lnTo>
                                  <a:lnTo>
                                    <a:pt x="126" y="0"/>
                                  </a:lnTo>
                                  <a:lnTo>
                                    <a:pt x="0" y="45"/>
                                  </a:lnTo>
                                  <a:lnTo>
                                    <a:pt x="112" y="119"/>
                                  </a:lnTo>
                                  <a:lnTo>
                                    <a:pt x="118" y="69"/>
                                  </a:lnTo>
                                  <a:lnTo>
                                    <a:pt x="3460" y="471"/>
                                  </a:lnTo>
                                  <a:lnTo>
                                    <a:pt x="3465" y="467"/>
                                  </a:lnTo>
                                  <a:lnTo>
                                    <a:pt x="3466" y="461"/>
                                  </a:lnTo>
                                  <a:lnTo>
                                    <a:pt x="3467" y="456"/>
                                  </a:lnTo>
                                  <a:moveTo>
                                    <a:pt x="3535" y="2804"/>
                                  </a:moveTo>
                                  <a:lnTo>
                                    <a:pt x="3485" y="2804"/>
                                  </a:lnTo>
                                  <a:lnTo>
                                    <a:pt x="3485" y="699"/>
                                  </a:lnTo>
                                  <a:lnTo>
                                    <a:pt x="3481" y="694"/>
                                  </a:lnTo>
                                  <a:lnTo>
                                    <a:pt x="3469" y="694"/>
                                  </a:lnTo>
                                  <a:lnTo>
                                    <a:pt x="3465" y="699"/>
                                  </a:lnTo>
                                  <a:lnTo>
                                    <a:pt x="3465" y="2804"/>
                                  </a:lnTo>
                                  <a:lnTo>
                                    <a:pt x="3415" y="2804"/>
                                  </a:lnTo>
                                  <a:lnTo>
                                    <a:pt x="3475" y="2924"/>
                                  </a:lnTo>
                                  <a:lnTo>
                                    <a:pt x="3520" y="2834"/>
                                  </a:lnTo>
                                  <a:lnTo>
                                    <a:pt x="3535" y="2804"/>
                                  </a:lnTo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" name="Freeform 22"/>
                          <wps:cNvSpPr>
                            <a:spLocks/>
                          </wps:cNvSpPr>
                          <wps:spPr bwMode="auto">
                            <a:xfrm>
                              <a:off x="6194" y="294"/>
                              <a:ext cx="2932" cy="997"/>
                            </a:xfrm>
                            <a:custGeom>
                              <a:avLst/>
                              <a:gdLst>
                                <a:gd name="T0" fmla="+- 0 8711 6194"/>
                                <a:gd name="T1" fmla="*/ T0 w 2932"/>
                                <a:gd name="T2" fmla="+- 0 317 294"/>
                                <a:gd name="T3" fmla="*/ 317 h 997"/>
                                <a:gd name="T4" fmla="+- 0 9126 6194"/>
                                <a:gd name="T5" fmla="*/ T4 w 2932"/>
                                <a:gd name="T6" fmla="+- 0 1112 294"/>
                                <a:gd name="T7" fmla="*/ 1112 h 997"/>
                                <a:gd name="T8" fmla="+- 0 7929 6194"/>
                                <a:gd name="T9" fmla="*/ T8 w 2932"/>
                                <a:gd name="T10" fmla="+- 0 1291 294"/>
                                <a:gd name="T11" fmla="*/ 1291 h 997"/>
                                <a:gd name="T12" fmla="+- 0 7952 6194"/>
                                <a:gd name="T13" fmla="*/ T12 w 2932"/>
                                <a:gd name="T14" fmla="+- 0 1291 294"/>
                                <a:gd name="T15" fmla="*/ 1291 h 997"/>
                                <a:gd name="T16" fmla="+- 0 7173 6194"/>
                                <a:gd name="T17" fmla="*/ T16 w 2932"/>
                                <a:gd name="T18" fmla="+- 0 294 294"/>
                                <a:gd name="T19" fmla="*/ 294 h 997"/>
                                <a:gd name="T20" fmla="+- 0 6194 6194"/>
                                <a:gd name="T21" fmla="*/ T20 w 2932"/>
                                <a:gd name="T22" fmla="+- 0 1056 294"/>
                                <a:gd name="T23" fmla="*/ 1056 h 9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2932" h="997">
                                  <a:moveTo>
                                    <a:pt x="2517" y="23"/>
                                  </a:moveTo>
                                  <a:lnTo>
                                    <a:pt x="2932" y="818"/>
                                  </a:lnTo>
                                  <a:moveTo>
                                    <a:pt x="1735" y="997"/>
                                  </a:moveTo>
                                  <a:lnTo>
                                    <a:pt x="1758" y="997"/>
                                  </a:lnTo>
                                  <a:moveTo>
                                    <a:pt x="979" y="0"/>
                                  </a:moveTo>
                                  <a:lnTo>
                                    <a:pt x="0" y="762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" name="Freeform 21"/>
                          <wps:cNvSpPr>
                            <a:spLocks/>
                          </wps:cNvSpPr>
                          <wps:spPr bwMode="auto">
                            <a:xfrm>
                              <a:off x="4767" y="2557"/>
                              <a:ext cx="4415" cy="796"/>
                            </a:xfrm>
                            <a:custGeom>
                              <a:avLst/>
                              <a:gdLst>
                                <a:gd name="T0" fmla="+- 0 5473 4767"/>
                                <a:gd name="T1" fmla="*/ T0 w 4415"/>
                                <a:gd name="T2" fmla="+- 0 3083 2557"/>
                                <a:gd name="T3" fmla="*/ 3083 h 796"/>
                                <a:gd name="T4" fmla="+- 0 5078 4767"/>
                                <a:gd name="T5" fmla="*/ T4 w 4415"/>
                                <a:gd name="T6" fmla="+- 0 3213 2557"/>
                                <a:gd name="T7" fmla="*/ 3213 h 796"/>
                                <a:gd name="T8" fmla="+- 0 4887 4767"/>
                                <a:gd name="T9" fmla="*/ T8 w 4415"/>
                                <a:gd name="T10" fmla="+- 0 2957 2557"/>
                                <a:gd name="T11" fmla="*/ 2957 h 796"/>
                                <a:gd name="T12" fmla="+- 0 5072 4767"/>
                                <a:gd name="T13" fmla="*/ T12 w 4415"/>
                                <a:gd name="T14" fmla="+- 0 2701 2557"/>
                                <a:gd name="T15" fmla="*/ 2701 h 796"/>
                                <a:gd name="T16" fmla="+- 0 5455 4767"/>
                                <a:gd name="T17" fmla="*/ T16 w 4415"/>
                                <a:gd name="T18" fmla="+- 0 2799 2557"/>
                                <a:gd name="T19" fmla="*/ 2799 h 796"/>
                                <a:gd name="T20" fmla="+- 0 5431 4767"/>
                                <a:gd name="T21" fmla="*/ T20 w 4415"/>
                                <a:gd name="T22" fmla="+- 0 2745 2557"/>
                                <a:gd name="T23" fmla="*/ 2745 h 796"/>
                                <a:gd name="T24" fmla="+- 0 5037 4767"/>
                                <a:gd name="T25" fmla="*/ T24 w 4415"/>
                                <a:gd name="T26" fmla="+- 0 2695 2557"/>
                                <a:gd name="T27" fmla="*/ 2695 h 796"/>
                                <a:gd name="T28" fmla="+- 0 4867 4767"/>
                                <a:gd name="T29" fmla="*/ T28 w 4415"/>
                                <a:gd name="T30" fmla="+- 0 2971 2557"/>
                                <a:gd name="T31" fmla="*/ 2971 h 796"/>
                                <a:gd name="T32" fmla="+- 0 5100 4767"/>
                                <a:gd name="T33" fmla="*/ T32 w 4415"/>
                                <a:gd name="T34" fmla="+- 0 3241 2557"/>
                                <a:gd name="T35" fmla="*/ 3241 h 796"/>
                                <a:gd name="T36" fmla="+- 0 5490 4767"/>
                                <a:gd name="T37" fmla="*/ T36 w 4415"/>
                                <a:gd name="T38" fmla="+- 0 3095 2557"/>
                                <a:gd name="T39" fmla="*/ 3095 h 796"/>
                                <a:gd name="T40" fmla="+- 0 5571 4767"/>
                                <a:gd name="T41" fmla="*/ T40 w 4415"/>
                                <a:gd name="T42" fmla="+- 0 2849 2557"/>
                                <a:gd name="T43" fmla="*/ 2849 h 796"/>
                                <a:gd name="T44" fmla="+- 0 5447 4767"/>
                                <a:gd name="T45" fmla="*/ T44 w 4415"/>
                                <a:gd name="T46" fmla="+- 0 3179 2557"/>
                                <a:gd name="T47" fmla="*/ 3179 h 796"/>
                                <a:gd name="T48" fmla="+- 0 4975 4767"/>
                                <a:gd name="T49" fmla="*/ T48 w 4415"/>
                                <a:gd name="T50" fmla="+- 0 3201 2557"/>
                                <a:gd name="T51" fmla="*/ 3201 h 796"/>
                                <a:gd name="T52" fmla="+- 0 4849 4767"/>
                                <a:gd name="T53" fmla="*/ T52 w 4415"/>
                                <a:gd name="T54" fmla="+- 0 2923 2557"/>
                                <a:gd name="T55" fmla="*/ 2923 h 796"/>
                                <a:gd name="T56" fmla="+- 0 5126 4767"/>
                                <a:gd name="T57" fmla="*/ T56 w 4415"/>
                                <a:gd name="T58" fmla="+- 0 2643 2557"/>
                                <a:gd name="T59" fmla="*/ 2643 h 796"/>
                                <a:gd name="T60" fmla="+- 0 5520 4767"/>
                                <a:gd name="T61" fmla="*/ T60 w 4415"/>
                                <a:gd name="T62" fmla="+- 0 2831 2557"/>
                                <a:gd name="T63" fmla="*/ 2831 h 796"/>
                                <a:gd name="T64" fmla="+- 0 5384 4767"/>
                                <a:gd name="T65" fmla="*/ T64 w 4415"/>
                                <a:gd name="T66" fmla="+- 0 2641 2557"/>
                                <a:gd name="T67" fmla="*/ 2641 h 796"/>
                                <a:gd name="T68" fmla="+- 0 4923 4767"/>
                                <a:gd name="T69" fmla="*/ T68 w 4415"/>
                                <a:gd name="T70" fmla="+- 0 2701 2557"/>
                                <a:gd name="T71" fmla="*/ 2701 h 796"/>
                                <a:gd name="T72" fmla="+- 0 4811 4767"/>
                                <a:gd name="T73" fmla="*/ T72 w 4415"/>
                                <a:gd name="T74" fmla="+- 0 3009 2557"/>
                                <a:gd name="T75" fmla="*/ 3009 h 796"/>
                                <a:gd name="T76" fmla="+- 0 5157 4767"/>
                                <a:gd name="T77" fmla="*/ T76 w 4415"/>
                                <a:gd name="T78" fmla="+- 0 3313 2557"/>
                                <a:gd name="T79" fmla="*/ 3313 h 796"/>
                                <a:gd name="T80" fmla="+- 0 5570 4767"/>
                                <a:gd name="T81" fmla="*/ T80 w 4415"/>
                                <a:gd name="T82" fmla="+- 0 3063 2557"/>
                                <a:gd name="T83" fmla="*/ 3063 h 796"/>
                                <a:gd name="T84" fmla="+- 0 5608 4767"/>
                                <a:gd name="T85" fmla="*/ T84 w 4415"/>
                                <a:gd name="T86" fmla="+- 0 2957 2557"/>
                                <a:gd name="T87" fmla="*/ 2957 h 796"/>
                                <a:gd name="T88" fmla="+- 0 5354 4767"/>
                                <a:gd name="T89" fmla="*/ T88 w 4415"/>
                                <a:gd name="T90" fmla="+- 0 3305 2557"/>
                                <a:gd name="T91" fmla="*/ 3305 h 796"/>
                                <a:gd name="T92" fmla="+- 0 4857 4767"/>
                                <a:gd name="T93" fmla="*/ T92 w 4415"/>
                                <a:gd name="T94" fmla="+- 0 3167 2557"/>
                                <a:gd name="T95" fmla="*/ 3167 h 796"/>
                                <a:gd name="T96" fmla="+- 0 4807 4767"/>
                                <a:gd name="T97" fmla="*/ T96 w 4415"/>
                                <a:gd name="T98" fmla="+- 0 2839 2557"/>
                                <a:gd name="T99" fmla="*/ 2839 h 796"/>
                                <a:gd name="T100" fmla="+- 0 5241 4767"/>
                                <a:gd name="T101" fmla="*/ T100 w 4415"/>
                                <a:gd name="T102" fmla="+- 0 2579 2557"/>
                                <a:gd name="T103" fmla="*/ 2579 h 796"/>
                                <a:gd name="T104" fmla="+- 0 5603 4767"/>
                                <a:gd name="T105" fmla="*/ T104 w 4415"/>
                                <a:gd name="T106" fmla="+- 0 2899 2557"/>
                                <a:gd name="T107" fmla="*/ 2899 h 796"/>
                                <a:gd name="T108" fmla="+- 0 5332 4767"/>
                                <a:gd name="T109" fmla="*/ T108 w 4415"/>
                                <a:gd name="T110" fmla="+- 0 2577 2557"/>
                                <a:gd name="T111" fmla="*/ 2577 h 796"/>
                                <a:gd name="T112" fmla="+- 0 4844 4767"/>
                                <a:gd name="T113" fmla="*/ T112 w 4415"/>
                                <a:gd name="T114" fmla="+- 0 2729 2557"/>
                                <a:gd name="T115" fmla="*/ 2729 h 796"/>
                                <a:gd name="T116" fmla="+- 0 4800 4767"/>
                                <a:gd name="T117" fmla="*/ T116 w 4415"/>
                                <a:gd name="T118" fmla="+- 0 3109 2557"/>
                                <a:gd name="T119" fmla="*/ 3109 h 796"/>
                                <a:gd name="T120" fmla="+- 0 5280 4767"/>
                                <a:gd name="T121" fmla="*/ T120 w 4415"/>
                                <a:gd name="T122" fmla="+- 0 3347 2557"/>
                                <a:gd name="T123" fmla="*/ 3347 h 796"/>
                                <a:gd name="T124" fmla="+- 0 5623 4767"/>
                                <a:gd name="T125" fmla="*/ T124 w 4415"/>
                                <a:gd name="T126" fmla="+- 0 3019 2557"/>
                                <a:gd name="T127" fmla="*/ 3019 h 796"/>
                                <a:gd name="T128" fmla="+- 0 9059 4767"/>
                                <a:gd name="T129" fmla="*/ T128 w 4415"/>
                                <a:gd name="T130" fmla="+- 0 2999 2557"/>
                                <a:gd name="T131" fmla="*/ 2999 h 796"/>
                                <a:gd name="T132" fmla="+- 0 8754 4767"/>
                                <a:gd name="T133" fmla="*/ T132 w 4415"/>
                                <a:gd name="T134" fmla="+- 0 3223 2557"/>
                                <a:gd name="T135" fmla="*/ 3223 h 796"/>
                                <a:gd name="T136" fmla="+- 0 8446 4767"/>
                                <a:gd name="T137" fmla="*/ T136 w 4415"/>
                                <a:gd name="T138" fmla="+- 0 3015 2557"/>
                                <a:gd name="T139" fmla="*/ 3015 h 796"/>
                                <a:gd name="T140" fmla="+- 0 8526 4767"/>
                                <a:gd name="T141" fmla="*/ T140 w 4415"/>
                                <a:gd name="T142" fmla="+- 0 2783 2557"/>
                                <a:gd name="T143" fmla="*/ 2783 h 796"/>
                                <a:gd name="T144" fmla="+- 0 8950 4767"/>
                                <a:gd name="T145" fmla="*/ T144 w 4415"/>
                                <a:gd name="T146" fmla="+- 0 2763 2557"/>
                                <a:gd name="T147" fmla="*/ 2763 h 796"/>
                                <a:gd name="T148" fmla="+- 0 9042 4767"/>
                                <a:gd name="T149" fmla="*/ T148 w 4415"/>
                                <a:gd name="T150" fmla="+- 0 2829 2557"/>
                                <a:gd name="T151" fmla="*/ 2829 h 796"/>
                                <a:gd name="T152" fmla="+- 0 8681 4767"/>
                                <a:gd name="T153" fmla="*/ T152 w 4415"/>
                                <a:gd name="T154" fmla="+- 0 2689 2557"/>
                                <a:gd name="T155" fmla="*/ 2689 h 796"/>
                                <a:gd name="T156" fmla="+- 0 8422 4767"/>
                                <a:gd name="T157" fmla="*/ T156 w 4415"/>
                                <a:gd name="T158" fmla="+- 0 2935 2557"/>
                                <a:gd name="T159" fmla="*/ 2935 h 796"/>
                                <a:gd name="T160" fmla="+- 0 8540 4767"/>
                                <a:gd name="T161" fmla="*/ T160 w 4415"/>
                                <a:gd name="T162" fmla="+- 0 3177 2557"/>
                                <a:gd name="T163" fmla="*/ 3177 h 796"/>
                                <a:gd name="T164" fmla="+- 0 8989 4767"/>
                                <a:gd name="T165" fmla="*/ T164 w 4415"/>
                                <a:gd name="T166" fmla="+- 0 3157 2557"/>
                                <a:gd name="T167" fmla="*/ 3157 h 796"/>
                                <a:gd name="T168" fmla="+- 0 9138 4767"/>
                                <a:gd name="T169" fmla="*/ T168 w 4415"/>
                                <a:gd name="T170" fmla="+- 0 2911 2557"/>
                                <a:gd name="T171" fmla="*/ 2911 h 796"/>
                                <a:gd name="T172" fmla="+- 0 9024 4767"/>
                                <a:gd name="T173" fmla="*/ T172 w 4415"/>
                                <a:gd name="T174" fmla="+- 0 3151 2557"/>
                                <a:gd name="T175" fmla="*/ 3151 h 796"/>
                                <a:gd name="T176" fmla="+- 0 8502 4767"/>
                                <a:gd name="T177" fmla="*/ T176 w 4415"/>
                                <a:gd name="T178" fmla="+- 0 3173 2557"/>
                                <a:gd name="T179" fmla="*/ 3173 h 796"/>
                                <a:gd name="T180" fmla="+- 0 8404 4767"/>
                                <a:gd name="T181" fmla="*/ T180 w 4415"/>
                                <a:gd name="T182" fmla="+- 0 2917 2557"/>
                                <a:gd name="T183" fmla="*/ 2917 h 796"/>
                                <a:gd name="T184" fmla="+- 0 8714 4767"/>
                                <a:gd name="T185" fmla="*/ T184 w 4415"/>
                                <a:gd name="T186" fmla="+- 0 2665 2557"/>
                                <a:gd name="T187" fmla="*/ 2665 h 796"/>
                                <a:gd name="T188" fmla="+- 0 9086 4767"/>
                                <a:gd name="T189" fmla="*/ T188 w 4415"/>
                                <a:gd name="T190" fmla="+- 0 2873 2557"/>
                                <a:gd name="T191" fmla="*/ 2873 h 796"/>
                                <a:gd name="T192" fmla="+- 0 8903 4767"/>
                                <a:gd name="T193" fmla="*/ T192 w 4415"/>
                                <a:gd name="T194" fmla="+- 0 2649 2557"/>
                                <a:gd name="T195" fmla="*/ 2649 h 796"/>
                                <a:gd name="T196" fmla="+- 0 8428 4767"/>
                                <a:gd name="T197" fmla="*/ T196 w 4415"/>
                                <a:gd name="T198" fmla="+- 0 2771 2557"/>
                                <a:gd name="T199" fmla="*/ 2771 h 796"/>
                                <a:gd name="T200" fmla="+- 0 8391 4767"/>
                                <a:gd name="T201" fmla="*/ T200 w 4415"/>
                                <a:gd name="T202" fmla="+- 0 3095 2557"/>
                                <a:gd name="T203" fmla="*/ 3095 h 796"/>
                                <a:gd name="T204" fmla="+- 0 8866 4767"/>
                                <a:gd name="T205" fmla="*/ T204 w 4415"/>
                                <a:gd name="T206" fmla="+- 0 3287 2557"/>
                                <a:gd name="T207" fmla="*/ 3287 h 796"/>
                                <a:gd name="T208" fmla="+- 0 9142 4767"/>
                                <a:gd name="T209" fmla="*/ T208 w 4415"/>
                                <a:gd name="T210" fmla="+- 0 2981 2557"/>
                                <a:gd name="T211" fmla="*/ 2981 h 796"/>
                                <a:gd name="T212" fmla="+- 0 9157 4767"/>
                                <a:gd name="T213" fmla="*/ T212 w 4415"/>
                                <a:gd name="T214" fmla="+- 0 3019 2557"/>
                                <a:gd name="T215" fmla="*/ 3019 h 796"/>
                                <a:gd name="T216" fmla="+- 0 8791 4767"/>
                                <a:gd name="T217" fmla="*/ T216 w 4415"/>
                                <a:gd name="T218" fmla="+- 0 3321 2557"/>
                                <a:gd name="T219" fmla="*/ 3321 h 796"/>
                                <a:gd name="T220" fmla="+- 0 8358 4767"/>
                                <a:gd name="T221" fmla="*/ T220 w 4415"/>
                                <a:gd name="T222" fmla="+- 0 3069 2557"/>
                                <a:gd name="T223" fmla="*/ 3069 h 796"/>
                                <a:gd name="T224" fmla="+- 0 8437 4767"/>
                                <a:gd name="T225" fmla="*/ T224 w 4415"/>
                                <a:gd name="T226" fmla="+- 0 2731 2557"/>
                                <a:gd name="T227" fmla="*/ 2731 h 796"/>
                                <a:gd name="T228" fmla="+- 0 8946 4767"/>
                                <a:gd name="T229" fmla="*/ T228 w 4415"/>
                                <a:gd name="T230" fmla="+- 0 2647 2557"/>
                                <a:gd name="T231" fmla="*/ 2647 h 796"/>
                                <a:gd name="T232" fmla="+- 0 9162 4767"/>
                                <a:gd name="T233" fmla="*/ T232 w 4415"/>
                                <a:gd name="T234" fmla="+- 0 2849 2557"/>
                                <a:gd name="T235" fmla="*/ 2849 h 796"/>
                                <a:gd name="T236" fmla="+- 0 8754 4767"/>
                                <a:gd name="T237" fmla="*/ T236 w 4415"/>
                                <a:gd name="T238" fmla="+- 0 2583 2557"/>
                                <a:gd name="T239" fmla="*/ 2583 h 796"/>
                                <a:gd name="T240" fmla="+- 0 8330 4767"/>
                                <a:gd name="T241" fmla="*/ T240 w 4415"/>
                                <a:gd name="T242" fmla="+- 0 2881 2557"/>
                                <a:gd name="T243" fmla="*/ 2881 h 796"/>
                                <a:gd name="T244" fmla="+- 0 8447 4767"/>
                                <a:gd name="T245" fmla="*/ T244 w 4415"/>
                                <a:gd name="T246" fmla="+- 0 3231 2557"/>
                                <a:gd name="T247" fmla="*/ 3231 h 796"/>
                                <a:gd name="T248" fmla="+- 0 8951 4767"/>
                                <a:gd name="T249" fmla="*/ T248 w 4415"/>
                                <a:gd name="T250" fmla="+- 0 3299 2557"/>
                                <a:gd name="T251" fmla="*/ 3299 h 7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  <a:cxn ang="0">
                                  <a:pos x="T225" y="T227"/>
                                </a:cxn>
                                <a:cxn ang="0">
                                  <a:pos x="T229" y="T231"/>
                                </a:cxn>
                                <a:cxn ang="0">
                                  <a:pos x="T233" y="T235"/>
                                </a:cxn>
                                <a:cxn ang="0">
                                  <a:pos x="T237" y="T239"/>
                                </a:cxn>
                                <a:cxn ang="0">
                                  <a:pos x="T241" y="T243"/>
                                </a:cxn>
                                <a:cxn ang="0">
                                  <a:pos x="T245" y="T247"/>
                                </a:cxn>
                                <a:cxn ang="0">
                                  <a:pos x="T249" y="T251"/>
                                </a:cxn>
                              </a:cxnLst>
                              <a:rect l="0" t="0" r="r" b="b"/>
                              <a:pathLst>
                                <a:path w="4415" h="796">
                                  <a:moveTo>
                                    <a:pt x="761" y="396"/>
                                  </a:moveTo>
                                  <a:lnTo>
                                    <a:pt x="761" y="382"/>
                                  </a:lnTo>
                                  <a:lnTo>
                                    <a:pt x="759" y="368"/>
                                  </a:lnTo>
                                  <a:lnTo>
                                    <a:pt x="757" y="352"/>
                                  </a:lnTo>
                                  <a:lnTo>
                                    <a:pt x="754" y="338"/>
                                  </a:lnTo>
                                  <a:lnTo>
                                    <a:pt x="746" y="308"/>
                                  </a:lnTo>
                                  <a:lnTo>
                                    <a:pt x="741" y="296"/>
                                  </a:lnTo>
                                  <a:lnTo>
                                    <a:pt x="741" y="410"/>
                                  </a:lnTo>
                                  <a:lnTo>
                                    <a:pt x="740" y="426"/>
                                  </a:lnTo>
                                  <a:lnTo>
                                    <a:pt x="738" y="438"/>
                                  </a:lnTo>
                                  <a:lnTo>
                                    <a:pt x="736" y="450"/>
                                  </a:lnTo>
                                  <a:lnTo>
                                    <a:pt x="729" y="476"/>
                                  </a:lnTo>
                                  <a:lnTo>
                                    <a:pt x="719" y="502"/>
                                  </a:lnTo>
                                  <a:lnTo>
                                    <a:pt x="706" y="526"/>
                                  </a:lnTo>
                                  <a:lnTo>
                                    <a:pt x="691" y="550"/>
                                  </a:lnTo>
                                  <a:lnTo>
                                    <a:pt x="674" y="572"/>
                                  </a:lnTo>
                                  <a:lnTo>
                                    <a:pt x="654" y="592"/>
                                  </a:lnTo>
                                  <a:lnTo>
                                    <a:pt x="633" y="610"/>
                                  </a:lnTo>
                                  <a:lnTo>
                                    <a:pt x="608" y="626"/>
                                  </a:lnTo>
                                  <a:lnTo>
                                    <a:pt x="583" y="642"/>
                                  </a:lnTo>
                                  <a:lnTo>
                                    <a:pt x="556" y="654"/>
                                  </a:lnTo>
                                  <a:lnTo>
                                    <a:pt x="527" y="664"/>
                                  </a:lnTo>
                                  <a:lnTo>
                                    <a:pt x="466" y="676"/>
                                  </a:lnTo>
                                  <a:lnTo>
                                    <a:pt x="433" y="678"/>
                                  </a:lnTo>
                                  <a:lnTo>
                                    <a:pt x="401" y="676"/>
                                  </a:lnTo>
                                  <a:lnTo>
                                    <a:pt x="370" y="672"/>
                                  </a:lnTo>
                                  <a:lnTo>
                                    <a:pt x="339" y="664"/>
                                  </a:lnTo>
                                  <a:lnTo>
                                    <a:pt x="311" y="656"/>
                                  </a:lnTo>
                                  <a:lnTo>
                                    <a:pt x="283" y="644"/>
                                  </a:lnTo>
                                  <a:lnTo>
                                    <a:pt x="257" y="630"/>
                                  </a:lnTo>
                                  <a:lnTo>
                                    <a:pt x="233" y="614"/>
                                  </a:lnTo>
                                  <a:lnTo>
                                    <a:pt x="211" y="596"/>
                                  </a:lnTo>
                                  <a:lnTo>
                                    <a:pt x="191" y="576"/>
                                  </a:lnTo>
                                  <a:lnTo>
                                    <a:pt x="173" y="554"/>
                                  </a:lnTo>
                                  <a:lnTo>
                                    <a:pt x="158" y="532"/>
                                  </a:lnTo>
                                  <a:lnTo>
                                    <a:pt x="145" y="508"/>
                                  </a:lnTo>
                                  <a:lnTo>
                                    <a:pt x="134" y="482"/>
                                  </a:lnTo>
                                  <a:lnTo>
                                    <a:pt x="126" y="456"/>
                                  </a:lnTo>
                                  <a:lnTo>
                                    <a:pt x="124" y="442"/>
                                  </a:lnTo>
                                  <a:lnTo>
                                    <a:pt x="122" y="428"/>
                                  </a:lnTo>
                                  <a:lnTo>
                                    <a:pt x="120" y="414"/>
                                  </a:lnTo>
                                  <a:lnTo>
                                    <a:pt x="120" y="400"/>
                                  </a:lnTo>
                                  <a:lnTo>
                                    <a:pt x="120" y="386"/>
                                  </a:lnTo>
                                  <a:lnTo>
                                    <a:pt x="121" y="372"/>
                                  </a:lnTo>
                                  <a:lnTo>
                                    <a:pt x="123" y="358"/>
                                  </a:lnTo>
                                  <a:lnTo>
                                    <a:pt x="125" y="346"/>
                                  </a:lnTo>
                                  <a:lnTo>
                                    <a:pt x="132" y="320"/>
                                  </a:lnTo>
                                  <a:lnTo>
                                    <a:pt x="142" y="294"/>
                                  </a:lnTo>
                                  <a:lnTo>
                                    <a:pt x="155" y="270"/>
                                  </a:lnTo>
                                  <a:lnTo>
                                    <a:pt x="170" y="248"/>
                                  </a:lnTo>
                                  <a:lnTo>
                                    <a:pt x="187" y="226"/>
                                  </a:lnTo>
                                  <a:lnTo>
                                    <a:pt x="207" y="206"/>
                                  </a:lnTo>
                                  <a:lnTo>
                                    <a:pt x="229" y="186"/>
                                  </a:lnTo>
                                  <a:lnTo>
                                    <a:pt x="252" y="170"/>
                                  </a:lnTo>
                                  <a:lnTo>
                                    <a:pt x="278" y="156"/>
                                  </a:lnTo>
                                  <a:lnTo>
                                    <a:pt x="305" y="144"/>
                                  </a:lnTo>
                                  <a:lnTo>
                                    <a:pt x="334" y="134"/>
                                  </a:lnTo>
                                  <a:lnTo>
                                    <a:pt x="364" y="126"/>
                                  </a:lnTo>
                                  <a:lnTo>
                                    <a:pt x="395" y="122"/>
                                  </a:lnTo>
                                  <a:lnTo>
                                    <a:pt x="428" y="120"/>
                                  </a:lnTo>
                                  <a:lnTo>
                                    <a:pt x="460" y="122"/>
                                  </a:lnTo>
                                  <a:lnTo>
                                    <a:pt x="492" y="126"/>
                                  </a:lnTo>
                                  <a:lnTo>
                                    <a:pt x="522" y="132"/>
                                  </a:lnTo>
                                  <a:lnTo>
                                    <a:pt x="551" y="142"/>
                                  </a:lnTo>
                                  <a:lnTo>
                                    <a:pt x="578" y="154"/>
                                  </a:lnTo>
                                  <a:lnTo>
                                    <a:pt x="604" y="168"/>
                                  </a:lnTo>
                                  <a:lnTo>
                                    <a:pt x="628" y="184"/>
                                  </a:lnTo>
                                  <a:lnTo>
                                    <a:pt x="650" y="202"/>
                                  </a:lnTo>
                                  <a:lnTo>
                                    <a:pt x="670" y="222"/>
                                  </a:lnTo>
                                  <a:lnTo>
                                    <a:pt x="688" y="242"/>
                                  </a:lnTo>
                                  <a:lnTo>
                                    <a:pt x="703" y="266"/>
                                  </a:lnTo>
                                  <a:lnTo>
                                    <a:pt x="716" y="290"/>
                                  </a:lnTo>
                                  <a:lnTo>
                                    <a:pt x="727" y="314"/>
                                  </a:lnTo>
                                  <a:lnTo>
                                    <a:pt x="735" y="342"/>
                                  </a:lnTo>
                                  <a:lnTo>
                                    <a:pt x="737" y="354"/>
                                  </a:lnTo>
                                  <a:lnTo>
                                    <a:pt x="739" y="368"/>
                                  </a:lnTo>
                                  <a:lnTo>
                                    <a:pt x="741" y="382"/>
                                  </a:lnTo>
                                  <a:lnTo>
                                    <a:pt x="741" y="410"/>
                                  </a:lnTo>
                                  <a:lnTo>
                                    <a:pt x="741" y="296"/>
                                  </a:lnTo>
                                  <a:lnTo>
                                    <a:pt x="735" y="282"/>
                                  </a:lnTo>
                                  <a:lnTo>
                                    <a:pt x="721" y="256"/>
                                  </a:lnTo>
                                  <a:lnTo>
                                    <a:pt x="704" y="232"/>
                                  </a:lnTo>
                                  <a:lnTo>
                                    <a:pt x="685" y="208"/>
                                  </a:lnTo>
                                  <a:lnTo>
                                    <a:pt x="664" y="188"/>
                                  </a:lnTo>
                                  <a:lnTo>
                                    <a:pt x="641" y="168"/>
                                  </a:lnTo>
                                  <a:lnTo>
                                    <a:pt x="615" y="150"/>
                                  </a:lnTo>
                                  <a:lnTo>
                                    <a:pt x="588" y="136"/>
                                  </a:lnTo>
                                  <a:lnTo>
                                    <a:pt x="559" y="124"/>
                                  </a:lnTo>
                                  <a:lnTo>
                                    <a:pt x="546" y="120"/>
                                  </a:lnTo>
                                  <a:lnTo>
                                    <a:pt x="528" y="114"/>
                                  </a:lnTo>
                                  <a:lnTo>
                                    <a:pt x="496" y="106"/>
                                  </a:lnTo>
                                  <a:lnTo>
                                    <a:pt x="463" y="102"/>
                                  </a:lnTo>
                                  <a:lnTo>
                                    <a:pt x="429" y="100"/>
                                  </a:lnTo>
                                  <a:lnTo>
                                    <a:pt x="394" y="102"/>
                                  </a:lnTo>
                                  <a:lnTo>
                                    <a:pt x="361" y="106"/>
                                  </a:lnTo>
                                  <a:lnTo>
                                    <a:pt x="329" y="114"/>
                                  </a:lnTo>
                                  <a:lnTo>
                                    <a:pt x="299" y="124"/>
                                  </a:lnTo>
                                  <a:lnTo>
                                    <a:pt x="270" y="138"/>
                                  </a:lnTo>
                                  <a:lnTo>
                                    <a:pt x="243" y="152"/>
                                  </a:lnTo>
                                  <a:lnTo>
                                    <a:pt x="217" y="170"/>
                                  </a:lnTo>
                                  <a:lnTo>
                                    <a:pt x="194" y="190"/>
                                  </a:lnTo>
                                  <a:lnTo>
                                    <a:pt x="173" y="212"/>
                                  </a:lnTo>
                                  <a:lnTo>
                                    <a:pt x="154" y="234"/>
                                  </a:lnTo>
                                  <a:lnTo>
                                    <a:pt x="138" y="260"/>
                                  </a:lnTo>
                                  <a:lnTo>
                                    <a:pt x="124" y="286"/>
                                  </a:lnTo>
                                  <a:lnTo>
                                    <a:pt x="114" y="312"/>
                                  </a:lnTo>
                                  <a:lnTo>
                                    <a:pt x="106" y="342"/>
                                  </a:lnTo>
                                  <a:lnTo>
                                    <a:pt x="103" y="354"/>
                                  </a:lnTo>
                                  <a:lnTo>
                                    <a:pt x="102" y="370"/>
                                  </a:lnTo>
                                  <a:lnTo>
                                    <a:pt x="100" y="384"/>
                                  </a:lnTo>
                                  <a:lnTo>
                                    <a:pt x="100" y="400"/>
                                  </a:lnTo>
                                  <a:lnTo>
                                    <a:pt x="100" y="414"/>
                                  </a:lnTo>
                                  <a:lnTo>
                                    <a:pt x="102" y="430"/>
                                  </a:lnTo>
                                  <a:lnTo>
                                    <a:pt x="104" y="444"/>
                                  </a:lnTo>
                                  <a:lnTo>
                                    <a:pt x="107" y="458"/>
                                  </a:lnTo>
                                  <a:lnTo>
                                    <a:pt x="115" y="488"/>
                                  </a:lnTo>
                                  <a:lnTo>
                                    <a:pt x="126" y="516"/>
                                  </a:lnTo>
                                  <a:lnTo>
                                    <a:pt x="140" y="542"/>
                                  </a:lnTo>
                                  <a:lnTo>
                                    <a:pt x="157" y="566"/>
                                  </a:lnTo>
                                  <a:lnTo>
                                    <a:pt x="176" y="588"/>
                                  </a:lnTo>
                                  <a:lnTo>
                                    <a:pt x="197" y="610"/>
                                  </a:lnTo>
                                  <a:lnTo>
                                    <a:pt x="220" y="628"/>
                                  </a:lnTo>
                                  <a:lnTo>
                                    <a:pt x="246" y="646"/>
                                  </a:lnTo>
                                  <a:lnTo>
                                    <a:pt x="273" y="662"/>
                                  </a:lnTo>
                                  <a:lnTo>
                                    <a:pt x="302" y="674"/>
                                  </a:lnTo>
                                  <a:lnTo>
                                    <a:pt x="333" y="684"/>
                                  </a:lnTo>
                                  <a:lnTo>
                                    <a:pt x="365" y="692"/>
                                  </a:lnTo>
                                  <a:lnTo>
                                    <a:pt x="398" y="696"/>
                                  </a:lnTo>
                                  <a:lnTo>
                                    <a:pt x="467" y="696"/>
                                  </a:lnTo>
                                  <a:lnTo>
                                    <a:pt x="500" y="690"/>
                                  </a:lnTo>
                                  <a:lnTo>
                                    <a:pt x="532" y="682"/>
                                  </a:lnTo>
                                  <a:lnTo>
                                    <a:pt x="544" y="678"/>
                                  </a:lnTo>
                                  <a:lnTo>
                                    <a:pt x="562" y="672"/>
                                  </a:lnTo>
                                  <a:lnTo>
                                    <a:pt x="591" y="660"/>
                                  </a:lnTo>
                                  <a:lnTo>
                                    <a:pt x="618" y="644"/>
                                  </a:lnTo>
                                  <a:lnTo>
                                    <a:pt x="644" y="626"/>
                                  </a:lnTo>
                                  <a:lnTo>
                                    <a:pt x="667" y="608"/>
                                  </a:lnTo>
                                  <a:lnTo>
                                    <a:pt x="688" y="586"/>
                                  </a:lnTo>
                                  <a:lnTo>
                                    <a:pt x="707" y="562"/>
                                  </a:lnTo>
                                  <a:lnTo>
                                    <a:pt x="723" y="538"/>
                                  </a:lnTo>
                                  <a:lnTo>
                                    <a:pt x="737" y="512"/>
                                  </a:lnTo>
                                  <a:lnTo>
                                    <a:pt x="747" y="484"/>
                                  </a:lnTo>
                                  <a:lnTo>
                                    <a:pt x="755" y="456"/>
                                  </a:lnTo>
                                  <a:lnTo>
                                    <a:pt x="758" y="442"/>
                                  </a:lnTo>
                                  <a:lnTo>
                                    <a:pt x="759" y="428"/>
                                  </a:lnTo>
                                  <a:lnTo>
                                    <a:pt x="761" y="412"/>
                                  </a:lnTo>
                                  <a:lnTo>
                                    <a:pt x="761" y="400"/>
                                  </a:lnTo>
                                  <a:lnTo>
                                    <a:pt x="761" y="396"/>
                                  </a:lnTo>
                                  <a:moveTo>
                                    <a:pt x="821" y="396"/>
                                  </a:moveTo>
                                  <a:lnTo>
                                    <a:pt x="821" y="380"/>
                                  </a:lnTo>
                                  <a:lnTo>
                                    <a:pt x="819" y="362"/>
                                  </a:lnTo>
                                  <a:lnTo>
                                    <a:pt x="817" y="344"/>
                                  </a:lnTo>
                                  <a:lnTo>
                                    <a:pt x="813" y="326"/>
                                  </a:lnTo>
                                  <a:lnTo>
                                    <a:pt x="804" y="292"/>
                                  </a:lnTo>
                                  <a:lnTo>
                                    <a:pt x="790" y="260"/>
                                  </a:lnTo>
                                  <a:lnTo>
                                    <a:pt x="781" y="242"/>
                                  </a:lnTo>
                                  <a:lnTo>
                                    <a:pt x="781" y="396"/>
                                  </a:lnTo>
                                  <a:lnTo>
                                    <a:pt x="781" y="400"/>
                                  </a:lnTo>
                                  <a:lnTo>
                                    <a:pt x="781" y="414"/>
                                  </a:lnTo>
                                  <a:lnTo>
                                    <a:pt x="779" y="430"/>
                                  </a:lnTo>
                                  <a:lnTo>
                                    <a:pt x="777" y="446"/>
                                  </a:lnTo>
                                  <a:lnTo>
                                    <a:pt x="774" y="462"/>
                                  </a:lnTo>
                                  <a:lnTo>
                                    <a:pt x="766" y="492"/>
                                  </a:lnTo>
                                  <a:lnTo>
                                    <a:pt x="754" y="520"/>
                                  </a:lnTo>
                                  <a:lnTo>
                                    <a:pt x="740" y="548"/>
                                  </a:lnTo>
                                  <a:lnTo>
                                    <a:pt x="722" y="576"/>
                                  </a:lnTo>
                                  <a:lnTo>
                                    <a:pt x="702" y="600"/>
                                  </a:lnTo>
                                  <a:lnTo>
                                    <a:pt x="680" y="622"/>
                                  </a:lnTo>
                                  <a:lnTo>
                                    <a:pt x="655" y="644"/>
                                  </a:lnTo>
                                  <a:lnTo>
                                    <a:pt x="628" y="662"/>
                                  </a:lnTo>
                                  <a:lnTo>
                                    <a:pt x="599" y="678"/>
                                  </a:lnTo>
                                  <a:lnTo>
                                    <a:pt x="568" y="692"/>
                                  </a:lnTo>
                                  <a:lnTo>
                                    <a:pt x="536" y="702"/>
                                  </a:lnTo>
                                  <a:lnTo>
                                    <a:pt x="502" y="710"/>
                                  </a:lnTo>
                                  <a:lnTo>
                                    <a:pt x="468" y="716"/>
                                  </a:lnTo>
                                  <a:lnTo>
                                    <a:pt x="395" y="716"/>
                                  </a:lnTo>
                                  <a:lnTo>
                                    <a:pt x="360" y="710"/>
                                  </a:lnTo>
                                  <a:lnTo>
                                    <a:pt x="327" y="702"/>
                                  </a:lnTo>
                                  <a:lnTo>
                                    <a:pt x="294" y="692"/>
                                  </a:lnTo>
                                  <a:lnTo>
                                    <a:pt x="264" y="678"/>
                                  </a:lnTo>
                                  <a:lnTo>
                                    <a:pt x="235" y="662"/>
                                  </a:lnTo>
                                  <a:lnTo>
                                    <a:pt x="208" y="644"/>
                                  </a:lnTo>
                                  <a:lnTo>
                                    <a:pt x="183" y="624"/>
                                  </a:lnTo>
                                  <a:lnTo>
                                    <a:pt x="160" y="602"/>
                                  </a:lnTo>
                                  <a:lnTo>
                                    <a:pt x="140" y="576"/>
                                  </a:lnTo>
                                  <a:lnTo>
                                    <a:pt x="122" y="550"/>
                                  </a:lnTo>
                                  <a:lnTo>
                                    <a:pt x="108" y="522"/>
                                  </a:lnTo>
                                  <a:lnTo>
                                    <a:pt x="96" y="494"/>
                                  </a:lnTo>
                                  <a:lnTo>
                                    <a:pt x="87" y="462"/>
                                  </a:lnTo>
                                  <a:lnTo>
                                    <a:pt x="84" y="448"/>
                                  </a:lnTo>
                                  <a:lnTo>
                                    <a:pt x="82" y="432"/>
                                  </a:lnTo>
                                  <a:lnTo>
                                    <a:pt x="80" y="416"/>
                                  </a:lnTo>
                                  <a:lnTo>
                                    <a:pt x="80" y="400"/>
                                  </a:lnTo>
                                  <a:lnTo>
                                    <a:pt x="80" y="396"/>
                                  </a:lnTo>
                                  <a:lnTo>
                                    <a:pt x="80" y="382"/>
                                  </a:lnTo>
                                  <a:lnTo>
                                    <a:pt x="82" y="366"/>
                                  </a:lnTo>
                                  <a:lnTo>
                                    <a:pt x="84" y="350"/>
                                  </a:lnTo>
                                  <a:lnTo>
                                    <a:pt x="87" y="336"/>
                                  </a:lnTo>
                                  <a:lnTo>
                                    <a:pt x="95" y="306"/>
                                  </a:lnTo>
                                  <a:lnTo>
                                    <a:pt x="107" y="276"/>
                                  </a:lnTo>
                                  <a:lnTo>
                                    <a:pt x="121" y="248"/>
                                  </a:lnTo>
                                  <a:lnTo>
                                    <a:pt x="139" y="222"/>
                                  </a:lnTo>
                                  <a:lnTo>
                                    <a:pt x="159" y="198"/>
                                  </a:lnTo>
                                  <a:lnTo>
                                    <a:pt x="181" y="174"/>
                                  </a:lnTo>
                                  <a:lnTo>
                                    <a:pt x="206" y="154"/>
                                  </a:lnTo>
                                  <a:lnTo>
                                    <a:pt x="233" y="136"/>
                                  </a:lnTo>
                                  <a:lnTo>
                                    <a:pt x="262" y="120"/>
                                  </a:lnTo>
                                  <a:lnTo>
                                    <a:pt x="293" y="106"/>
                                  </a:lnTo>
                                  <a:lnTo>
                                    <a:pt x="325" y="94"/>
                                  </a:lnTo>
                                  <a:lnTo>
                                    <a:pt x="359" y="86"/>
                                  </a:lnTo>
                                  <a:lnTo>
                                    <a:pt x="393" y="82"/>
                                  </a:lnTo>
                                  <a:lnTo>
                                    <a:pt x="430" y="80"/>
                                  </a:lnTo>
                                  <a:lnTo>
                                    <a:pt x="466" y="82"/>
                                  </a:lnTo>
                                  <a:lnTo>
                                    <a:pt x="501" y="86"/>
                                  </a:lnTo>
                                  <a:lnTo>
                                    <a:pt x="534" y="94"/>
                                  </a:lnTo>
                                  <a:lnTo>
                                    <a:pt x="567" y="106"/>
                                  </a:lnTo>
                                  <a:lnTo>
                                    <a:pt x="597" y="118"/>
                                  </a:lnTo>
                                  <a:lnTo>
                                    <a:pt x="626" y="134"/>
                                  </a:lnTo>
                                  <a:lnTo>
                                    <a:pt x="653" y="152"/>
                                  </a:lnTo>
                                  <a:lnTo>
                                    <a:pt x="678" y="174"/>
                                  </a:lnTo>
                                  <a:lnTo>
                                    <a:pt x="701" y="196"/>
                                  </a:lnTo>
                                  <a:lnTo>
                                    <a:pt x="721" y="220"/>
                                  </a:lnTo>
                                  <a:lnTo>
                                    <a:pt x="739" y="246"/>
                                  </a:lnTo>
                                  <a:lnTo>
                                    <a:pt x="753" y="274"/>
                                  </a:lnTo>
                                  <a:lnTo>
                                    <a:pt x="765" y="304"/>
                                  </a:lnTo>
                                  <a:lnTo>
                                    <a:pt x="774" y="334"/>
                                  </a:lnTo>
                                  <a:lnTo>
                                    <a:pt x="777" y="350"/>
                                  </a:lnTo>
                                  <a:lnTo>
                                    <a:pt x="779" y="366"/>
                                  </a:lnTo>
                                  <a:lnTo>
                                    <a:pt x="781" y="382"/>
                                  </a:lnTo>
                                  <a:lnTo>
                                    <a:pt x="781" y="396"/>
                                  </a:lnTo>
                                  <a:lnTo>
                                    <a:pt x="781" y="242"/>
                                  </a:lnTo>
                                  <a:lnTo>
                                    <a:pt x="774" y="228"/>
                                  </a:lnTo>
                                  <a:lnTo>
                                    <a:pt x="754" y="198"/>
                                  </a:lnTo>
                                  <a:lnTo>
                                    <a:pt x="732" y="170"/>
                                  </a:lnTo>
                                  <a:lnTo>
                                    <a:pt x="707" y="146"/>
                                  </a:lnTo>
                                  <a:lnTo>
                                    <a:pt x="679" y="122"/>
                                  </a:lnTo>
                                  <a:lnTo>
                                    <a:pt x="649" y="102"/>
                                  </a:lnTo>
                                  <a:lnTo>
                                    <a:pt x="617" y="84"/>
                                  </a:lnTo>
                                  <a:lnTo>
                                    <a:pt x="608" y="80"/>
                                  </a:lnTo>
                                  <a:lnTo>
                                    <a:pt x="583" y="68"/>
                                  </a:lnTo>
                                  <a:lnTo>
                                    <a:pt x="547" y="56"/>
                                  </a:lnTo>
                                  <a:lnTo>
                                    <a:pt x="510" y="48"/>
                                  </a:lnTo>
                                  <a:lnTo>
                                    <a:pt x="471" y="42"/>
                                  </a:lnTo>
                                  <a:lnTo>
                                    <a:pt x="431" y="40"/>
                                  </a:lnTo>
                                  <a:lnTo>
                                    <a:pt x="392" y="42"/>
                                  </a:lnTo>
                                  <a:lnTo>
                                    <a:pt x="353" y="48"/>
                                  </a:lnTo>
                                  <a:lnTo>
                                    <a:pt x="316" y="56"/>
                                  </a:lnTo>
                                  <a:lnTo>
                                    <a:pt x="280" y="68"/>
                                  </a:lnTo>
                                  <a:lnTo>
                                    <a:pt x="246" y="82"/>
                                  </a:lnTo>
                                  <a:lnTo>
                                    <a:pt x="214" y="100"/>
                                  </a:lnTo>
                                  <a:lnTo>
                                    <a:pt x="184" y="120"/>
                                  </a:lnTo>
                                  <a:lnTo>
                                    <a:pt x="156" y="144"/>
                                  </a:lnTo>
                                  <a:lnTo>
                                    <a:pt x="130" y="170"/>
                                  </a:lnTo>
                                  <a:lnTo>
                                    <a:pt x="108" y="196"/>
                                  </a:lnTo>
                                  <a:lnTo>
                                    <a:pt x="88" y="226"/>
                                  </a:lnTo>
                                  <a:lnTo>
                                    <a:pt x="71" y="258"/>
                                  </a:lnTo>
                                  <a:lnTo>
                                    <a:pt x="58" y="290"/>
                                  </a:lnTo>
                                  <a:lnTo>
                                    <a:pt x="48" y="324"/>
                                  </a:lnTo>
                                  <a:lnTo>
                                    <a:pt x="45" y="342"/>
                                  </a:lnTo>
                                  <a:lnTo>
                                    <a:pt x="42" y="362"/>
                                  </a:lnTo>
                                  <a:lnTo>
                                    <a:pt x="41" y="380"/>
                                  </a:lnTo>
                                  <a:lnTo>
                                    <a:pt x="40" y="396"/>
                                  </a:lnTo>
                                  <a:lnTo>
                                    <a:pt x="40" y="400"/>
                                  </a:lnTo>
                                  <a:lnTo>
                                    <a:pt x="40" y="416"/>
                                  </a:lnTo>
                                  <a:lnTo>
                                    <a:pt x="42" y="434"/>
                                  </a:lnTo>
                                  <a:lnTo>
                                    <a:pt x="44" y="452"/>
                                  </a:lnTo>
                                  <a:lnTo>
                                    <a:pt x="48" y="470"/>
                                  </a:lnTo>
                                  <a:lnTo>
                                    <a:pt x="57" y="504"/>
                                  </a:lnTo>
                                  <a:lnTo>
                                    <a:pt x="71" y="538"/>
                                  </a:lnTo>
                                  <a:lnTo>
                                    <a:pt x="87" y="570"/>
                                  </a:lnTo>
                                  <a:lnTo>
                                    <a:pt x="107" y="598"/>
                                  </a:lnTo>
                                  <a:lnTo>
                                    <a:pt x="129" y="626"/>
                                  </a:lnTo>
                                  <a:lnTo>
                                    <a:pt x="154" y="652"/>
                                  </a:lnTo>
                                  <a:lnTo>
                                    <a:pt x="182" y="676"/>
                                  </a:lnTo>
                                  <a:lnTo>
                                    <a:pt x="212" y="696"/>
                                  </a:lnTo>
                                  <a:lnTo>
                                    <a:pt x="244" y="714"/>
                                  </a:lnTo>
                                  <a:lnTo>
                                    <a:pt x="278" y="728"/>
                                  </a:lnTo>
                                  <a:lnTo>
                                    <a:pt x="314" y="740"/>
                                  </a:lnTo>
                                  <a:lnTo>
                                    <a:pt x="351" y="750"/>
                                  </a:lnTo>
                                  <a:lnTo>
                                    <a:pt x="390" y="756"/>
                                  </a:lnTo>
                                  <a:lnTo>
                                    <a:pt x="469" y="756"/>
                                  </a:lnTo>
                                  <a:lnTo>
                                    <a:pt x="508" y="750"/>
                                  </a:lnTo>
                                  <a:lnTo>
                                    <a:pt x="545" y="742"/>
                                  </a:lnTo>
                                  <a:lnTo>
                                    <a:pt x="581" y="730"/>
                                  </a:lnTo>
                                  <a:lnTo>
                                    <a:pt x="611" y="716"/>
                                  </a:lnTo>
                                  <a:lnTo>
                                    <a:pt x="615" y="714"/>
                                  </a:lnTo>
                                  <a:lnTo>
                                    <a:pt x="647" y="696"/>
                                  </a:lnTo>
                                  <a:lnTo>
                                    <a:pt x="678" y="676"/>
                                  </a:lnTo>
                                  <a:lnTo>
                                    <a:pt x="705" y="654"/>
                                  </a:lnTo>
                                  <a:lnTo>
                                    <a:pt x="731" y="628"/>
                                  </a:lnTo>
                                  <a:lnTo>
                                    <a:pt x="753" y="600"/>
                                  </a:lnTo>
                                  <a:lnTo>
                                    <a:pt x="773" y="570"/>
                                  </a:lnTo>
                                  <a:lnTo>
                                    <a:pt x="790" y="540"/>
                                  </a:lnTo>
                                  <a:lnTo>
                                    <a:pt x="803" y="506"/>
                                  </a:lnTo>
                                  <a:lnTo>
                                    <a:pt x="813" y="472"/>
                                  </a:lnTo>
                                  <a:lnTo>
                                    <a:pt x="816" y="454"/>
                                  </a:lnTo>
                                  <a:lnTo>
                                    <a:pt x="819" y="436"/>
                                  </a:lnTo>
                                  <a:lnTo>
                                    <a:pt x="820" y="418"/>
                                  </a:lnTo>
                                  <a:lnTo>
                                    <a:pt x="821" y="400"/>
                                  </a:lnTo>
                                  <a:lnTo>
                                    <a:pt x="821" y="396"/>
                                  </a:lnTo>
                                  <a:moveTo>
                                    <a:pt x="861" y="400"/>
                                  </a:moveTo>
                                  <a:lnTo>
                                    <a:pt x="861" y="380"/>
                                  </a:lnTo>
                                  <a:lnTo>
                                    <a:pt x="859" y="358"/>
                                  </a:lnTo>
                                  <a:lnTo>
                                    <a:pt x="856" y="338"/>
                                  </a:lnTo>
                                  <a:lnTo>
                                    <a:pt x="852" y="318"/>
                                  </a:lnTo>
                                  <a:lnTo>
                                    <a:pt x="842" y="282"/>
                                  </a:lnTo>
                                  <a:lnTo>
                                    <a:pt x="841" y="280"/>
                                  </a:lnTo>
                                  <a:lnTo>
                                    <a:pt x="841" y="400"/>
                                  </a:lnTo>
                                  <a:lnTo>
                                    <a:pt x="840" y="420"/>
                                  </a:lnTo>
                                  <a:lnTo>
                                    <a:pt x="839" y="438"/>
                                  </a:lnTo>
                                  <a:lnTo>
                                    <a:pt x="836" y="458"/>
                                  </a:lnTo>
                                  <a:lnTo>
                                    <a:pt x="832" y="478"/>
                                  </a:lnTo>
                                  <a:lnTo>
                                    <a:pt x="822" y="514"/>
                                  </a:lnTo>
                                  <a:lnTo>
                                    <a:pt x="807" y="548"/>
                                  </a:lnTo>
                                  <a:lnTo>
                                    <a:pt x="790" y="582"/>
                                  </a:lnTo>
                                  <a:lnTo>
                                    <a:pt x="769" y="612"/>
                                  </a:lnTo>
                                  <a:lnTo>
                                    <a:pt x="745" y="642"/>
                                  </a:lnTo>
                                  <a:lnTo>
                                    <a:pt x="718" y="668"/>
                                  </a:lnTo>
                                  <a:lnTo>
                                    <a:pt x="689" y="692"/>
                                  </a:lnTo>
                                  <a:lnTo>
                                    <a:pt x="657" y="714"/>
                                  </a:lnTo>
                                  <a:lnTo>
                                    <a:pt x="623" y="732"/>
                                  </a:lnTo>
                                  <a:lnTo>
                                    <a:pt x="587" y="748"/>
                                  </a:lnTo>
                                  <a:lnTo>
                                    <a:pt x="550" y="760"/>
                                  </a:lnTo>
                                  <a:lnTo>
                                    <a:pt x="511" y="770"/>
                                  </a:lnTo>
                                  <a:lnTo>
                                    <a:pt x="470" y="776"/>
                                  </a:lnTo>
                                  <a:lnTo>
                                    <a:pt x="429" y="776"/>
                                  </a:lnTo>
                                  <a:lnTo>
                                    <a:pt x="387" y="774"/>
                                  </a:lnTo>
                                  <a:lnTo>
                                    <a:pt x="347" y="768"/>
                                  </a:lnTo>
                                  <a:lnTo>
                                    <a:pt x="308" y="760"/>
                                  </a:lnTo>
                                  <a:lnTo>
                                    <a:pt x="270" y="748"/>
                                  </a:lnTo>
                                  <a:lnTo>
                                    <a:pt x="235" y="732"/>
                                  </a:lnTo>
                                  <a:lnTo>
                                    <a:pt x="201" y="712"/>
                                  </a:lnTo>
                                  <a:lnTo>
                                    <a:pt x="169" y="690"/>
                                  </a:lnTo>
                                  <a:lnTo>
                                    <a:pt x="140" y="666"/>
                                  </a:lnTo>
                                  <a:lnTo>
                                    <a:pt x="114" y="640"/>
                                  </a:lnTo>
                                  <a:lnTo>
                                    <a:pt x="90" y="610"/>
                                  </a:lnTo>
                                  <a:lnTo>
                                    <a:pt x="69" y="578"/>
                                  </a:lnTo>
                                  <a:lnTo>
                                    <a:pt x="52" y="546"/>
                                  </a:lnTo>
                                  <a:lnTo>
                                    <a:pt x="38" y="510"/>
                                  </a:lnTo>
                                  <a:lnTo>
                                    <a:pt x="28" y="474"/>
                                  </a:lnTo>
                                  <a:lnTo>
                                    <a:pt x="25" y="456"/>
                                  </a:lnTo>
                                  <a:lnTo>
                                    <a:pt x="22" y="436"/>
                                  </a:lnTo>
                                  <a:lnTo>
                                    <a:pt x="20" y="416"/>
                                  </a:lnTo>
                                  <a:lnTo>
                                    <a:pt x="20" y="400"/>
                                  </a:lnTo>
                                  <a:lnTo>
                                    <a:pt x="20" y="396"/>
                                  </a:lnTo>
                                  <a:lnTo>
                                    <a:pt x="21" y="378"/>
                                  </a:lnTo>
                                  <a:lnTo>
                                    <a:pt x="22" y="358"/>
                                  </a:lnTo>
                                  <a:lnTo>
                                    <a:pt x="25" y="340"/>
                                  </a:lnTo>
                                  <a:lnTo>
                                    <a:pt x="29" y="320"/>
                                  </a:lnTo>
                                  <a:lnTo>
                                    <a:pt x="40" y="282"/>
                                  </a:lnTo>
                                  <a:lnTo>
                                    <a:pt x="54" y="248"/>
                                  </a:lnTo>
                                  <a:lnTo>
                                    <a:pt x="71" y="216"/>
                                  </a:lnTo>
                                  <a:lnTo>
                                    <a:pt x="92" y="184"/>
                                  </a:lnTo>
                                  <a:lnTo>
                                    <a:pt x="116" y="156"/>
                                  </a:lnTo>
                                  <a:lnTo>
                                    <a:pt x="143" y="128"/>
                                  </a:lnTo>
                                  <a:lnTo>
                                    <a:pt x="172" y="104"/>
                                  </a:lnTo>
                                  <a:lnTo>
                                    <a:pt x="204" y="82"/>
                                  </a:lnTo>
                                  <a:lnTo>
                                    <a:pt x="238" y="64"/>
                                  </a:lnTo>
                                  <a:lnTo>
                                    <a:pt x="274" y="48"/>
                                  </a:lnTo>
                                  <a:lnTo>
                                    <a:pt x="311" y="36"/>
                                  </a:lnTo>
                                  <a:lnTo>
                                    <a:pt x="350" y="28"/>
                                  </a:lnTo>
                                  <a:lnTo>
                                    <a:pt x="391" y="22"/>
                                  </a:lnTo>
                                  <a:lnTo>
                                    <a:pt x="432" y="20"/>
                                  </a:lnTo>
                                  <a:lnTo>
                                    <a:pt x="474" y="22"/>
                                  </a:lnTo>
                                  <a:lnTo>
                                    <a:pt x="514" y="28"/>
                                  </a:lnTo>
                                  <a:lnTo>
                                    <a:pt x="553" y="38"/>
                                  </a:lnTo>
                                  <a:lnTo>
                                    <a:pt x="591" y="50"/>
                                  </a:lnTo>
                                  <a:lnTo>
                                    <a:pt x="627" y="66"/>
                                  </a:lnTo>
                                  <a:lnTo>
                                    <a:pt x="660" y="84"/>
                                  </a:lnTo>
                                  <a:lnTo>
                                    <a:pt x="692" y="106"/>
                                  </a:lnTo>
                                  <a:lnTo>
                                    <a:pt x="721" y="130"/>
                                  </a:lnTo>
                                  <a:lnTo>
                                    <a:pt x="747" y="158"/>
                                  </a:lnTo>
                                  <a:lnTo>
                                    <a:pt x="771" y="188"/>
                                  </a:lnTo>
                                  <a:lnTo>
                                    <a:pt x="792" y="218"/>
                                  </a:lnTo>
                                  <a:lnTo>
                                    <a:pt x="809" y="252"/>
                                  </a:lnTo>
                                  <a:lnTo>
                                    <a:pt x="823" y="286"/>
                                  </a:lnTo>
                                  <a:lnTo>
                                    <a:pt x="833" y="322"/>
                                  </a:lnTo>
                                  <a:lnTo>
                                    <a:pt x="836" y="342"/>
                                  </a:lnTo>
                                  <a:lnTo>
                                    <a:pt x="839" y="360"/>
                                  </a:lnTo>
                                  <a:lnTo>
                                    <a:pt x="841" y="380"/>
                                  </a:lnTo>
                                  <a:lnTo>
                                    <a:pt x="841" y="400"/>
                                  </a:lnTo>
                                  <a:lnTo>
                                    <a:pt x="841" y="280"/>
                                  </a:lnTo>
                                  <a:lnTo>
                                    <a:pt x="828" y="244"/>
                                  </a:lnTo>
                                  <a:lnTo>
                                    <a:pt x="809" y="210"/>
                                  </a:lnTo>
                                  <a:lnTo>
                                    <a:pt x="788" y="176"/>
                                  </a:lnTo>
                                  <a:lnTo>
                                    <a:pt x="763" y="146"/>
                                  </a:lnTo>
                                  <a:lnTo>
                                    <a:pt x="735" y="116"/>
                                  </a:lnTo>
                                  <a:lnTo>
                                    <a:pt x="704" y="92"/>
                                  </a:lnTo>
                                  <a:lnTo>
                                    <a:pt x="672" y="68"/>
                                  </a:lnTo>
                                  <a:lnTo>
                                    <a:pt x="636" y="48"/>
                                  </a:lnTo>
                                  <a:lnTo>
                                    <a:pt x="599" y="32"/>
                                  </a:lnTo>
                                  <a:lnTo>
                                    <a:pt x="565" y="20"/>
                                  </a:lnTo>
                                  <a:lnTo>
                                    <a:pt x="560" y="18"/>
                                  </a:lnTo>
                                  <a:lnTo>
                                    <a:pt x="519" y="8"/>
                                  </a:lnTo>
                                  <a:lnTo>
                                    <a:pt x="477" y="2"/>
                                  </a:lnTo>
                                  <a:lnTo>
                                    <a:pt x="433" y="0"/>
                                  </a:lnTo>
                                  <a:lnTo>
                                    <a:pt x="390" y="2"/>
                                  </a:lnTo>
                                  <a:lnTo>
                                    <a:pt x="348" y="8"/>
                                  </a:lnTo>
                                  <a:lnTo>
                                    <a:pt x="307" y="16"/>
                                  </a:lnTo>
                                  <a:lnTo>
                                    <a:pt x="267" y="30"/>
                                  </a:lnTo>
                                  <a:lnTo>
                                    <a:pt x="230" y="46"/>
                                  </a:lnTo>
                                  <a:lnTo>
                                    <a:pt x="194" y="66"/>
                                  </a:lnTo>
                                  <a:lnTo>
                                    <a:pt x="161" y="88"/>
                                  </a:lnTo>
                                  <a:lnTo>
                                    <a:pt x="130" y="114"/>
                                  </a:lnTo>
                                  <a:lnTo>
                                    <a:pt x="102" y="140"/>
                                  </a:lnTo>
                                  <a:lnTo>
                                    <a:pt x="77" y="172"/>
                                  </a:lnTo>
                                  <a:lnTo>
                                    <a:pt x="55" y="204"/>
                                  </a:lnTo>
                                  <a:lnTo>
                                    <a:pt x="36" y="238"/>
                                  </a:lnTo>
                                  <a:lnTo>
                                    <a:pt x="21" y="276"/>
                                  </a:lnTo>
                                  <a:lnTo>
                                    <a:pt x="10" y="314"/>
                                  </a:lnTo>
                                  <a:lnTo>
                                    <a:pt x="5" y="336"/>
                                  </a:lnTo>
                                  <a:lnTo>
                                    <a:pt x="2" y="356"/>
                                  </a:lnTo>
                                  <a:lnTo>
                                    <a:pt x="1" y="376"/>
                                  </a:lnTo>
                                  <a:lnTo>
                                    <a:pt x="0" y="396"/>
                                  </a:lnTo>
                                  <a:lnTo>
                                    <a:pt x="0" y="418"/>
                                  </a:lnTo>
                                  <a:lnTo>
                                    <a:pt x="2" y="438"/>
                                  </a:lnTo>
                                  <a:lnTo>
                                    <a:pt x="5" y="458"/>
                                  </a:lnTo>
                                  <a:lnTo>
                                    <a:pt x="9" y="478"/>
                                  </a:lnTo>
                                  <a:lnTo>
                                    <a:pt x="19" y="516"/>
                                  </a:lnTo>
                                  <a:lnTo>
                                    <a:pt x="33" y="552"/>
                                  </a:lnTo>
                                  <a:lnTo>
                                    <a:pt x="52" y="588"/>
                                  </a:lnTo>
                                  <a:lnTo>
                                    <a:pt x="73" y="620"/>
                                  </a:lnTo>
                                  <a:lnTo>
                                    <a:pt x="98" y="652"/>
                                  </a:lnTo>
                                  <a:lnTo>
                                    <a:pt x="126" y="680"/>
                                  </a:lnTo>
                                  <a:lnTo>
                                    <a:pt x="157" y="706"/>
                                  </a:lnTo>
                                  <a:lnTo>
                                    <a:pt x="189" y="728"/>
                                  </a:lnTo>
                                  <a:lnTo>
                                    <a:pt x="225" y="748"/>
                                  </a:lnTo>
                                  <a:lnTo>
                                    <a:pt x="262" y="766"/>
                                  </a:lnTo>
                                  <a:lnTo>
                                    <a:pt x="302" y="778"/>
                                  </a:lnTo>
                                  <a:lnTo>
                                    <a:pt x="342" y="788"/>
                                  </a:lnTo>
                                  <a:lnTo>
                                    <a:pt x="384" y="794"/>
                                  </a:lnTo>
                                  <a:lnTo>
                                    <a:pt x="428" y="796"/>
                                  </a:lnTo>
                                  <a:lnTo>
                                    <a:pt x="471" y="796"/>
                                  </a:lnTo>
                                  <a:lnTo>
                                    <a:pt x="513" y="790"/>
                                  </a:lnTo>
                                  <a:lnTo>
                                    <a:pt x="554" y="780"/>
                                  </a:lnTo>
                                  <a:lnTo>
                                    <a:pt x="568" y="776"/>
                                  </a:lnTo>
                                  <a:lnTo>
                                    <a:pt x="594" y="768"/>
                                  </a:lnTo>
                                  <a:lnTo>
                                    <a:pt x="631" y="752"/>
                                  </a:lnTo>
                                  <a:lnTo>
                                    <a:pt x="667" y="732"/>
                                  </a:lnTo>
                                  <a:lnTo>
                                    <a:pt x="700" y="710"/>
                                  </a:lnTo>
                                  <a:lnTo>
                                    <a:pt x="731" y="684"/>
                                  </a:lnTo>
                                  <a:lnTo>
                                    <a:pt x="759" y="656"/>
                                  </a:lnTo>
                                  <a:lnTo>
                                    <a:pt x="784" y="626"/>
                                  </a:lnTo>
                                  <a:lnTo>
                                    <a:pt x="806" y="594"/>
                                  </a:lnTo>
                                  <a:lnTo>
                                    <a:pt x="825" y="558"/>
                                  </a:lnTo>
                                  <a:lnTo>
                                    <a:pt x="840" y="522"/>
                                  </a:lnTo>
                                  <a:lnTo>
                                    <a:pt x="851" y="482"/>
                                  </a:lnTo>
                                  <a:lnTo>
                                    <a:pt x="856" y="462"/>
                                  </a:lnTo>
                                  <a:lnTo>
                                    <a:pt x="859" y="440"/>
                                  </a:lnTo>
                                  <a:lnTo>
                                    <a:pt x="860" y="420"/>
                                  </a:lnTo>
                                  <a:lnTo>
                                    <a:pt x="861" y="400"/>
                                  </a:lnTo>
                                  <a:moveTo>
                                    <a:pt x="4315" y="404"/>
                                  </a:moveTo>
                                  <a:lnTo>
                                    <a:pt x="4315" y="390"/>
                                  </a:lnTo>
                                  <a:lnTo>
                                    <a:pt x="4313" y="376"/>
                                  </a:lnTo>
                                  <a:lnTo>
                                    <a:pt x="4311" y="362"/>
                                  </a:lnTo>
                                  <a:lnTo>
                                    <a:pt x="4308" y="350"/>
                                  </a:lnTo>
                                  <a:lnTo>
                                    <a:pt x="4300" y="322"/>
                                  </a:lnTo>
                                  <a:lnTo>
                                    <a:pt x="4295" y="310"/>
                                  </a:lnTo>
                                  <a:lnTo>
                                    <a:pt x="4295" y="404"/>
                                  </a:lnTo>
                                  <a:lnTo>
                                    <a:pt x="4295" y="416"/>
                                  </a:lnTo>
                                  <a:lnTo>
                                    <a:pt x="4294" y="430"/>
                                  </a:lnTo>
                                  <a:lnTo>
                                    <a:pt x="4292" y="442"/>
                                  </a:lnTo>
                                  <a:lnTo>
                                    <a:pt x="4290" y="452"/>
                                  </a:lnTo>
                                  <a:lnTo>
                                    <a:pt x="4283" y="478"/>
                                  </a:lnTo>
                                  <a:lnTo>
                                    <a:pt x="4274" y="500"/>
                                  </a:lnTo>
                                  <a:lnTo>
                                    <a:pt x="4261" y="524"/>
                                  </a:lnTo>
                                  <a:lnTo>
                                    <a:pt x="4247" y="544"/>
                                  </a:lnTo>
                                  <a:lnTo>
                                    <a:pt x="4229" y="566"/>
                                  </a:lnTo>
                                  <a:lnTo>
                                    <a:pt x="4209" y="584"/>
                                  </a:lnTo>
                                  <a:lnTo>
                                    <a:pt x="4188" y="602"/>
                                  </a:lnTo>
                                  <a:lnTo>
                                    <a:pt x="4164" y="618"/>
                                  </a:lnTo>
                                  <a:lnTo>
                                    <a:pt x="4138" y="630"/>
                                  </a:lnTo>
                                  <a:lnTo>
                                    <a:pt x="4111" y="642"/>
                                  </a:lnTo>
                                  <a:lnTo>
                                    <a:pt x="4081" y="652"/>
                                  </a:lnTo>
                                  <a:lnTo>
                                    <a:pt x="4019" y="664"/>
                                  </a:lnTo>
                                  <a:lnTo>
                                    <a:pt x="3987" y="666"/>
                                  </a:lnTo>
                                  <a:lnTo>
                                    <a:pt x="3954" y="664"/>
                                  </a:lnTo>
                                  <a:lnTo>
                                    <a:pt x="3922" y="660"/>
                                  </a:lnTo>
                                  <a:lnTo>
                                    <a:pt x="3892" y="654"/>
                                  </a:lnTo>
                                  <a:lnTo>
                                    <a:pt x="3863" y="644"/>
                                  </a:lnTo>
                                  <a:lnTo>
                                    <a:pt x="3835" y="634"/>
                                  </a:lnTo>
                                  <a:lnTo>
                                    <a:pt x="3809" y="620"/>
                                  </a:lnTo>
                                  <a:lnTo>
                                    <a:pt x="3785" y="604"/>
                                  </a:lnTo>
                                  <a:lnTo>
                                    <a:pt x="3763" y="588"/>
                                  </a:lnTo>
                                  <a:lnTo>
                                    <a:pt x="3743" y="570"/>
                                  </a:lnTo>
                                  <a:lnTo>
                                    <a:pt x="3725" y="550"/>
                                  </a:lnTo>
                                  <a:lnTo>
                                    <a:pt x="3710" y="528"/>
                                  </a:lnTo>
                                  <a:lnTo>
                                    <a:pt x="3697" y="506"/>
                                  </a:lnTo>
                                  <a:lnTo>
                                    <a:pt x="3687" y="484"/>
                                  </a:lnTo>
                                  <a:lnTo>
                                    <a:pt x="3679" y="458"/>
                                  </a:lnTo>
                                  <a:lnTo>
                                    <a:pt x="3677" y="446"/>
                                  </a:lnTo>
                                  <a:lnTo>
                                    <a:pt x="3675" y="432"/>
                                  </a:lnTo>
                                  <a:lnTo>
                                    <a:pt x="3673" y="420"/>
                                  </a:lnTo>
                                  <a:lnTo>
                                    <a:pt x="3673" y="408"/>
                                  </a:lnTo>
                                  <a:lnTo>
                                    <a:pt x="3673" y="394"/>
                                  </a:lnTo>
                                  <a:lnTo>
                                    <a:pt x="3674" y="382"/>
                                  </a:lnTo>
                                  <a:lnTo>
                                    <a:pt x="3676" y="370"/>
                                  </a:lnTo>
                                  <a:lnTo>
                                    <a:pt x="3678" y="358"/>
                                  </a:lnTo>
                                  <a:lnTo>
                                    <a:pt x="3685" y="334"/>
                                  </a:lnTo>
                                  <a:lnTo>
                                    <a:pt x="3695" y="310"/>
                                  </a:lnTo>
                                  <a:lnTo>
                                    <a:pt x="3707" y="288"/>
                                  </a:lnTo>
                                  <a:lnTo>
                                    <a:pt x="3722" y="266"/>
                                  </a:lnTo>
                                  <a:lnTo>
                                    <a:pt x="3739" y="246"/>
                                  </a:lnTo>
                                  <a:lnTo>
                                    <a:pt x="3759" y="226"/>
                                  </a:lnTo>
                                  <a:lnTo>
                                    <a:pt x="3781" y="210"/>
                                  </a:lnTo>
                                  <a:lnTo>
                                    <a:pt x="3804" y="194"/>
                                  </a:lnTo>
                                  <a:lnTo>
                                    <a:pt x="3830" y="180"/>
                                  </a:lnTo>
                                  <a:lnTo>
                                    <a:pt x="3857" y="168"/>
                                  </a:lnTo>
                                  <a:lnTo>
                                    <a:pt x="3887" y="158"/>
                                  </a:lnTo>
                                  <a:lnTo>
                                    <a:pt x="3917" y="152"/>
                                  </a:lnTo>
                                  <a:lnTo>
                                    <a:pt x="3949" y="148"/>
                                  </a:lnTo>
                                  <a:lnTo>
                                    <a:pt x="3981" y="146"/>
                                  </a:lnTo>
                                  <a:lnTo>
                                    <a:pt x="4046" y="150"/>
                                  </a:lnTo>
                                  <a:lnTo>
                                    <a:pt x="4076" y="158"/>
                                  </a:lnTo>
                                  <a:lnTo>
                                    <a:pt x="4105" y="166"/>
                                  </a:lnTo>
                                  <a:lnTo>
                                    <a:pt x="4133" y="178"/>
                                  </a:lnTo>
                                  <a:lnTo>
                                    <a:pt x="4159" y="190"/>
                                  </a:lnTo>
                                  <a:lnTo>
                                    <a:pt x="4183" y="206"/>
                                  </a:lnTo>
                                  <a:lnTo>
                                    <a:pt x="4205" y="224"/>
                                  </a:lnTo>
                                  <a:lnTo>
                                    <a:pt x="4225" y="242"/>
                                  </a:lnTo>
                                  <a:lnTo>
                                    <a:pt x="4243" y="262"/>
                                  </a:lnTo>
                                  <a:lnTo>
                                    <a:pt x="4258" y="282"/>
                                  </a:lnTo>
                                  <a:lnTo>
                                    <a:pt x="4271" y="304"/>
                                  </a:lnTo>
                                  <a:lnTo>
                                    <a:pt x="4281" y="328"/>
                                  </a:lnTo>
                                  <a:lnTo>
                                    <a:pt x="4289" y="354"/>
                                  </a:lnTo>
                                  <a:lnTo>
                                    <a:pt x="4291" y="366"/>
                                  </a:lnTo>
                                  <a:lnTo>
                                    <a:pt x="4293" y="378"/>
                                  </a:lnTo>
                                  <a:lnTo>
                                    <a:pt x="4295" y="390"/>
                                  </a:lnTo>
                                  <a:lnTo>
                                    <a:pt x="4295" y="404"/>
                                  </a:lnTo>
                                  <a:lnTo>
                                    <a:pt x="4295" y="310"/>
                                  </a:lnTo>
                                  <a:lnTo>
                                    <a:pt x="4289" y="296"/>
                                  </a:lnTo>
                                  <a:lnTo>
                                    <a:pt x="4275" y="272"/>
                                  </a:lnTo>
                                  <a:lnTo>
                                    <a:pt x="4259" y="250"/>
                                  </a:lnTo>
                                  <a:lnTo>
                                    <a:pt x="4240" y="228"/>
                                  </a:lnTo>
                                  <a:lnTo>
                                    <a:pt x="4219" y="208"/>
                                  </a:lnTo>
                                  <a:lnTo>
                                    <a:pt x="4196" y="190"/>
                                  </a:lnTo>
                                  <a:lnTo>
                                    <a:pt x="4170" y="174"/>
                                  </a:lnTo>
                                  <a:lnTo>
                                    <a:pt x="4142" y="160"/>
                                  </a:lnTo>
                                  <a:lnTo>
                                    <a:pt x="4113" y="148"/>
                                  </a:lnTo>
                                  <a:lnTo>
                                    <a:pt x="4107" y="146"/>
                                  </a:lnTo>
                                  <a:lnTo>
                                    <a:pt x="4082" y="138"/>
                                  </a:lnTo>
                                  <a:lnTo>
                                    <a:pt x="4050" y="132"/>
                                  </a:lnTo>
                                  <a:lnTo>
                                    <a:pt x="4017" y="128"/>
                                  </a:lnTo>
                                  <a:lnTo>
                                    <a:pt x="3982" y="126"/>
                                  </a:lnTo>
                                  <a:lnTo>
                                    <a:pt x="3948" y="128"/>
                                  </a:lnTo>
                                  <a:lnTo>
                                    <a:pt x="3914" y="132"/>
                                  </a:lnTo>
                                  <a:lnTo>
                                    <a:pt x="3882" y="140"/>
                                  </a:lnTo>
                                  <a:lnTo>
                                    <a:pt x="3851" y="150"/>
                                  </a:lnTo>
                                  <a:lnTo>
                                    <a:pt x="3823" y="162"/>
                                  </a:lnTo>
                                  <a:lnTo>
                                    <a:pt x="3795" y="176"/>
                                  </a:lnTo>
                                  <a:lnTo>
                                    <a:pt x="3770" y="192"/>
                                  </a:lnTo>
                                  <a:lnTo>
                                    <a:pt x="3746" y="212"/>
                                  </a:lnTo>
                                  <a:lnTo>
                                    <a:pt x="3725" y="232"/>
                                  </a:lnTo>
                                  <a:lnTo>
                                    <a:pt x="3706" y="254"/>
                                  </a:lnTo>
                                  <a:lnTo>
                                    <a:pt x="3690" y="276"/>
                                  </a:lnTo>
                                  <a:lnTo>
                                    <a:pt x="3677" y="300"/>
                                  </a:lnTo>
                                  <a:lnTo>
                                    <a:pt x="3667" y="326"/>
                                  </a:lnTo>
                                  <a:lnTo>
                                    <a:pt x="3659" y="352"/>
                                  </a:lnTo>
                                  <a:lnTo>
                                    <a:pt x="3656" y="366"/>
                                  </a:lnTo>
                                  <a:lnTo>
                                    <a:pt x="3655" y="378"/>
                                  </a:lnTo>
                                  <a:lnTo>
                                    <a:pt x="3653" y="392"/>
                                  </a:lnTo>
                                  <a:lnTo>
                                    <a:pt x="3653" y="404"/>
                                  </a:lnTo>
                                  <a:lnTo>
                                    <a:pt x="3653" y="408"/>
                                  </a:lnTo>
                                  <a:lnTo>
                                    <a:pt x="3653" y="420"/>
                                  </a:lnTo>
                                  <a:lnTo>
                                    <a:pt x="3655" y="434"/>
                                  </a:lnTo>
                                  <a:lnTo>
                                    <a:pt x="3657" y="448"/>
                                  </a:lnTo>
                                  <a:lnTo>
                                    <a:pt x="3660" y="462"/>
                                  </a:lnTo>
                                  <a:lnTo>
                                    <a:pt x="3668" y="490"/>
                                  </a:lnTo>
                                  <a:lnTo>
                                    <a:pt x="3679" y="514"/>
                                  </a:lnTo>
                                  <a:lnTo>
                                    <a:pt x="3693" y="538"/>
                                  </a:lnTo>
                                  <a:lnTo>
                                    <a:pt x="3709" y="560"/>
                                  </a:lnTo>
                                  <a:lnTo>
                                    <a:pt x="3728" y="582"/>
                                  </a:lnTo>
                                  <a:lnTo>
                                    <a:pt x="3749" y="602"/>
                                  </a:lnTo>
                                  <a:lnTo>
                                    <a:pt x="3773" y="620"/>
                                  </a:lnTo>
                                  <a:lnTo>
                                    <a:pt x="3798" y="636"/>
                                  </a:lnTo>
                                  <a:lnTo>
                                    <a:pt x="3826" y="650"/>
                                  </a:lnTo>
                                  <a:lnTo>
                                    <a:pt x="3855" y="662"/>
                                  </a:lnTo>
                                  <a:lnTo>
                                    <a:pt x="3886" y="672"/>
                                  </a:lnTo>
                                  <a:lnTo>
                                    <a:pt x="3918" y="680"/>
                                  </a:lnTo>
                                  <a:lnTo>
                                    <a:pt x="3951" y="684"/>
                                  </a:lnTo>
                                  <a:lnTo>
                                    <a:pt x="4020" y="684"/>
                                  </a:lnTo>
                                  <a:lnTo>
                                    <a:pt x="4086" y="672"/>
                                  </a:lnTo>
                                  <a:lnTo>
                                    <a:pt x="4104" y="666"/>
                                  </a:lnTo>
                                  <a:lnTo>
                                    <a:pt x="4117" y="662"/>
                                  </a:lnTo>
                                  <a:lnTo>
                                    <a:pt x="4146" y="650"/>
                                  </a:lnTo>
                                  <a:lnTo>
                                    <a:pt x="4173" y="634"/>
                                  </a:lnTo>
                                  <a:lnTo>
                                    <a:pt x="4198" y="618"/>
                                  </a:lnTo>
                                  <a:lnTo>
                                    <a:pt x="4222" y="600"/>
                                  </a:lnTo>
                                  <a:lnTo>
                                    <a:pt x="4243" y="580"/>
                                  </a:lnTo>
                                  <a:lnTo>
                                    <a:pt x="4262" y="558"/>
                                  </a:lnTo>
                                  <a:lnTo>
                                    <a:pt x="4278" y="534"/>
                                  </a:lnTo>
                                  <a:lnTo>
                                    <a:pt x="4291" y="510"/>
                                  </a:lnTo>
                                  <a:lnTo>
                                    <a:pt x="4302" y="484"/>
                                  </a:lnTo>
                                  <a:lnTo>
                                    <a:pt x="4309" y="458"/>
                                  </a:lnTo>
                                  <a:lnTo>
                                    <a:pt x="4312" y="446"/>
                                  </a:lnTo>
                                  <a:lnTo>
                                    <a:pt x="4314" y="432"/>
                                  </a:lnTo>
                                  <a:lnTo>
                                    <a:pt x="4315" y="418"/>
                                  </a:lnTo>
                                  <a:lnTo>
                                    <a:pt x="4315" y="404"/>
                                  </a:lnTo>
                                  <a:moveTo>
                                    <a:pt x="4375" y="404"/>
                                  </a:moveTo>
                                  <a:lnTo>
                                    <a:pt x="4375" y="388"/>
                                  </a:lnTo>
                                  <a:lnTo>
                                    <a:pt x="4373" y="370"/>
                                  </a:lnTo>
                                  <a:lnTo>
                                    <a:pt x="4371" y="354"/>
                                  </a:lnTo>
                                  <a:lnTo>
                                    <a:pt x="4367" y="336"/>
                                  </a:lnTo>
                                  <a:lnTo>
                                    <a:pt x="4358" y="304"/>
                                  </a:lnTo>
                                  <a:lnTo>
                                    <a:pt x="4344" y="274"/>
                                  </a:lnTo>
                                  <a:lnTo>
                                    <a:pt x="4335" y="258"/>
                                  </a:lnTo>
                                  <a:lnTo>
                                    <a:pt x="4335" y="404"/>
                                  </a:lnTo>
                                  <a:lnTo>
                                    <a:pt x="4335" y="420"/>
                                  </a:lnTo>
                                  <a:lnTo>
                                    <a:pt x="4333" y="436"/>
                                  </a:lnTo>
                                  <a:lnTo>
                                    <a:pt x="4331" y="450"/>
                                  </a:lnTo>
                                  <a:lnTo>
                                    <a:pt x="4328" y="464"/>
                                  </a:lnTo>
                                  <a:lnTo>
                                    <a:pt x="4320" y="492"/>
                                  </a:lnTo>
                                  <a:lnTo>
                                    <a:pt x="4309" y="520"/>
                                  </a:lnTo>
                                  <a:lnTo>
                                    <a:pt x="4294" y="546"/>
                                  </a:lnTo>
                                  <a:lnTo>
                                    <a:pt x="4277" y="570"/>
                                  </a:lnTo>
                                  <a:lnTo>
                                    <a:pt x="4257" y="594"/>
                                  </a:lnTo>
                                  <a:lnTo>
                                    <a:pt x="4234" y="616"/>
                                  </a:lnTo>
                                  <a:lnTo>
                                    <a:pt x="4209" y="636"/>
                                  </a:lnTo>
                                  <a:lnTo>
                                    <a:pt x="4182" y="652"/>
                                  </a:lnTo>
                                  <a:lnTo>
                                    <a:pt x="4153" y="668"/>
                                  </a:lnTo>
                                  <a:lnTo>
                                    <a:pt x="4122" y="680"/>
                                  </a:lnTo>
                                  <a:lnTo>
                                    <a:pt x="4090" y="692"/>
                                  </a:lnTo>
                                  <a:lnTo>
                                    <a:pt x="4021" y="704"/>
                                  </a:lnTo>
                                  <a:lnTo>
                                    <a:pt x="3949" y="704"/>
                                  </a:lnTo>
                                  <a:lnTo>
                                    <a:pt x="3880" y="692"/>
                                  </a:lnTo>
                                  <a:lnTo>
                                    <a:pt x="3847" y="682"/>
                                  </a:lnTo>
                                  <a:lnTo>
                                    <a:pt x="3816" y="668"/>
                                  </a:lnTo>
                                  <a:lnTo>
                                    <a:pt x="3787" y="654"/>
                                  </a:lnTo>
                                  <a:lnTo>
                                    <a:pt x="3760" y="636"/>
                                  </a:lnTo>
                                  <a:lnTo>
                                    <a:pt x="3735" y="616"/>
                                  </a:lnTo>
                                  <a:lnTo>
                                    <a:pt x="3713" y="596"/>
                                  </a:lnTo>
                                  <a:lnTo>
                                    <a:pt x="3693" y="572"/>
                                  </a:lnTo>
                                  <a:lnTo>
                                    <a:pt x="3675" y="548"/>
                                  </a:lnTo>
                                  <a:lnTo>
                                    <a:pt x="3661" y="522"/>
                                  </a:lnTo>
                                  <a:lnTo>
                                    <a:pt x="3649" y="494"/>
                                  </a:lnTo>
                                  <a:lnTo>
                                    <a:pt x="3640" y="466"/>
                                  </a:lnTo>
                                  <a:lnTo>
                                    <a:pt x="3637" y="452"/>
                                  </a:lnTo>
                                  <a:lnTo>
                                    <a:pt x="3635" y="436"/>
                                  </a:lnTo>
                                  <a:lnTo>
                                    <a:pt x="3633" y="422"/>
                                  </a:lnTo>
                                  <a:lnTo>
                                    <a:pt x="3633" y="408"/>
                                  </a:lnTo>
                                  <a:lnTo>
                                    <a:pt x="3633" y="404"/>
                                  </a:lnTo>
                                  <a:lnTo>
                                    <a:pt x="3633" y="390"/>
                                  </a:lnTo>
                                  <a:lnTo>
                                    <a:pt x="3635" y="376"/>
                                  </a:lnTo>
                                  <a:lnTo>
                                    <a:pt x="3637" y="360"/>
                                  </a:lnTo>
                                  <a:lnTo>
                                    <a:pt x="3640" y="346"/>
                                  </a:lnTo>
                                  <a:lnTo>
                                    <a:pt x="3648" y="318"/>
                                  </a:lnTo>
                                  <a:lnTo>
                                    <a:pt x="3660" y="290"/>
                                  </a:lnTo>
                                  <a:lnTo>
                                    <a:pt x="3674" y="264"/>
                                  </a:lnTo>
                                  <a:lnTo>
                                    <a:pt x="3691" y="240"/>
                                  </a:lnTo>
                                  <a:lnTo>
                                    <a:pt x="3712" y="216"/>
                                  </a:lnTo>
                                  <a:lnTo>
                                    <a:pt x="3734" y="196"/>
                                  </a:lnTo>
                                  <a:lnTo>
                                    <a:pt x="3759" y="176"/>
                                  </a:lnTo>
                                  <a:lnTo>
                                    <a:pt x="3786" y="158"/>
                                  </a:lnTo>
                                  <a:lnTo>
                                    <a:pt x="3815" y="142"/>
                                  </a:lnTo>
                                  <a:lnTo>
                                    <a:pt x="3845" y="130"/>
                                  </a:lnTo>
                                  <a:lnTo>
                                    <a:pt x="3878" y="120"/>
                                  </a:lnTo>
                                  <a:lnTo>
                                    <a:pt x="3912" y="112"/>
                                  </a:lnTo>
                                  <a:lnTo>
                                    <a:pt x="3947" y="108"/>
                                  </a:lnTo>
                                  <a:lnTo>
                                    <a:pt x="3983" y="106"/>
                                  </a:lnTo>
                                  <a:lnTo>
                                    <a:pt x="4019" y="108"/>
                                  </a:lnTo>
                                  <a:lnTo>
                                    <a:pt x="4054" y="112"/>
                                  </a:lnTo>
                                  <a:lnTo>
                                    <a:pt x="4088" y="120"/>
                                  </a:lnTo>
                                  <a:lnTo>
                                    <a:pt x="4121" y="130"/>
                                  </a:lnTo>
                                  <a:lnTo>
                                    <a:pt x="4152" y="142"/>
                                  </a:lnTo>
                                  <a:lnTo>
                                    <a:pt x="4181" y="158"/>
                                  </a:lnTo>
                                  <a:lnTo>
                                    <a:pt x="4208" y="174"/>
                                  </a:lnTo>
                                  <a:lnTo>
                                    <a:pt x="4233" y="194"/>
                                  </a:lnTo>
                                  <a:lnTo>
                                    <a:pt x="4255" y="216"/>
                                  </a:lnTo>
                                  <a:lnTo>
                                    <a:pt x="4275" y="238"/>
                                  </a:lnTo>
                                  <a:lnTo>
                                    <a:pt x="4293" y="262"/>
                                  </a:lnTo>
                                  <a:lnTo>
                                    <a:pt x="4308" y="288"/>
                                  </a:lnTo>
                                  <a:lnTo>
                                    <a:pt x="4319" y="316"/>
                                  </a:lnTo>
                                  <a:lnTo>
                                    <a:pt x="4328" y="346"/>
                                  </a:lnTo>
                                  <a:lnTo>
                                    <a:pt x="4331" y="360"/>
                                  </a:lnTo>
                                  <a:lnTo>
                                    <a:pt x="4333" y="374"/>
                                  </a:lnTo>
                                  <a:lnTo>
                                    <a:pt x="4335" y="390"/>
                                  </a:lnTo>
                                  <a:lnTo>
                                    <a:pt x="4335" y="404"/>
                                  </a:lnTo>
                                  <a:lnTo>
                                    <a:pt x="4335" y="258"/>
                                  </a:lnTo>
                                  <a:lnTo>
                                    <a:pt x="4328" y="244"/>
                                  </a:lnTo>
                                  <a:lnTo>
                                    <a:pt x="4308" y="216"/>
                                  </a:lnTo>
                                  <a:lnTo>
                                    <a:pt x="4285" y="190"/>
                                  </a:lnTo>
                                  <a:lnTo>
                                    <a:pt x="4260" y="166"/>
                                  </a:lnTo>
                                  <a:lnTo>
                                    <a:pt x="4232" y="144"/>
                                  </a:lnTo>
                                  <a:lnTo>
                                    <a:pt x="4202" y="124"/>
                                  </a:lnTo>
                                  <a:lnTo>
                                    <a:pt x="4170" y="106"/>
                                  </a:lnTo>
                                  <a:lnTo>
                                    <a:pt x="4136" y="92"/>
                                  </a:lnTo>
                                  <a:lnTo>
                                    <a:pt x="4100" y="82"/>
                                  </a:lnTo>
                                  <a:lnTo>
                                    <a:pt x="4063" y="72"/>
                                  </a:lnTo>
                                  <a:lnTo>
                                    <a:pt x="4025" y="68"/>
                                  </a:lnTo>
                                  <a:lnTo>
                                    <a:pt x="3985" y="66"/>
                                  </a:lnTo>
                                  <a:lnTo>
                                    <a:pt x="3945" y="68"/>
                                  </a:lnTo>
                                  <a:lnTo>
                                    <a:pt x="3907" y="72"/>
                                  </a:lnTo>
                                  <a:lnTo>
                                    <a:pt x="3869" y="80"/>
                                  </a:lnTo>
                                  <a:lnTo>
                                    <a:pt x="3834" y="92"/>
                                  </a:lnTo>
                                  <a:lnTo>
                                    <a:pt x="3799" y="106"/>
                                  </a:lnTo>
                                  <a:lnTo>
                                    <a:pt x="3767" y="122"/>
                                  </a:lnTo>
                                  <a:lnTo>
                                    <a:pt x="3737" y="142"/>
                                  </a:lnTo>
                                  <a:lnTo>
                                    <a:pt x="3709" y="164"/>
                                  </a:lnTo>
                                  <a:lnTo>
                                    <a:pt x="3684" y="188"/>
                                  </a:lnTo>
                                  <a:lnTo>
                                    <a:pt x="3661" y="214"/>
                                  </a:lnTo>
                                  <a:lnTo>
                                    <a:pt x="3641" y="242"/>
                                  </a:lnTo>
                                  <a:lnTo>
                                    <a:pt x="3625" y="272"/>
                                  </a:lnTo>
                                  <a:lnTo>
                                    <a:pt x="3611" y="302"/>
                                  </a:lnTo>
                                  <a:lnTo>
                                    <a:pt x="3601" y="336"/>
                                  </a:lnTo>
                                  <a:lnTo>
                                    <a:pt x="3598" y="352"/>
                                  </a:lnTo>
                                  <a:lnTo>
                                    <a:pt x="3595" y="370"/>
                                  </a:lnTo>
                                  <a:lnTo>
                                    <a:pt x="3594" y="388"/>
                                  </a:lnTo>
                                  <a:lnTo>
                                    <a:pt x="3593" y="404"/>
                                  </a:lnTo>
                                  <a:lnTo>
                                    <a:pt x="3594" y="422"/>
                                  </a:lnTo>
                                  <a:lnTo>
                                    <a:pt x="3595" y="440"/>
                                  </a:lnTo>
                                  <a:lnTo>
                                    <a:pt x="3597" y="456"/>
                                  </a:lnTo>
                                  <a:lnTo>
                                    <a:pt x="3601" y="474"/>
                                  </a:lnTo>
                                  <a:lnTo>
                                    <a:pt x="3611" y="506"/>
                                  </a:lnTo>
                                  <a:lnTo>
                                    <a:pt x="3624" y="538"/>
                                  </a:lnTo>
                                  <a:lnTo>
                                    <a:pt x="3640" y="568"/>
                                  </a:lnTo>
                                  <a:lnTo>
                                    <a:pt x="3660" y="596"/>
                                  </a:lnTo>
                                  <a:lnTo>
                                    <a:pt x="3683" y="622"/>
                                  </a:lnTo>
                                  <a:lnTo>
                                    <a:pt x="3708" y="646"/>
                                  </a:lnTo>
                                  <a:lnTo>
                                    <a:pt x="3736" y="668"/>
                                  </a:lnTo>
                                  <a:lnTo>
                                    <a:pt x="3766" y="688"/>
                                  </a:lnTo>
                                  <a:lnTo>
                                    <a:pt x="3798" y="704"/>
                                  </a:lnTo>
                                  <a:lnTo>
                                    <a:pt x="3832" y="718"/>
                                  </a:lnTo>
                                  <a:lnTo>
                                    <a:pt x="3868" y="730"/>
                                  </a:lnTo>
                                  <a:lnTo>
                                    <a:pt x="3905" y="738"/>
                                  </a:lnTo>
                                  <a:lnTo>
                                    <a:pt x="3943" y="744"/>
                                  </a:lnTo>
                                  <a:lnTo>
                                    <a:pt x="4023" y="744"/>
                                  </a:lnTo>
                                  <a:lnTo>
                                    <a:pt x="4061" y="738"/>
                                  </a:lnTo>
                                  <a:lnTo>
                                    <a:pt x="4099" y="730"/>
                                  </a:lnTo>
                                  <a:lnTo>
                                    <a:pt x="4134" y="718"/>
                                  </a:lnTo>
                                  <a:lnTo>
                                    <a:pt x="4169" y="704"/>
                                  </a:lnTo>
                                  <a:lnTo>
                                    <a:pt x="4201" y="688"/>
                                  </a:lnTo>
                                  <a:lnTo>
                                    <a:pt x="4231" y="668"/>
                                  </a:lnTo>
                                  <a:lnTo>
                                    <a:pt x="4259" y="648"/>
                                  </a:lnTo>
                                  <a:lnTo>
                                    <a:pt x="4284" y="624"/>
                                  </a:lnTo>
                                  <a:lnTo>
                                    <a:pt x="4307" y="598"/>
                                  </a:lnTo>
                                  <a:lnTo>
                                    <a:pt x="4327" y="570"/>
                                  </a:lnTo>
                                  <a:lnTo>
                                    <a:pt x="4343" y="540"/>
                                  </a:lnTo>
                                  <a:lnTo>
                                    <a:pt x="4357" y="508"/>
                                  </a:lnTo>
                                  <a:lnTo>
                                    <a:pt x="4367" y="476"/>
                                  </a:lnTo>
                                  <a:lnTo>
                                    <a:pt x="4370" y="458"/>
                                  </a:lnTo>
                                  <a:lnTo>
                                    <a:pt x="4373" y="440"/>
                                  </a:lnTo>
                                  <a:lnTo>
                                    <a:pt x="4375" y="424"/>
                                  </a:lnTo>
                                  <a:lnTo>
                                    <a:pt x="4375" y="408"/>
                                  </a:lnTo>
                                  <a:lnTo>
                                    <a:pt x="4375" y="404"/>
                                  </a:lnTo>
                                  <a:moveTo>
                                    <a:pt x="4415" y="408"/>
                                  </a:moveTo>
                                  <a:lnTo>
                                    <a:pt x="4415" y="388"/>
                                  </a:lnTo>
                                  <a:lnTo>
                                    <a:pt x="4413" y="368"/>
                                  </a:lnTo>
                                  <a:lnTo>
                                    <a:pt x="4410" y="348"/>
                                  </a:lnTo>
                                  <a:lnTo>
                                    <a:pt x="4406" y="328"/>
                                  </a:lnTo>
                                  <a:lnTo>
                                    <a:pt x="4396" y="294"/>
                                  </a:lnTo>
                                  <a:lnTo>
                                    <a:pt x="4395" y="292"/>
                                  </a:lnTo>
                                  <a:lnTo>
                                    <a:pt x="4395" y="404"/>
                                  </a:lnTo>
                                  <a:lnTo>
                                    <a:pt x="4395" y="408"/>
                                  </a:lnTo>
                                  <a:lnTo>
                                    <a:pt x="4394" y="426"/>
                                  </a:lnTo>
                                  <a:lnTo>
                                    <a:pt x="4393" y="444"/>
                                  </a:lnTo>
                                  <a:lnTo>
                                    <a:pt x="4390" y="462"/>
                                  </a:lnTo>
                                  <a:lnTo>
                                    <a:pt x="4386" y="482"/>
                                  </a:lnTo>
                                  <a:lnTo>
                                    <a:pt x="4375" y="516"/>
                                  </a:lnTo>
                                  <a:lnTo>
                                    <a:pt x="4361" y="550"/>
                                  </a:lnTo>
                                  <a:lnTo>
                                    <a:pt x="4343" y="580"/>
                                  </a:lnTo>
                                  <a:lnTo>
                                    <a:pt x="4322" y="610"/>
                                  </a:lnTo>
                                  <a:lnTo>
                                    <a:pt x="4298" y="638"/>
                                  </a:lnTo>
                                  <a:lnTo>
                                    <a:pt x="4271" y="662"/>
                                  </a:lnTo>
                                  <a:lnTo>
                                    <a:pt x="4242" y="686"/>
                                  </a:lnTo>
                                  <a:lnTo>
                                    <a:pt x="4210" y="706"/>
                                  </a:lnTo>
                                  <a:lnTo>
                                    <a:pt x="4176" y="724"/>
                                  </a:lnTo>
                                  <a:lnTo>
                                    <a:pt x="4140" y="738"/>
                                  </a:lnTo>
                                  <a:lnTo>
                                    <a:pt x="4103" y="750"/>
                                  </a:lnTo>
                                  <a:lnTo>
                                    <a:pt x="4064" y="758"/>
                                  </a:lnTo>
                                  <a:lnTo>
                                    <a:pt x="4024" y="764"/>
                                  </a:lnTo>
                                  <a:lnTo>
                                    <a:pt x="3982" y="764"/>
                                  </a:lnTo>
                                  <a:lnTo>
                                    <a:pt x="3941" y="762"/>
                                  </a:lnTo>
                                  <a:lnTo>
                                    <a:pt x="3901" y="758"/>
                                  </a:lnTo>
                                  <a:lnTo>
                                    <a:pt x="3862" y="748"/>
                                  </a:lnTo>
                                  <a:lnTo>
                                    <a:pt x="3824" y="736"/>
                                  </a:lnTo>
                                  <a:lnTo>
                                    <a:pt x="3789" y="722"/>
                                  </a:lnTo>
                                  <a:lnTo>
                                    <a:pt x="3755" y="704"/>
                                  </a:lnTo>
                                  <a:lnTo>
                                    <a:pt x="3723" y="684"/>
                                  </a:lnTo>
                                  <a:lnTo>
                                    <a:pt x="3694" y="660"/>
                                  </a:lnTo>
                                  <a:lnTo>
                                    <a:pt x="3668" y="634"/>
                                  </a:lnTo>
                                  <a:lnTo>
                                    <a:pt x="3644" y="608"/>
                                  </a:lnTo>
                                  <a:lnTo>
                                    <a:pt x="3623" y="578"/>
                                  </a:lnTo>
                                  <a:lnTo>
                                    <a:pt x="3605" y="546"/>
                                  </a:lnTo>
                                  <a:lnTo>
                                    <a:pt x="3591" y="512"/>
                                  </a:lnTo>
                                  <a:lnTo>
                                    <a:pt x="3581" y="478"/>
                                  </a:lnTo>
                                  <a:lnTo>
                                    <a:pt x="3578" y="460"/>
                                  </a:lnTo>
                                  <a:lnTo>
                                    <a:pt x="3575" y="442"/>
                                  </a:lnTo>
                                  <a:lnTo>
                                    <a:pt x="3574" y="424"/>
                                  </a:lnTo>
                                  <a:lnTo>
                                    <a:pt x="3573" y="404"/>
                                  </a:lnTo>
                                  <a:lnTo>
                                    <a:pt x="3574" y="386"/>
                                  </a:lnTo>
                                  <a:lnTo>
                                    <a:pt x="3575" y="368"/>
                                  </a:lnTo>
                                  <a:lnTo>
                                    <a:pt x="3578" y="348"/>
                                  </a:lnTo>
                                  <a:lnTo>
                                    <a:pt x="3582" y="330"/>
                                  </a:lnTo>
                                  <a:lnTo>
                                    <a:pt x="3593" y="294"/>
                                  </a:lnTo>
                                  <a:lnTo>
                                    <a:pt x="3607" y="262"/>
                                  </a:lnTo>
                                  <a:lnTo>
                                    <a:pt x="3625" y="230"/>
                                  </a:lnTo>
                                  <a:lnTo>
                                    <a:pt x="3646" y="200"/>
                                  </a:lnTo>
                                  <a:lnTo>
                                    <a:pt x="3670" y="174"/>
                                  </a:lnTo>
                                  <a:lnTo>
                                    <a:pt x="3697" y="148"/>
                                  </a:lnTo>
                                  <a:lnTo>
                                    <a:pt x="3726" y="126"/>
                                  </a:lnTo>
                                  <a:lnTo>
                                    <a:pt x="3758" y="106"/>
                                  </a:lnTo>
                                  <a:lnTo>
                                    <a:pt x="3792" y="88"/>
                                  </a:lnTo>
                                  <a:lnTo>
                                    <a:pt x="3828" y="72"/>
                                  </a:lnTo>
                                  <a:lnTo>
                                    <a:pt x="3865" y="62"/>
                                  </a:lnTo>
                                  <a:lnTo>
                                    <a:pt x="3904" y="52"/>
                                  </a:lnTo>
                                  <a:lnTo>
                                    <a:pt x="3944" y="48"/>
                                  </a:lnTo>
                                  <a:lnTo>
                                    <a:pt x="3986" y="46"/>
                                  </a:lnTo>
                                  <a:lnTo>
                                    <a:pt x="4027" y="48"/>
                                  </a:lnTo>
                                  <a:lnTo>
                                    <a:pt x="4068" y="54"/>
                                  </a:lnTo>
                                  <a:lnTo>
                                    <a:pt x="4106" y="62"/>
                                  </a:lnTo>
                                  <a:lnTo>
                                    <a:pt x="4144" y="74"/>
                                  </a:lnTo>
                                  <a:lnTo>
                                    <a:pt x="4179" y="90"/>
                                  </a:lnTo>
                                  <a:lnTo>
                                    <a:pt x="4213" y="106"/>
                                  </a:lnTo>
                                  <a:lnTo>
                                    <a:pt x="4245" y="128"/>
                                  </a:lnTo>
                                  <a:lnTo>
                                    <a:pt x="4274" y="150"/>
                                  </a:lnTo>
                                  <a:lnTo>
                                    <a:pt x="4300" y="176"/>
                                  </a:lnTo>
                                  <a:lnTo>
                                    <a:pt x="4324" y="204"/>
                                  </a:lnTo>
                                  <a:lnTo>
                                    <a:pt x="4345" y="234"/>
                                  </a:lnTo>
                                  <a:lnTo>
                                    <a:pt x="4363" y="266"/>
                                  </a:lnTo>
                                  <a:lnTo>
                                    <a:pt x="4377" y="300"/>
                                  </a:lnTo>
                                  <a:lnTo>
                                    <a:pt x="4387" y="332"/>
                                  </a:lnTo>
                                  <a:lnTo>
                                    <a:pt x="4391" y="352"/>
                                  </a:lnTo>
                                  <a:lnTo>
                                    <a:pt x="4393" y="370"/>
                                  </a:lnTo>
                                  <a:lnTo>
                                    <a:pt x="4395" y="388"/>
                                  </a:lnTo>
                                  <a:lnTo>
                                    <a:pt x="4395" y="404"/>
                                  </a:lnTo>
                                  <a:lnTo>
                                    <a:pt x="4395" y="292"/>
                                  </a:lnTo>
                                  <a:lnTo>
                                    <a:pt x="4381" y="258"/>
                                  </a:lnTo>
                                  <a:lnTo>
                                    <a:pt x="4363" y="224"/>
                                  </a:lnTo>
                                  <a:lnTo>
                                    <a:pt x="4341" y="192"/>
                                  </a:lnTo>
                                  <a:lnTo>
                                    <a:pt x="4316" y="162"/>
                                  </a:lnTo>
                                  <a:lnTo>
                                    <a:pt x="4288" y="136"/>
                                  </a:lnTo>
                                  <a:lnTo>
                                    <a:pt x="4257" y="112"/>
                                  </a:lnTo>
                                  <a:lnTo>
                                    <a:pt x="4224" y="90"/>
                                  </a:lnTo>
                                  <a:lnTo>
                                    <a:pt x="4189" y="72"/>
                                  </a:lnTo>
                                  <a:lnTo>
                                    <a:pt x="4152" y="56"/>
                                  </a:lnTo>
                                  <a:lnTo>
                                    <a:pt x="4119" y="46"/>
                                  </a:lnTo>
                                  <a:lnTo>
                                    <a:pt x="4112" y="44"/>
                                  </a:lnTo>
                                  <a:lnTo>
                                    <a:pt x="4072" y="34"/>
                                  </a:lnTo>
                                  <a:lnTo>
                                    <a:pt x="4030" y="28"/>
                                  </a:lnTo>
                                  <a:lnTo>
                                    <a:pt x="3987" y="26"/>
                                  </a:lnTo>
                                  <a:lnTo>
                                    <a:pt x="3943" y="28"/>
                                  </a:lnTo>
                                  <a:lnTo>
                                    <a:pt x="3902" y="32"/>
                                  </a:lnTo>
                                  <a:lnTo>
                                    <a:pt x="3861" y="42"/>
                                  </a:lnTo>
                                  <a:lnTo>
                                    <a:pt x="3822" y="54"/>
                                  </a:lnTo>
                                  <a:lnTo>
                                    <a:pt x="3784" y="70"/>
                                  </a:lnTo>
                                  <a:lnTo>
                                    <a:pt x="3749" y="88"/>
                                  </a:lnTo>
                                  <a:lnTo>
                                    <a:pt x="3715" y="108"/>
                                  </a:lnTo>
                                  <a:lnTo>
                                    <a:pt x="3685" y="132"/>
                                  </a:lnTo>
                                  <a:lnTo>
                                    <a:pt x="3656" y="158"/>
                                  </a:lnTo>
                                  <a:lnTo>
                                    <a:pt x="3631" y="188"/>
                                  </a:lnTo>
                                  <a:lnTo>
                                    <a:pt x="3609" y="218"/>
                                  </a:lnTo>
                                  <a:lnTo>
                                    <a:pt x="3590" y="252"/>
                                  </a:lnTo>
                                  <a:lnTo>
                                    <a:pt x="3574" y="288"/>
                                  </a:lnTo>
                                  <a:lnTo>
                                    <a:pt x="3563" y="324"/>
                                  </a:lnTo>
                                  <a:lnTo>
                                    <a:pt x="3559" y="344"/>
                                  </a:lnTo>
                                  <a:lnTo>
                                    <a:pt x="3556" y="364"/>
                                  </a:lnTo>
                                  <a:lnTo>
                                    <a:pt x="3554" y="384"/>
                                  </a:lnTo>
                                  <a:lnTo>
                                    <a:pt x="3553" y="404"/>
                                  </a:lnTo>
                                  <a:lnTo>
                                    <a:pt x="3554" y="424"/>
                                  </a:lnTo>
                                  <a:lnTo>
                                    <a:pt x="3555" y="444"/>
                                  </a:lnTo>
                                  <a:lnTo>
                                    <a:pt x="3558" y="462"/>
                                  </a:lnTo>
                                  <a:lnTo>
                                    <a:pt x="3562" y="482"/>
                                  </a:lnTo>
                                  <a:lnTo>
                                    <a:pt x="3572" y="518"/>
                                  </a:lnTo>
                                  <a:lnTo>
                                    <a:pt x="3587" y="554"/>
                                  </a:lnTo>
                                  <a:lnTo>
                                    <a:pt x="3605" y="588"/>
                                  </a:lnTo>
                                  <a:lnTo>
                                    <a:pt x="3627" y="618"/>
                                  </a:lnTo>
                                  <a:lnTo>
                                    <a:pt x="3653" y="648"/>
                                  </a:lnTo>
                                  <a:lnTo>
                                    <a:pt x="3680" y="674"/>
                                  </a:lnTo>
                                  <a:lnTo>
                                    <a:pt x="3711" y="700"/>
                                  </a:lnTo>
                                  <a:lnTo>
                                    <a:pt x="3744" y="720"/>
                                  </a:lnTo>
                                  <a:lnTo>
                                    <a:pt x="3779" y="740"/>
                                  </a:lnTo>
                                  <a:lnTo>
                                    <a:pt x="3816" y="756"/>
                                  </a:lnTo>
                                  <a:lnTo>
                                    <a:pt x="3856" y="768"/>
                                  </a:lnTo>
                                  <a:lnTo>
                                    <a:pt x="3896" y="778"/>
                                  </a:lnTo>
                                  <a:lnTo>
                                    <a:pt x="3938" y="782"/>
                                  </a:lnTo>
                                  <a:lnTo>
                                    <a:pt x="3981" y="784"/>
                                  </a:lnTo>
                                  <a:lnTo>
                                    <a:pt x="4025" y="784"/>
                                  </a:lnTo>
                                  <a:lnTo>
                                    <a:pt x="4067" y="778"/>
                                  </a:lnTo>
                                  <a:lnTo>
                                    <a:pt x="4107" y="770"/>
                                  </a:lnTo>
                                  <a:lnTo>
                                    <a:pt x="4127" y="764"/>
                                  </a:lnTo>
                                  <a:lnTo>
                                    <a:pt x="4146" y="758"/>
                                  </a:lnTo>
                                  <a:lnTo>
                                    <a:pt x="4184" y="742"/>
                                  </a:lnTo>
                                  <a:lnTo>
                                    <a:pt x="4219" y="724"/>
                                  </a:lnTo>
                                  <a:lnTo>
                                    <a:pt x="4253" y="702"/>
                                  </a:lnTo>
                                  <a:lnTo>
                                    <a:pt x="4284" y="678"/>
                                  </a:lnTo>
                                  <a:lnTo>
                                    <a:pt x="4312" y="652"/>
                                  </a:lnTo>
                                  <a:lnTo>
                                    <a:pt x="4337" y="624"/>
                                  </a:lnTo>
                                  <a:lnTo>
                                    <a:pt x="4359" y="592"/>
                                  </a:lnTo>
                                  <a:lnTo>
                                    <a:pt x="4378" y="558"/>
                                  </a:lnTo>
                                  <a:lnTo>
                                    <a:pt x="4394" y="524"/>
                                  </a:lnTo>
                                  <a:lnTo>
                                    <a:pt x="4405" y="486"/>
                                  </a:lnTo>
                                  <a:lnTo>
                                    <a:pt x="4410" y="466"/>
                                  </a:lnTo>
                                  <a:lnTo>
                                    <a:pt x="4413" y="446"/>
                                  </a:lnTo>
                                  <a:lnTo>
                                    <a:pt x="4414" y="428"/>
                                  </a:lnTo>
                                  <a:lnTo>
                                    <a:pt x="4415" y="408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" name="Freeform 20"/>
                          <wps:cNvSpPr>
                            <a:spLocks/>
                          </wps:cNvSpPr>
                          <wps:spPr bwMode="auto">
                            <a:xfrm>
                              <a:off x="4468" y="2556"/>
                              <a:ext cx="4886" cy="226"/>
                            </a:xfrm>
                            <a:custGeom>
                              <a:avLst/>
                              <a:gdLst>
                                <a:gd name="T0" fmla="+- 0 9241 4468"/>
                                <a:gd name="T1" fmla="*/ T0 w 4886"/>
                                <a:gd name="T2" fmla="+- 0 2556 2556"/>
                                <a:gd name="T3" fmla="*/ 2556 h 226"/>
                                <a:gd name="T4" fmla="+- 0 4581 4468"/>
                                <a:gd name="T5" fmla="*/ T4 w 4886"/>
                                <a:gd name="T6" fmla="+- 0 2556 2556"/>
                                <a:gd name="T7" fmla="*/ 2556 h 226"/>
                                <a:gd name="T8" fmla="+- 0 4537 4468"/>
                                <a:gd name="T9" fmla="*/ T8 w 4886"/>
                                <a:gd name="T10" fmla="+- 0 2565 2556"/>
                                <a:gd name="T11" fmla="*/ 2565 h 226"/>
                                <a:gd name="T12" fmla="+- 0 4501 4468"/>
                                <a:gd name="T13" fmla="*/ T12 w 4886"/>
                                <a:gd name="T14" fmla="+- 0 2589 2556"/>
                                <a:gd name="T15" fmla="*/ 2589 h 226"/>
                                <a:gd name="T16" fmla="+- 0 4477 4468"/>
                                <a:gd name="T17" fmla="*/ T16 w 4886"/>
                                <a:gd name="T18" fmla="+- 0 2625 2556"/>
                                <a:gd name="T19" fmla="*/ 2625 h 226"/>
                                <a:gd name="T20" fmla="+- 0 4468 4468"/>
                                <a:gd name="T21" fmla="*/ T20 w 4886"/>
                                <a:gd name="T22" fmla="+- 0 2669 2556"/>
                                <a:gd name="T23" fmla="*/ 2669 h 226"/>
                                <a:gd name="T24" fmla="+- 0 4477 4468"/>
                                <a:gd name="T25" fmla="*/ T24 w 4886"/>
                                <a:gd name="T26" fmla="+- 0 2713 2556"/>
                                <a:gd name="T27" fmla="*/ 2713 h 226"/>
                                <a:gd name="T28" fmla="+- 0 4501 4468"/>
                                <a:gd name="T29" fmla="*/ T28 w 4886"/>
                                <a:gd name="T30" fmla="+- 0 2749 2556"/>
                                <a:gd name="T31" fmla="*/ 2749 h 226"/>
                                <a:gd name="T32" fmla="+- 0 4537 4468"/>
                                <a:gd name="T33" fmla="*/ T32 w 4886"/>
                                <a:gd name="T34" fmla="+- 0 2773 2556"/>
                                <a:gd name="T35" fmla="*/ 2773 h 226"/>
                                <a:gd name="T36" fmla="+- 0 4581 4468"/>
                                <a:gd name="T37" fmla="*/ T36 w 4886"/>
                                <a:gd name="T38" fmla="+- 0 2782 2556"/>
                                <a:gd name="T39" fmla="*/ 2782 h 226"/>
                                <a:gd name="T40" fmla="+- 0 9241 4468"/>
                                <a:gd name="T41" fmla="*/ T40 w 4886"/>
                                <a:gd name="T42" fmla="+- 0 2782 2556"/>
                                <a:gd name="T43" fmla="*/ 2782 h 226"/>
                                <a:gd name="T44" fmla="+- 0 9285 4468"/>
                                <a:gd name="T45" fmla="*/ T44 w 4886"/>
                                <a:gd name="T46" fmla="+- 0 2773 2556"/>
                                <a:gd name="T47" fmla="*/ 2773 h 226"/>
                                <a:gd name="T48" fmla="+- 0 9321 4468"/>
                                <a:gd name="T49" fmla="*/ T48 w 4886"/>
                                <a:gd name="T50" fmla="+- 0 2749 2556"/>
                                <a:gd name="T51" fmla="*/ 2749 h 226"/>
                                <a:gd name="T52" fmla="+- 0 9345 4468"/>
                                <a:gd name="T53" fmla="*/ T52 w 4886"/>
                                <a:gd name="T54" fmla="+- 0 2713 2556"/>
                                <a:gd name="T55" fmla="*/ 2713 h 226"/>
                                <a:gd name="T56" fmla="+- 0 9354 4468"/>
                                <a:gd name="T57" fmla="*/ T56 w 4886"/>
                                <a:gd name="T58" fmla="+- 0 2669 2556"/>
                                <a:gd name="T59" fmla="*/ 2669 h 226"/>
                                <a:gd name="T60" fmla="+- 0 9345 4468"/>
                                <a:gd name="T61" fmla="*/ T60 w 4886"/>
                                <a:gd name="T62" fmla="+- 0 2625 2556"/>
                                <a:gd name="T63" fmla="*/ 2625 h 226"/>
                                <a:gd name="T64" fmla="+- 0 9321 4468"/>
                                <a:gd name="T65" fmla="*/ T64 w 4886"/>
                                <a:gd name="T66" fmla="+- 0 2589 2556"/>
                                <a:gd name="T67" fmla="*/ 2589 h 226"/>
                                <a:gd name="T68" fmla="+- 0 9285 4468"/>
                                <a:gd name="T69" fmla="*/ T68 w 4886"/>
                                <a:gd name="T70" fmla="+- 0 2565 2556"/>
                                <a:gd name="T71" fmla="*/ 2565 h 226"/>
                                <a:gd name="T72" fmla="+- 0 9241 4468"/>
                                <a:gd name="T73" fmla="*/ T72 w 4886"/>
                                <a:gd name="T74" fmla="+- 0 2556 2556"/>
                                <a:gd name="T75" fmla="*/ 2556 h 22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4886" h="226">
                                  <a:moveTo>
                                    <a:pt x="4773" y="0"/>
                                  </a:moveTo>
                                  <a:lnTo>
                                    <a:pt x="113" y="0"/>
                                  </a:lnTo>
                                  <a:lnTo>
                                    <a:pt x="69" y="9"/>
                                  </a:lnTo>
                                  <a:lnTo>
                                    <a:pt x="33" y="33"/>
                                  </a:lnTo>
                                  <a:lnTo>
                                    <a:pt x="9" y="69"/>
                                  </a:lnTo>
                                  <a:lnTo>
                                    <a:pt x="0" y="113"/>
                                  </a:lnTo>
                                  <a:lnTo>
                                    <a:pt x="9" y="157"/>
                                  </a:lnTo>
                                  <a:lnTo>
                                    <a:pt x="33" y="193"/>
                                  </a:lnTo>
                                  <a:lnTo>
                                    <a:pt x="69" y="217"/>
                                  </a:lnTo>
                                  <a:lnTo>
                                    <a:pt x="113" y="226"/>
                                  </a:lnTo>
                                  <a:lnTo>
                                    <a:pt x="4773" y="226"/>
                                  </a:lnTo>
                                  <a:lnTo>
                                    <a:pt x="4817" y="217"/>
                                  </a:lnTo>
                                  <a:lnTo>
                                    <a:pt x="4853" y="193"/>
                                  </a:lnTo>
                                  <a:lnTo>
                                    <a:pt x="4877" y="157"/>
                                  </a:lnTo>
                                  <a:lnTo>
                                    <a:pt x="4886" y="113"/>
                                  </a:lnTo>
                                  <a:lnTo>
                                    <a:pt x="4877" y="69"/>
                                  </a:lnTo>
                                  <a:lnTo>
                                    <a:pt x="4853" y="33"/>
                                  </a:lnTo>
                                  <a:lnTo>
                                    <a:pt x="4817" y="9"/>
                                  </a:lnTo>
                                  <a:lnTo>
                                    <a:pt x="477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3333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" name="Freeform 19"/>
                          <wps:cNvSpPr>
                            <a:spLocks/>
                          </wps:cNvSpPr>
                          <wps:spPr bwMode="auto">
                            <a:xfrm>
                              <a:off x="4468" y="2556"/>
                              <a:ext cx="4886" cy="226"/>
                            </a:xfrm>
                            <a:custGeom>
                              <a:avLst/>
                              <a:gdLst>
                                <a:gd name="T0" fmla="+- 0 4581 4468"/>
                                <a:gd name="T1" fmla="*/ T0 w 4886"/>
                                <a:gd name="T2" fmla="+- 0 2556 2556"/>
                                <a:gd name="T3" fmla="*/ 2556 h 226"/>
                                <a:gd name="T4" fmla="+- 0 4537 4468"/>
                                <a:gd name="T5" fmla="*/ T4 w 4886"/>
                                <a:gd name="T6" fmla="+- 0 2565 2556"/>
                                <a:gd name="T7" fmla="*/ 2565 h 226"/>
                                <a:gd name="T8" fmla="+- 0 4501 4468"/>
                                <a:gd name="T9" fmla="*/ T8 w 4886"/>
                                <a:gd name="T10" fmla="+- 0 2589 2556"/>
                                <a:gd name="T11" fmla="*/ 2589 h 226"/>
                                <a:gd name="T12" fmla="+- 0 4477 4468"/>
                                <a:gd name="T13" fmla="*/ T12 w 4886"/>
                                <a:gd name="T14" fmla="+- 0 2625 2556"/>
                                <a:gd name="T15" fmla="*/ 2625 h 226"/>
                                <a:gd name="T16" fmla="+- 0 4468 4468"/>
                                <a:gd name="T17" fmla="*/ T16 w 4886"/>
                                <a:gd name="T18" fmla="+- 0 2669 2556"/>
                                <a:gd name="T19" fmla="*/ 2669 h 226"/>
                                <a:gd name="T20" fmla="+- 0 4477 4468"/>
                                <a:gd name="T21" fmla="*/ T20 w 4886"/>
                                <a:gd name="T22" fmla="+- 0 2713 2556"/>
                                <a:gd name="T23" fmla="*/ 2713 h 226"/>
                                <a:gd name="T24" fmla="+- 0 4501 4468"/>
                                <a:gd name="T25" fmla="*/ T24 w 4886"/>
                                <a:gd name="T26" fmla="+- 0 2749 2556"/>
                                <a:gd name="T27" fmla="*/ 2749 h 226"/>
                                <a:gd name="T28" fmla="+- 0 4537 4468"/>
                                <a:gd name="T29" fmla="*/ T28 w 4886"/>
                                <a:gd name="T30" fmla="+- 0 2773 2556"/>
                                <a:gd name="T31" fmla="*/ 2773 h 226"/>
                                <a:gd name="T32" fmla="+- 0 4581 4468"/>
                                <a:gd name="T33" fmla="*/ T32 w 4886"/>
                                <a:gd name="T34" fmla="+- 0 2782 2556"/>
                                <a:gd name="T35" fmla="*/ 2782 h 226"/>
                                <a:gd name="T36" fmla="+- 0 9241 4468"/>
                                <a:gd name="T37" fmla="*/ T36 w 4886"/>
                                <a:gd name="T38" fmla="+- 0 2782 2556"/>
                                <a:gd name="T39" fmla="*/ 2782 h 226"/>
                                <a:gd name="T40" fmla="+- 0 9285 4468"/>
                                <a:gd name="T41" fmla="*/ T40 w 4886"/>
                                <a:gd name="T42" fmla="+- 0 2773 2556"/>
                                <a:gd name="T43" fmla="*/ 2773 h 226"/>
                                <a:gd name="T44" fmla="+- 0 9321 4468"/>
                                <a:gd name="T45" fmla="*/ T44 w 4886"/>
                                <a:gd name="T46" fmla="+- 0 2749 2556"/>
                                <a:gd name="T47" fmla="*/ 2749 h 226"/>
                                <a:gd name="T48" fmla="+- 0 9345 4468"/>
                                <a:gd name="T49" fmla="*/ T48 w 4886"/>
                                <a:gd name="T50" fmla="+- 0 2713 2556"/>
                                <a:gd name="T51" fmla="*/ 2713 h 226"/>
                                <a:gd name="T52" fmla="+- 0 9354 4468"/>
                                <a:gd name="T53" fmla="*/ T52 w 4886"/>
                                <a:gd name="T54" fmla="+- 0 2669 2556"/>
                                <a:gd name="T55" fmla="*/ 2669 h 226"/>
                                <a:gd name="T56" fmla="+- 0 9345 4468"/>
                                <a:gd name="T57" fmla="*/ T56 w 4886"/>
                                <a:gd name="T58" fmla="+- 0 2625 2556"/>
                                <a:gd name="T59" fmla="*/ 2625 h 226"/>
                                <a:gd name="T60" fmla="+- 0 9321 4468"/>
                                <a:gd name="T61" fmla="*/ T60 w 4886"/>
                                <a:gd name="T62" fmla="+- 0 2589 2556"/>
                                <a:gd name="T63" fmla="*/ 2589 h 226"/>
                                <a:gd name="T64" fmla="+- 0 9285 4468"/>
                                <a:gd name="T65" fmla="*/ T64 w 4886"/>
                                <a:gd name="T66" fmla="+- 0 2565 2556"/>
                                <a:gd name="T67" fmla="*/ 2565 h 226"/>
                                <a:gd name="T68" fmla="+- 0 9241 4468"/>
                                <a:gd name="T69" fmla="*/ T68 w 4886"/>
                                <a:gd name="T70" fmla="+- 0 2556 2556"/>
                                <a:gd name="T71" fmla="*/ 2556 h 226"/>
                                <a:gd name="T72" fmla="+- 0 4581 4468"/>
                                <a:gd name="T73" fmla="*/ T72 w 4886"/>
                                <a:gd name="T74" fmla="+- 0 2556 2556"/>
                                <a:gd name="T75" fmla="*/ 2556 h 22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4886" h="226">
                                  <a:moveTo>
                                    <a:pt x="113" y="0"/>
                                  </a:moveTo>
                                  <a:lnTo>
                                    <a:pt x="69" y="9"/>
                                  </a:lnTo>
                                  <a:lnTo>
                                    <a:pt x="33" y="33"/>
                                  </a:lnTo>
                                  <a:lnTo>
                                    <a:pt x="9" y="69"/>
                                  </a:lnTo>
                                  <a:lnTo>
                                    <a:pt x="0" y="113"/>
                                  </a:lnTo>
                                  <a:lnTo>
                                    <a:pt x="9" y="157"/>
                                  </a:lnTo>
                                  <a:lnTo>
                                    <a:pt x="33" y="193"/>
                                  </a:lnTo>
                                  <a:lnTo>
                                    <a:pt x="69" y="217"/>
                                  </a:lnTo>
                                  <a:lnTo>
                                    <a:pt x="113" y="226"/>
                                  </a:lnTo>
                                  <a:lnTo>
                                    <a:pt x="4773" y="226"/>
                                  </a:lnTo>
                                  <a:lnTo>
                                    <a:pt x="4817" y="217"/>
                                  </a:lnTo>
                                  <a:lnTo>
                                    <a:pt x="4853" y="193"/>
                                  </a:lnTo>
                                  <a:lnTo>
                                    <a:pt x="4877" y="157"/>
                                  </a:lnTo>
                                  <a:lnTo>
                                    <a:pt x="4886" y="113"/>
                                  </a:lnTo>
                                  <a:lnTo>
                                    <a:pt x="4877" y="69"/>
                                  </a:lnTo>
                                  <a:lnTo>
                                    <a:pt x="4853" y="33"/>
                                  </a:lnTo>
                                  <a:lnTo>
                                    <a:pt x="4817" y="9"/>
                                  </a:lnTo>
                                  <a:lnTo>
                                    <a:pt x="4773" y="0"/>
                                  </a:lnTo>
                                  <a:lnTo>
                                    <a:pt x="11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" name="Rectangle 18"/>
                          <wps:cNvSpPr>
                            <a:spLocks noChangeArrowheads="1"/>
                          </wps:cNvSpPr>
                          <wps:spPr bwMode="auto">
                            <a:xfrm>
                              <a:off x="6636" y="2270"/>
                              <a:ext cx="1656" cy="489"/>
                            </a:xfrm>
                            <a:prstGeom prst="rect">
                              <a:avLst/>
                            </a:prstGeom>
                            <a:solidFill>
                              <a:srgbClr val="DDDD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" name="Rectangle 17"/>
                          <wps:cNvSpPr>
                            <a:spLocks noChangeArrowheads="1"/>
                          </wps:cNvSpPr>
                          <wps:spPr bwMode="auto">
                            <a:xfrm>
                              <a:off x="6636" y="2270"/>
                              <a:ext cx="1656" cy="489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2" name="Picture 1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3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854" y="2324"/>
                              <a:ext cx="1230" cy="3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53" name="Rectangle 15"/>
                          <wps:cNvSpPr>
                            <a:spLocks noChangeArrowheads="1"/>
                          </wps:cNvSpPr>
                          <wps:spPr bwMode="auto">
                            <a:xfrm>
                              <a:off x="6854" y="2324"/>
                              <a:ext cx="1230" cy="36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" name="Line 1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458" y="2303"/>
                              <a:ext cx="0" cy="266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pic:pic xmlns:pic="http://schemas.openxmlformats.org/drawingml/2006/picture">
                          <pic:nvPicPr>
                            <pic:cNvPr id="55" name="Picture 1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3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666" y="2380"/>
                              <a:ext cx="370" cy="2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56" name="Freeform 12"/>
                          <wps:cNvSpPr>
                            <a:spLocks/>
                          </wps:cNvSpPr>
                          <wps:spPr bwMode="auto">
                            <a:xfrm>
                              <a:off x="6666" y="2380"/>
                              <a:ext cx="370" cy="245"/>
                            </a:xfrm>
                            <a:custGeom>
                              <a:avLst/>
                              <a:gdLst>
                                <a:gd name="T0" fmla="+- 0 6666 6666"/>
                                <a:gd name="T1" fmla="*/ T0 w 370"/>
                                <a:gd name="T2" fmla="+- 0 2625 2380"/>
                                <a:gd name="T3" fmla="*/ 2625 h 245"/>
                                <a:gd name="T4" fmla="+- 0 6795 6666"/>
                                <a:gd name="T5" fmla="*/ T4 w 370"/>
                                <a:gd name="T6" fmla="+- 0 2380 2380"/>
                                <a:gd name="T7" fmla="*/ 2380 h 245"/>
                                <a:gd name="T8" fmla="+- 0 6907 6666"/>
                                <a:gd name="T9" fmla="*/ T8 w 370"/>
                                <a:gd name="T10" fmla="+- 0 2380 2380"/>
                                <a:gd name="T11" fmla="*/ 2380 h 245"/>
                                <a:gd name="T12" fmla="+- 0 7036 6666"/>
                                <a:gd name="T13" fmla="*/ T12 w 370"/>
                                <a:gd name="T14" fmla="+- 0 2625 2380"/>
                                <a:gd name="T15" fmla="*/ 2625 h 245"/>
                                <a:gd name="T16" fmla="+- 0 6666 6666"/>
                                <a:gd name="T17" fmla="*/ T16 w 370"/>
                                <a:gd name="T18" fmla="+- 0 2625 2380"/>
                                <a:gd name="T19" fmla="*/ 2625 h 2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70" h="245">
                                  <a:moveTo>
                                    <a:pt x="0" y="245"/>
                                  </a:moveTo>
                                  <a:lnTo>
                                    <a:pt x="129" y="0"/>
                                  </a:lnTo>
                                  <a:lnTo>
                                    <a:pt x="241" y="0"/>
                                  </a:lnTo>
                                  <a:lnTo>
                                    <a:pt x="370" y="245"/>
                                  </a:lnTo>
                                  <a:lnTo>
                                    <a:pt x="0" y="24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7" name="Picture 1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3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01" y="2395"/>
                              <a:ext cx="368" cy="24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58" name="Freeform 10"/>
                          <wps:cNvSpPr>
                            <a:spLocks/>
                          </wps:cNvSpPr>
                          <wps:spPr bwMode="auto">
                            <a:xfrm>
                              <a:off x="7901" y="2395"/>
                              <a:ext cx="368" cy="244"/>
                            </a:xfrm>
                            <a:custGeom>
                              <a:avLst/>
                              <a:gdLst>
                                <a:gd name="T0" fmla="+- 0 7901 7901"/>
                                <a:gd name="T1" fmla="*/ T0 w 368"/>
                                <a:gd name="T2" fmla="+- 0 2639 2395"/>
                                <a:gd name="T3" fmla="*/ 2639 h 244"/>
                                <a:gd name="T4" fmla="+- 0 8029 7901"/>
                                <a:gd name="T5" fmla="*/ T4 w 368"/>
                                <a:gd name="T6" fmla="+- 0 2395 2395"/>
                                <a:gd name="T7" fmla="*/ 2395 h 244"/>
                                <a:gd name="T8" fmla="+- 0 8141 7901"/>
                                <a:gd name="T9" fmla="*/ T8 w 368"/>
                                <a:gd name="T10" fmla="+- 0 2395 2395"/>
                                <a:gd name="T11" fmla="*/ 2395 h 244"/>
                                <a:gd name="T12" fmla="+- 0 8269 7901"/>
                                <a:gd name="T13" fmla="*/ T12 w 368"/>
                                <a:gd name="T14" fmla="+- 0 2639 2395"/>
                                <a:gd name="T15" fmla="*/ 2639 h 244"/>
                                <a:gd name="T16" fmla="+- 0 7901 7901"/>
                                <a:gd name="T17" fmla="*/ T16 w 368"/>
                                <a:gd name="T18" fmla="+- 0 2639 2395"/>
                                <a:gd name="T19" fmla="*/ 2639 h 2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8" h="244">
                                  <a:moveTo>
                                    <a:pt x="0" y="244"/>
                                  </a:moveTo>
                                  <a:lnTo>
                                    <a:pt x="128" y="0"/>
                                  </a:lnTo>
                                  <a:lnTo>
                                    <a:pt x="240" y="0"/>
                                  </a:lnTo>
                                  <a:lnTo>
                                    <a:pt x="368" y="244"/>
                                  </a:lnTo>
                                  <a:lnTo>
                                    <a:pt x="0" y="24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" name="Freeform 9"/>
                          <wps:cNvSpPr>
                            <a:spLocks/>
                          </wps:cNvSpPr>
                          <wps:spPr bwMode="auto">
                            <a:xfrm>
                              <a:off x="6853" y="2336"/>
                              <a:ext cx="1234" cy="369"/>
                            </a:xfrm>
                            <a:custGeom>
                              <a:avLst/>
                              <a:gdLst>
                                <a:gd name="T0" fmla="+- 0 6853 6853"/>
                                <a:gd name="T1" fmla="*/ T0 w 1234"/>
                                <a:gd name="T2" fmla="+- 0 2336 2336"/>
                                <a:gd name="T3" fmla="*/ 2336 h 369"/>
                                <a:gd name="T4" fmla="+- 0 6853 6853"/>
                                <a:gd name="T5" fmla="*/ T4 w 1234"/>
                                <a:gd name="T6" fmla="+- 0 2703 2336"/>
                                <a:gd name="T7" fmla="*/ 2703 h 369"/>
                                <a:gd name="T8" fmla="+- 0 8087 6853"/>
                                <a:gd name="T9" fmla="*/ T8 w 1234"/>
                                <a:gd name="T10" fmla="+- 0 2340 2336"/>
                                <a:gd name="T11" fmla="*/ 2340 h 369"/>
                                <a:gd name="T12" fmla="+- 0 8087 6853"/>
                                <a:gd name="T13" fmla="*/ T12 w 1234"/>
                                <a:gd name="T14" fmla="+- 0 2705 2336"/>
                                <a:gd name="T15" fmla="*/ 2705 h 3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34" h="369">
                                  <a:moveTo>
                                    <a:pt x="0" y="0"/>
                                  </a:moveTo>
                                  <a:lnTo>
                                    <a:pt x="0" y="367"/>
                                  </a:lnTo>
                                  <a:moveTo>
                                    <a:pt x="1234" y="4"/>
                                  </a:moveTo>
                                  <a:lnTo>
                                    <a:pt x="1234" y="369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0" name="Picture 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3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088" y="2376"/>
                              <a:ext cx="760" cy="2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61" name="Rectangle 7"/>
                          <wps:cNvSpPr>
                            <a:spLocks noChangeArrowheads="1"/>
                          </wps:cNvSpPr>
                          <wps:spPr bwMode="auto">
                            <a:xfrm>
                              <a:off x="7088" y="2376"/>
                              <a:ext cx="760" cy="24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2" name="Line 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471" y="2280"/>
                              <a:ext cx="0" cy="455"/>
                            </a:xfrm>
                            <a:prstGeom prst="line">
                              <a:avLst/>
                            </a:prstGeom>
                            <a:noFill/>
                            <a:ln w="38735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7441" y="2280"/>
                              <a:ext cx="61" cy="45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" name="Text Box 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46" y="1335"/>
                              <a:ext cx="221" cy="29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76767E2" w14:textId="77777777" w:rsidR="007A0068" w:rsidRDefault="008B6956">
                                <w:pPr>
                                  <w:spacing w:line="296" w:lineRule="exact"/>
                                  <w:ind w:right="-19"/>
                                  <w:rPr>
                                    <w:rFonts w:ascii="Calibri"/>
                                    <w:sz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b/>
                                  </w:rPr>
                                  <w:t>F</w:t>
                                </w:r>
                                <w:r>
                                  <w:rPr>
                                    <w:rFonts w:ascii="Calibri"/>
                                    <w:position w:val="-3"/>
                                    <w:sz w:val="18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65" name="Text Box 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241" y="1145"/>
                              <a:ext cx="221" cy="29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66998F1" w14:textId="77777777" w:rsidR="007A0068" w:rsidRDefault="008B6956">
                                <w:pPr>
                                  <w:spacing w:line="296" w:lineRule="exact"/>
                                  <w:ind w:right="-19"/>
                                  <w:rPr>
                                    <w:rFonts w:ascii="Calibri"/>
                                    <w:sz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b/>
                                  </w:rPr>
                                  <w:t>F</w:t>
                                </w:r>
                                <w:r>
                                  <w:rPr>
                                    <w:rFonts w:ascii="Calibri"/>
                                    <w:position w:val="-3"/>
                                    <w:sz w:val="18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s:wsp>
                        <wps:cNvPr id="223" name="Надпись 223"/>
                        <wps:cNvSpPr txBox="1"/>
                        <wps:spPr>
                          <a:xfrm>
                            <a:off x="0" y="2075688"/>
                            <a:ext cx="5076000" cy="69120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5E5F741D" w14:textId="59264367" w:rsidR="00644356" w:rsidRPr="00644356" w:rsidRDefault="00644356" w:rsidP="00644356">
                              <w:pPr>
                                <w:pStyle w:val="ab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t>Рисунок 10.8. Внедорожник на антигравитационной подушке с двумя квантовыми двигателями</w:t>
                              </w:r>
                              <w:r>
                                <w:br/>
                                <w:t xml:space="preserve">1 и 2 с горизонтальной </w:t>
                              </w:r>
                              <w:r>
                                <w:rPr>
                                  <w:lang w:val="en-US"/>
                                </w:rPr>
                                <w:t>F</w:t>
                              </w:r>
                              <w:r>
                                <w:rPr>
                                  <w:vertAlign w:val="subscript"/>
                                  <w:lang w:val="en-US"/>
                                </w:rPr>
                                <w:t>1</w:t>
                              </w:r>
                              <w:r>
                                <w:rPr>
                                  <w:lang w:val="en-US"/>
                                </w:rPr>
                                <w:t xml:space="preserve"> и </w:t>
                              </w:r>
                              <w:r w:rsidRPr="003A232A">
                                <w:t>вертикальной</w:t>
                              </w:r>
                              <w:r>
                                <w:rPr>
                                  <w:lang w:val="en-US"/>
                                </w:rPr>
                                <w:t xml:space="preserve"> F</w:t>
                              </w:r>
                              <w:r>
                                <w:rPr>
                                  <w:vertAlign w:val="subscript"/>
                                  <w:lang w:val="en-US"/>
                                </w:rPr>
                                <w:t>2</w:t>
                              </w:r>
                              <w:r>
                                <w:t xml:space="preserve"> тягами и с радаром-сканером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261892" id="Группа 224" o:spid="_x0000_s1183" style="position:absolute;left:0;text-align:left;margin-left:42pt;margin-top:18.85pt;width:399.7pt;height:217.85pt;z-index:503310968" coordsize="5076000,2766888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">
                <v:group id="Group 2" o:spid="_x0000_s1184" style="position:absolute;width:5076000;height:2016000" coordorigin="2756,292" coordsize="7994,3174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CyMBtcxAAAANoAAAAP&#10;AAAAAAAAAAAAAAAAAKkCAABkcnMvZG93bnJldi54bWxQSwUGAAAAAAQABAD6AAAAmgMAAAAA&#10;">
                  <v:shape id="Freeform 65" o:spid="_x0000_s1185" style="position:absolute;left:4860;top:1534;width:1375;height:564;visibility:visible;mso-wrap-style:square;v-text-anchor:top" coordsize="1375,56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nGa54wQAA&#10;ANoAAAAPAAAAZHJzL2Rvd25yZXYueG1sRI9Li8JAEITvC/6HoQVv68THBomOImJQT8u64rnJdB6Y&#10;6QmZUeO/dwTBY1FVX1GLVWdqcaPWVZYVjIYRCOLM6ooLBaf/9HsGwnlkjbVlUvAgB6tl72uBibZ3&#10;/qPb0RciQNglqKD0vkmkdFlJBt3QNsTBy21r0AfZFlK3eA9wU8txFMXSYMVhocSGNiVll+PVKJjO&#10;dr/dIU9z++A63eTn+Ge8jZUa9Lv1HISnzn/C7/ZeK5jA60q4AXL5B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ZxmueMEAAADaAAAADwAAAAAAAAAAAAAAAACXAgAAZHJzL2Rvd25y&#10;ZXYueG1sUEsFBgAAAAAEAAQA9QAAAIUDAAAAAA==&#10;" path="m1375,0l0,320,,471,1339,564,1375,0xe" fillcolor="#9c0" stroked="f">
                    <v:path arrowok="t" o:connecttype="custom" o:connectlocs="1375,1534;0,1854;0,2005;1339,2098;1375,1534" o:connectangles="0,0,0,0,0"/>
                  </v:shape>
                  <v:shape id="Freeform 64" o:spid="_x0000_s1186" style="position:absolute;left:4860;top:1534;width:1375;height:564;visibility:visible;mso-wrap-style:square;v-text-anchor:top" coordsize="1375,56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ORF71wgAA&#10;ANoAAAAPAAAAZHJzL2Rvd25yZXYueG1sRI9BawIxFITvBf9DeEJvNauUUlejiGApCIWuhXp8bJ6b&#10;4OZlSbLr+u+bQqHHYWa+Ydbb0bVioBCtZwXzWQGCuPbacqPg63R4egURE7LG1jMpuFOE7WbysMZS&#10;+xt/0lClRmQIxxIVmJS6UspYG3IYZ74jzt7FB4cpy9BIHfCW4a6Vi6J4kQ4t5wWDHe0N1deqdwqW&#10;lfnevVk6D/bUL92HOVJfB6Uep+NuBSLRmP7Df+13reAZfq/kGyA3P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E5EXvXCAAAA2gAAAA8AAAAAAAAAAAAAAAAAlwIAAGRycy9kb3du&#10;cmV2LnhtbFBLBQYAAAAABAAEAPUAAACGAwAAAAA=&#10;" path="m0,320l1375,,1339,564,,471,,320xe" filled="f">
                    <v:path arrowok="t" o:connecttype="custom" o:connectlocs="0,1854;1375,1534;1339,2098;0,2005;0,1854" o:connectangles="0,0,0,0,0"/>
                  </v:shape>
                  <v:shape id="Picture 63" o:spid="_x0000_s1187" type="#_x0000_t75" style="position:absolute;left:6151;top:544;width:3513;height:2108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">
                    <v:imagedata r:id="rId138" o:title=""/>
                  </v:shape>
                  <v:shape id="Freeform 62" o:spid="_x0000_s1188" style="position:absolute;left:6151;top:544;width:3513;height:2108;visibility:visible;mso-wrap-style:square;v-text-anchor:top" coordsize="3513,210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TaBwowwAA&#10;ANoAAAAPAAAAZHJzL2Rvd25yZXYueG1sRI9Ba8JAFITvBf/D8gq9FN0YikjqJojYmnprjJ4f2dck&#10;NPs2ZLea/PtuQehxmJlvmE02mk5caXCtZQXLRQSCuLK65VpBeXqbr0E4j6yxs0wKJnKQpbOHDSba&#10;3viTroWvRYCwS1BB432fSOmqhgy6he2Jg/dlB4M+yKGWesBbgJtOxlG0kgZbDgsN9rRrqPoufoyC&#10;4xjTM7fbvXuP83J9eTlMH+eDUk+P4/YVhKfR/4fv7VwrWMHflXADZPoL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TaBwowwAAANoAAAAPAAAAAAAAAAAAAAAAAJcCAABkcnMvZG93&#10;bnJldi54bWxQSwUGAAAAAAQABAD1AAAAhwMAAAAA&#10;" path="m546,0l472,5,401,20,334,43,270,75,212,114,160,160,114,213,75,271,43,334,20,401,5,472,,546,,1562,5,1636,20,1707,43,1775,75,1838,114,1896,160,1948,212,1995,270,2034,334,2065,401,2089,472,2103,546,2108,2967,2108,3041,2103,3112,2089,3179,2065,3243,2034,3301,1995,3353,1948,3399,1896,3438,1838,3470,1775,3493,1707,3508,1636,3513,1562,3513,546,3508,472,3493,401,3470,334,3438,271,3399,213,3353,160,3301,114,3243,75,3179,43,3112,20,3041,5,2967,,546,0xe" filled="f">
                    <v:path arrowok="t" o:connecttype="custom" o:connectlocs="546,544;472,549;401,564;334,587;270,619;212,658;160,704;114,757;75,815;43,878;20,945;5,1016;0,1090;0,2106;5,2180;20,2251;43,2319;75,2382;114,2440;160,2492;212,2539;270,2578;334,2609;401,2633;472,2647;546,2652;2967,2652;3041,2647;3112,2633;3179,2609;3243,2578;3301,2539;3353,2492;3399,2440;3438,2382;3470,2319;3493,2251;3508,2180;3513,2106;3513,1090;3508,1016;3493,945;3470,878;3438,815;3399,757;3353,704;3301,658;3243,619;3179,587;3112,564;3041,549;2967,544;546,544" o:connectangles="0,0,0,0,0,0,0,0,0,0,0,0,0,0,0,0,0,0,0,0,0,0,0,0,0,0,0,0,0,0,0,0,0,0,0,0,0,0,0,0,0,0,0,0,0,0,0,0,0,0,0,0,0"/>
                  </v:shape>
                  <v:shape id="Picture 61" o:spid="_x0000_s1189" type="#_x0000_t75" style="position:absolute;left:8267;top:2519;width:977;height:886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MwO&#10;TarDAAAA2gAAAA8AAABkcnMvZG93bnJldi54bWxEj0FrwkAUhO+C/2F5Qm+60RaV1FUkUsmpaBRK&#10;b4/sa7KYfRuyW43/vlsQPA4z8w2z2vS2EVfqvHGsYDpJQBCXThuuFJxPH+MlCB+QNTaOScGdPGzW&#10;w8EKU+1ufKRrESoRIexTVFCH0KZS+rImi37iWuLo/bjOYoiyq6Tu8BbhtpGzJJlLi4bjQo0tZTWV&#10;l+LXKtD56/Z0/yzy/ff+q3xzO3PITKbUy6jfvoMI1Idn+NHOtYIF/F+JN0Cu/wA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zA5NqsMAAADaAAAADwAAAAAAAAAAAAAAAACcAgAA&#10;ZHJzL2Rvd25yZXYueG1sUEsFBgAAAAAEAAQA9wAAAIwDAAAAAA==&#10;">
                    <v:imagedata r:id="rId139" o:title=""/>
                  </v:shape>
                  <v:shape id="Picture 60" o:spid="_x0000_s1190" type="#_x0000_t75" style="position:absolute;left:8207;top:2459;width:1097;height:1006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">
                    <v:imagedata r:id="rId140" o:title=""/>
                  </v:shape>
                  <v:shape id="Picture 59" o:spid="_x0000_s1191" type="#_x0000_t75" style="position:absolute;left:4736;top:2532;width:940;height:86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">
                    <v:imagedata r:id="rId141" o:title=""/>
                  </v:shape>
                  <v:shape id="Picture 58" o:spid="_x0000_s1192" type="#_x0000_t75" style="position:absolute;left:4676;top:2473;width:1060;height:984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">
                    <v:imagedata r:id="rId142" o:title=""/>
                  </v:shape>
                  <v:shape id="Picture 57" o:spid="_x0000_s1193" type="#_x0000_t75" style="position:absolute;left:4571;top:1986;width:5302;height:791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">
                    <v:imagedata r:id="rId143" o:title=""/>
                  </v:shape>
                  <v:shape id="Freeform 56" o:spid="_x0000_s1194" style="position:absolute;left:3232;top:1986;width:7510;height:1447;visibility:visible;mso-wrap-style:square;v-text-anchor:top" coordsize="7510,144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oSr6TxAAA&#10;ANsAAAAPAAAAZHJzL2Rvd25yZXYueG1sRE9Na8JAEL0X/A/LCL0U3VREbHQVWyz10IOmHvQ2ZMck&#10;mJlNs1uN/74rFHqbx/uc+bLjWl2o9ZUTA8/DBBRJ7mwlhYH91/tgCsoHFIu1EzJwIw/LRe9hjql1&#10;V9nRJQuFiiHiUzRQhtCkWvu8JEY/dA1J5E6uZQwRtoW2LV5jONd6lCQTzVhJbCixobeS8nP2wwZe&#10;s+N59cnj7ffLE/N+vd6c/MfBmMd+t5qBCtSFf/Gfe2Pj/BHcf4kH6MUv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KEq+k8QAAADbAAAADwAAAAAAAAAAAAAAAACXAgAAZHJzL2Rv&#10;d25yZXYueG1sUEsFBgAAAAAEAAQA9QAAAIgDAAAAAA==&#10;" path="m1734,0l1663,7,1596,25,1535,54,1480,93,1432,141,1393,196,1364,258,1345,325,1339,396,1345,467,1364,534,1393,595,1432,651,1480,698,1535,737,1596,767,1663,785,1734,791,6246,791,6317,785,6384,767,6445,737,6500,698,6548,651,6587,595,6616,534,6635,467,6641,396,6635,325,6616,258,6587,196,6548,141,6500,93,6445,54,6384,25,6317,7,6246,,1734,0xm0,1447l7510,1447e" filled="f">
                    <v:path arrowok="t" o:connecttype="custom" o:connectlocs="1734,1986;1663,1993;1596,2011;1535,2040;1480,2079;1432,2127;1393,2182;1364,2244;1345,2311;1339,2382;1345,2453;1364,2520;1393,2581;1432,2637;1480,2684;1535,2723;1596,2753;1663,2771;1734,2777;6246,2777;6317,2771;6384,2753;6445,2723;6500,2684;6548,2637;6587,2581;6616,2520;6635,2453;6641,2382;6635,2311;6616,2244;6587,2182;6548,2127;6500,2079;6445,2040;6384,2011;6317,1993;6246,1986;1734,1986;0,3433;7510,3433" o:connectangles="0,0,0,0,0,0,0,0,0,0,0,0,0,0,0,0,0,0,0,0,0,0,0,0,0,0,0,0,0,0,0,0,0,0,0,0,0,0,0,0,0"/>
                  </v:shape>
                  <v:shape id="Picture 55" o:spid="_x0000_s1195" type="#_x0000_t75" style="position:absolute;left:4997;top:2769;width:395;height:354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">
                    <v:imagedata r:id="rId144" o:title=""/>
                  </v:shape>
                  <v:shape id="Picture 54" o:spid="_x0000_s1196" type="#_x0000_t75" style="position:absolute;left:8549;top:2794;width:395;height:35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">
                    <v:imagedata r:id="rId145" o:title=""/>
                  </v:shape>
                  <v:shape id="Picture 53" o:spid="_x0000_s1197" type="#_x0000_t75" style="position:absolute;left:6285;top:683;width:1104;height:1807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">
                    <v:imagedata r:id="rId146" o:title=""/>
                  </v:shape>
                  <v:shape id="Freeform 52" o:spid="_x0000_s1198" style="position:absolute;left:6255;top:654;width:1164;height:1866;visibility:visible;mso-wrap-style:square;v-text-anchor:top" coordsize="1164,186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UPHc1wgAA&#10;ANsAAAAPAAAAZHJzL2Rvd25yZXYueG1sRE/NasJAEL4LfYdlCr2ZTXtQSV2DVEoKFcTYBxh2p0ma&#10;7Gya3Zr49l1B8DYf3++s88l24kyDbxwreE5SEMTamYYrBV+n9/kKhA/IBjvHpOBCHvLNw2yNmXEj&#10;H+lchkrEEPYZKqhD6DMpva7Jok9cTxy5bzdYDBEOlTQDjjHcdvIlTRfSYsOxocae3mrSbflnFSx3&#10;rWlKvfsMxc+20PtDMf5eCqWeHqftK4hAU7iLb+4PE+cv4PpLPEBu/gE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FQ8dzXCAAAA2wAAAA8AAAAAAAAAAAAAAAAAlwIAAGRycy9kb3du&#10;cmV2LnhtbFBLBQYAAAAABAAEAPUAAACGAwAAAAA=&#10;" path="m850,0l316,,285,2,254,6,224,14,194,24,167,38,140,54,116,72,94,92,73,114,55,138,39,164,25,192,15,220,7,250,2,282,,314,,1552,2,1582,6,1614,14,1644,24,1672,37,1700,53,1726,71,1750,92,1774,114,1794,138,1812,164,1828,192,1842,221,1852,251,1860,282,1866,879,1866,941,1854,960,1846,285,1846,228,1834,200,1824,174,1812,150,1796,127,1778,106,1760,87,1738,70,1716,55,1692,43,1666,33,1638,26,1610,22,1580,20,1552,20,314,22,286,26,256,34,228,43,200,56,174,71,150,88,128,107,106,128,88,151,70,175,56,201,44,229,34,257,26,286,22,316,20,958,20,943,14,913,6,882,2,850,0xm958,20l849,20,879,22,908,26,937,34,964,44,990,56,1014,70,1037,88,1058,108,1077,128,1094,150,1109,176,1121,202,1131,228,1138,256,1142,286,1144,314,1144,1552,1142,1582,1138,1612,1130,1640,1121,1666,1108,1692,1093,1716,1076,1740,1057,1760,1036,1780,1013,1796,989,1812,963,1824,936,1834,907,1842,878,1846,960,1846,970,1842,997,1830,1024,1814,1048,1796,1071,1776,1091,1754,1109,1728,1125,1704,1139,1676,1149,1646,1157,1616,1162,1584,1164,1552,1164,314,1162,286,1158,254,1150,224,1140,194,1127,166,1111,140,1093,116,1072,94,1050,74,1026,54,1000,40,972,26,958,20xm848,40l316,40,287,42,260,46,233,52,208,62,184,74,161,88,140,104,121,122,103,140,87,162,73,184,62,210,52,234,46,260,41,288,40,314,40,1552,41,1580,46,1608,53,1634,62,1658,74,1684,87,1706,103,1726,121,1746,141,1764,162,1780,185,1794,209,1806,234,1814,261,1822,288,1826,317,1828,877,1826,904,1822,931,1814,950,1808,318,1808,291,1806,266,1802,241,1796,218,1788,195,1776,174,1764,154,1750,136,1734,119,1716,104,1696,92,1674,81,1652,72,1628,66,1604,61,1578,60,1552,60,314,61,292,65,266,71,242,80,218,90,196,103,174,118,154,134,136,152,120,172,104,193,92,215,80,238,72,263,66,288,62,316,60,950,60,930,52,903,46,876,42,848,40xm950,60l847,60,898,64,923,72,946,80,969,90,990,104,1010,118,1028,134,1045,152,1060,172,1072,192,1083,216,1092,238,1098,264,1103,288,1104,314,1104,1552,1103,1576,1099,1602,1093,1626,1084,1650,1074,1672,1061,1694,1047,1712,1030,1730,1012,1748,992,1762,971,1776,949,1786,926,1796,901,1802,876,1806,318,1808,950,1808,956,1806,980,1794,1003,1780,1024,1764,1044,1746,1061,1726,1077,1706,1091,1682,1102,1658,1112,1632,1118,1606,1123,1578,1124,1552,1124,314,1123,288,1118,260,1111,234,1102,208,1090,184,1077,162,1061,140,1043,120,1023,102,1002,86,979,74,955,62,950,60xe" fillcolor="black" stroked="f">
                    <v:path arrowok="t" o:connecttype="custom" o:connectlocs="224,668;94,746;15,874;2,2236;53,2380;164,2482;879,2520;200,2478;87,2392;26,2264;26,910;88,782;201,698;958,674;958,674;964,698;1077,782;1138,910;1138,2266;1076,2394;963,2478;970,2496;1091,2408;1157,2270;1158,908;1093,770;972,680;260,700;140,758;62,864;40,2206;74,2338;162,2434;288,2480;950,2462;218,2442;119,2370;66,2258;65,920;118,808;215,734;950,714;950,714;969,744;1060,826;1103,942;1093,2280;1030,2384;926,2450;956,2460;1061,2380;1118,2260;1118,914;1061,794;955,716" o:connectangles="0,0,0,0,0,0,0,0,0,0,0,0,0,0,0,0,0,0,0,0,0,0,0,0,0,0,0,0,0,0,0,0,0,0,0,0,0,0,0,0,0,0,0,0,0,0,0,0,0,0,0,0,0,0,0"/>
                  </v:shape>
                  <v:shape id="Picture 51" o:spid="_x0000_s1199" type="#_x0000_t75" style="position:absolute;left:6346;top:820;width:977;height:847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">
                    <v:imagedata r:id="rId147" o:title=""/>
                  </v:shape>
                  <v:shape id="Freeform 50" o:spid="_x0000_s1200" style="position:absolute;left:6346;top:820;width:977;height:847;visibility:visible;mso-wrap-style:square;v-text-anchor:top" coordsize="977,84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XKT3/wwAA&#10;ANsAAAAPAAAAZHJzL2Rvd25yZXYueG1sRI9Ba8JAEIXvBf/DMgVvdZNaiqSuIoLoTbQteJxmp0kw&#10;Oxt2tyb66zsHwds85n1v3syXg2vVhUJsPBvIJxko4tLbhisDX5+blxmomJAttp7JwJUiLBejpzkW&#10;1vd8oMsxVUpCOBZooE6pK7SOZU0O48R3xLL79cFhEhkqbQP2Eu5a/Zpl79phw3Khxo7WNZXn45+T&#10;Grfuex/y03k7pbfVz9Rt+oPNjRk/D6sPUImG9DDf6Z0VTsrKLzKAXvwD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XKT3/wwAAANsAAAAPAAAAAAAAAAAAAAAAAJcCAABkcnMvZG93&#10;bnJldi54bWxQSwUGAAAAAAQABAD1AAAAhwMAAAAA&#10;" path="m219,0l150,11,90,43,42,90,11,150,,220,,628,11,697,42,757,90,805,150,836,219,847,758,847,827,836,887,805,935,757,966,697,977,628,977,220,966,150,935,90,887,43,827,11,758,,219,0xe" filled="f">
                    <v:path arrowok="t" o:connecttype="custom" o:connectlocs="219,820;150,831;90,863;42,910;11,970;0,1040;0,1448;11,1517;42,1577;90,1625;150,1656;219,1667;758,1667;827,1656;887,1625;935,1577;966,1517;977,1448;977,1040;966,970;935,910;887,863;827,831;758,820;219,820" o:connectangles="0,0,0,0,0,0,0,0,0,0,0,0,0,0,0,0,0,0,0,0,0,0,0,0,0"/>
                  </v:shape>
                  <v:shape id="Picture 49" o:spid="_x0000_s1201" type="#_x0000_t75" style="position:absolute;left:7576;top:690;width:1105;height:1807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">
                    <v:imagedata r:id="rId148" o:title=""/>
                  </v:shape>
                  <v:shape id="Freeform 48" o:spid="_x0000_s1202" style="position:absolute;left:7546;top:661;width:1165;height:1866;visibility:visible;mso-wrap-style:square;v-text-anchor:top" coordsize="1165,186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1aUtUwQAA&#10;ANsAAAAPAAAAZHJzL2Rvd25yZXYueG1sRE9NawIxEL0X+h/CCF6KZvWwymoUEYrSQ6laqMdhM25W&#10;N5Mlibr+++YgeHy87/mys424kQ+1YwWjYQaCuHS65krB7+FzMAURIrLGxjEpeFCA5eL9bY6Fdnfe&#10;0W0fK5FCOBSowMTYFlKG0pDFMHQtceJOzluMCfpKao/3FG4bOc6yXFqsOTUYbGltqLzsr1bBcb35&#10;OT++mrr8u5pD/l35j5wmSvV73WoGIlIXX+Kne6sVjNP69CX9ALn4B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NWlLVMEAAADbAAAADwAAAAAAAAAAAAAAAACXAgAAZHJzL2Rvd25y&#10;ZXYueG1sUEsFBgAAAAAEAAQA9QAAAIUDAAAAAA==&#10;" path="m850,0l316,,286,2,254,6,224,14,195,24,167,38,141,54,116,72,94,92,73,114,55,138,39,164,25,192,15,222,7,252,2,282,,314,,1552,2,1582,6,1614,14,1644,24,1672,37,1700,53,1726,71,1750,92,1774,114,1794,138,1812,164,1828,192,1842,221,1852,251,1860,283,1866,880,1866,941,1854,961,1846,286,1846,228,1834,201,1824,175,1812,150,1796,127,1778,107,1760,87,1738,70,1716,56,1692,43,1666,33,1638,26,1610,22,1580,20,1552,20,314,22,286,26,256,34,228,44,200,56,174,71,150,88,128,107,106,128,88,151,70,176,56,202,44,229,34,257,26,287,22,316,20,959,20,944,14,914,6,883,2,850,0xm959,20l849,20,880,22,909,26,937,34,965,44,990,56,1015,72,1038,88,1059,108,1078,128,1095,152,1110,176,1122,202,1132,228,1139,258,1144,286,1145,314,1145,1552,1143,1582,1139,1612,1132,1640,1122,1666,1109,1692,1094,1716,1077,1740,1058,1760,1037,1780,1014,1796,990,1812,964,1824,936,1834,908,1842,879,1846,961,1846,971,1842,998,1830,1024,1814,1049,1796,1071,1776,1092,1754,1110,1728,1126,1704,1140,1676,1150,1646,1158,1616,1163,1584,1165,1552,1165,314,1164,286,1159,254,1151,224,1141,194,1128,166,1112,140,1094,116,1073,94,1051,74,1027,54,1001,38,973,26,959,20xm848,40l316,40,288,42,260,46,234,52,208,62,184,74,161,88,140,104,121,122,103,142,87,162,73,184,62,210,52,234,46,262,41,288,40,314,40,1552,42,1580,46,1606,53,1634,62,1658,74,1684,87,1706,103,1726,121,1746,141,1764,162,1780,185,1794,209,1806,235,1814,261,1822,289,1826,877,1826,905,1822,931,1814,957,1806,292,1806,266,1802,242,1796,218,1788,195,1776,174,1764,154,1750,136,1734,119,1716,105,1696,92,1674,81,1652,72,1628,66,1604,62,1578,60,1552,60,314,61,292,65,266,71,242,80,218,90,196,103,174,118,154,134,136,152,120,172,104,193,92,215,80,239,72,263,66,289,62,316,60,951,60,931,52,904,46,876,42,848,40xm951,60l847,60,899,64,924,72,947,80,970,90,991,102,1011,118,1029,134,1046,152,1061,172,1074,192,1084,216,1093,238,1100,262,1104,288,1105,316,1105,1552,1104,1576,1100,1602,1094,1626,1086,1650,1075,1672,1062,1692,1048,1712,1031,1730,1013,1748,993,1762,972,1776,950,1786,926,1796,902,1802,876,1806,957,1806,981,1794,1004,1780,1025,1764,1045,1746,1062,1726,1078,1704,1092,1682,1104,1658,1113,1632,1120,1606,1124,1578,1125,1552,1125,314,1124,288,1119,260,1113,234,1103,208,1092,184,1078,162,1062,140,1044,120,1024,102,1003,88,980,74,956,62,951,60xe" fillcolor="black" stroked="f">
                    <v:path arrowok="t" o:connecttype="custom" o:connectlocs="224,675;94,753;15,883;2,2243;53,2387;164,2489;880,2527;201,2485;87,2399;26,2271;26,917;88,789;202,705;959,681;959,681;965,705;1078,789;1139,919;1139,2273;1077,2401;964,2485;971,2503;1092,2415;1158,2277;1159,915;1094,777;973,687;260,707;140,765;62,871;40,2213;74,2345;162,2441;289,2487;292,2467;174,2425;92,2335;60,2213;80,879;152,781;263,727;904,707;899,725;1011,779;1084,877;1105,2213;1075,2333;993,2423;876,2467;1045,2407;1113,2293;1124,949;1078,823;980,735" o:connectangles="0,0,0,0,0,0,0,0,0,0,0,0,0,0,0,0,0,0,0,0,0,0,0,0,0,0,0,0,0,0,0,0,0,0,0,0,0,0,0,0,0,0,0,0,0,0,0,0,0,0,0,0,0,0"/>
                  </v:shape>
                  <v:shape id="Picture 47" o:spid="_x0000_s1203" type="#_x0000_t75" style="position:absolute;left:7637;top:826;width:977;height:847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">
                    <v:imagedata r:id="rId149" o:title=""/>
                  </v:shape>
                  <v:shape id="Freeform 46" o:spid="_x0000_s1204" style="position:absolute;left:7637;top:826;width:977;height:847;visibility:visible;mso-wrap-style:square;v-text-anchor:top" coordsize="977,84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9mzs9wwAA&#10;ANsAAAAPAAAAZHJzL2Rvd25yZXYueG1sRI/BasMwEETvhfyD2EBujRwfQnGjhFJIqAkUbPfQ4yJt&#10;ZFNrZSzVdv6+KhR6HGbmDXM4La4XE42h86xgt81AEGtvOrYKPprz4xOIEJEN9p5JwZ0CnI6rhwMW&#10;xs9c0VRHKxKEQ4EK2hiHQsqgW3IYtn4gTt7Njw5jkqOVZsQ5wV0v8yzbS4cdp4UWB3ptSX/V305B&#10;Zc3ntdRhIV2eL83t3crKz0pt1svLM4hIS/wP/7XfjII8h98v6QfI4w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9mzs9wwAAANsAAAAPAAAAAAAAAAAAAAAAAJcCAABkcnMvZG93&#10;bnJldi54bWxQSwUGAAAAAAQABAD1AAAAhwMAAAAA&#10;" path="m219,0l150,11,90,43,42,90,11,150,,220,,628,11,697,42,757,90,805,150,836,219,847,758,847,827,836,887,805,935,757,966,697,977,628,977,220,966,150,935,90,887,43,827,11,758,,219,0xe" filled="f" strokeweight="1pt">
                    <v:path arrowok="t" o:connecttype="custom" o:connectlocs="219,826;150,837;90,869;42,916;11,976;0,1046;0,1454;11,1523;42,1583;90,1631;150,1662;219,1673;758,1673;827,1662;887,1631;935,1583;966,1523;977,1454;977,1046;966,976;935,916;887,869;827,837;758,826;219,826" o:connectangles="0,0,0,0,0,0,0,0,0,0,0,0,0,0,0,0,0,0,0,0,0,0,0,0,0"/>
                  </v:shape>
                  <v:shape id="Picture 45" o:spid="_x0000_s1205" type="#_x0000_t75" style="position:absolute;left:4598;top:2073;width:170;height:373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OJi&#10;SCPEAAAA2wAAAA8AAABkcnMvZG93bnJldi54bWxEj1FrwjAUhd8H/odwhb3NVDfGqEapE0H2MrT+&#10;gEtzbavNTZfEGvfrl8Fgj4dzznc4i1U0nRjI+daygukkA0FcWd1yreBYbp/eQPiArLGzTAru5GG1&#10;HD0sMNf2xnsaDqEWCcI+RwVNCH0upa8aMugntidO3sk6gyFJV0vt8JbgppOzLHuVBltOCw329N5Q&#10;dTlcjYLNpiyKF0dxiHL9vf+8lB9f8azU4zgWcxCBYvgP/7V3WsHsGX6/pB8glz8A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OJiSCPEAAAA2wAAAA8AAAAAAAAAAAAAAAAAnAIA&#10;AGRycy9kb3ducmV2LnhtbFBLBQYAAAAABAAEAPcAAACNAwAAAAA=&#10;">
                    <v:imagedata r:id="rId150" o:title=""/>
                  </v:shape>
                  <v:line id="Line 44" o:spid="_x0000_s1206" style="position:absolute;visibility:visible;mso-wrap-style:square" from="8860,537" to="8860,260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+zXrMUAAADbAAAADwAAAGRycy9kb3ducmV2LnhtbESPQWvCQBSE74X+h+UVvBTdmFYtqatI&#10;QKrooVXBHh/Z12ww+zZkV43/3i0UehzmmxlmOu9sLS7U+sqxguEgAUFcOF1xqeCwX/bfQPiArLF2&#10;TApu5GE+e3yYYqbdlb/osguliCXsM1RgQmgyKX1hyKIfuIY4ej+utRiibEupW7zGclvLNEnG0mLF&#10;ccFgQ7mh4rQ7WwX583GU4/fWvHxMxjbim890PVGq99Qt3kEE6sI//JdeaQXpK/x+iT9Azu4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Z+zXrMUAAADbAAAADwAAAAAAAAAA&#10;AAAAAAChAgAAZHJzL2Rvd25yZXYueG1sUEsFBgAAAAAEAAQA+QAAAJMDAAAAAA==&#10;" strokeweight="2.7pt"/>
                  <v:line id="Line 43" o:spid="_x0000_s1207" style="position:absolute;visibility:visible;mso-wrap-style:square" from="8914,537" to="8914,260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neAYs8QAAADbAAAADwAAAGRycy9kb3ducmV2LnhtbESPQWvCQBSE74X+h+UVvNVNhYpEVxFB&#10;atGL0R56e2Sf2WD2bZrdxsRf7wqCx2FmvmFmi85WoqXGl44VfAwTEMS50yUXCo6H9fsEhA/IGivH&#10;pKAnD4v568sMU+0uvKc2C4WIEPYpKjAh1KmUPjdk0Q9dTRy9k2sshiibQuoGLxFuKzlKkrG0WHJc&#10;MFjTylB+zv6tAvm1/v3r/c/usOm+zfW07ds2K5UavHXLKYhAXXiGH+2NVjD6hPuX+APk/AY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Cd4BizxAAAANsAAAAPAAAAAAAAAAAA&#10;AAAAAKECAABkcnMvZG93bnJldi54bWxQSwUGAAAAAAQABAD5AAAAkgMAAAAA&#10;" strokeweight=".9pt"/>
                  <v:rect id="Rectangle 42" o:spid="_x0000_s1208" style="position:absolute;left:8959;top:725;width:470;height:172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i1agUxgAA&#10;ANsAAAAPAAAAZHJzL2Rvd25yZXYueG1sRI9Ba8JAFITvgv9heUJvzcZQYo2uUgpCexFrS21vz+wz&#10;iWbfhuyqqb/eFQoeh5n5hpnOO1OLE7WusqxgGMUgiHOrKy4UfH0uHp9BOI+ssbZMCv7IwXzW700x&#10;0/bMH3Ra+0IECLsMFZTeN5mULi/JoItsQxy8nW0N+iDbQuoWzwFuapnEcSoNVhwWSmzotaT8sD4a&#10;BRf3k78vlsnY/142++33apk+jUiph0H3MgHhqfP38H/7TStIUrh9CT9Azq4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Ci1agUxgAAANsAAAAPAAAAAAAAAAAAAAAAAJcCAABkcnMv&#10;ZG93bnJldi54bWxQSwUGAAAAAAQABAD1AAAAigMAAAAA&#10;" fillcolor="#ddd" stroked="f"/>
                  <v:rect id="Rectangle 41" o:spid="_x0000_s1209" style="position:absolute;left:8959;top:725;width:470;height:172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cyK/+xQAA&#10;ANsAAAAPAAAAZHJzL2Rvd25yZXYueG1sRI9BawIxFITvBf9DeEIvRbOVorIaRQRBaEG6VdDbI3nu&#10;Lm5etkmq679vhEKPw8x8w8yXnW3ElXyoHSt4HWYgiLUzNZcK9l+bwRREiMgGG8ek4E4Blove0xxz&#10;4278SdciliJBOOSooIqxzaUMuiKLYeha4uSdnbcYk/SlNB5vCW4bOcqysbRYc1qosKV1RfpS/FgF&#10;L29jaw7H77s/Fe/Hw26qVx9BK/Xc71YzEJG6+B/+a2+NgtEEHl/SD5CLX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BzIr/7FAAAA2wAAAA8AAAAAAAAAAAAAAAAAlwIAAGRycy9k&#10;b3ducmV2LnhtbFBLBQYAAAAABAAEAPUAAACJAwAAAAA=&#10;" filled="f" strokeweight="1.5pt"/>
                  <v:shape id="Picture 40" o:spid="_x0000_s1210" type="#_x0000_t75" style="position:absolute;left:9011;top:941;width:351;height:1278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">
                    <v:imagedata r:id="rId151" o:title=""/>
                  </v:shape>
                  <v:rect id="Rectangle 39" o:spid="_x0000_s1211" style="position:absolute;left:9011;top:941;width:351;height:1278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PixpwwwAA&#10;ANsAAAAPAAAAZHJzL2Rvd25yZXYueG1sRI9Ba8JAFITvQv/D8gq96aYBxaauIRWFnoTaQtvbI/u6&#10;G8y+DdnVxH/vCgWPw8x8w6zK0bXiTH1oPCt4nmUgiGuvGzYKvj530yWIEJE1tp5JwYUClOuHyQoL&#10;7Qf+oPMhGpEgHApUYGPsCilDbclhmPmOOHl/vncYk+yN1D0OCe5amWfZQjpsOC1Y7GhjqT4eTk7B&#10;tvvdV3MTZPUd7c/Rvw07uzdKPT2O1SuISGO8h//b71pB/gK3L+kHyPUV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PixpwwwAAANsAAAAPAAAAAAAAAAAAAAAAAJcCAABkcnMvZG93&#10;bnJldi54bWxQSwUGAAAAAAQABAD1AAAAhwMAAAAA&#10;" filled="f"/>
                  <v:line id="Line 38" o:spid="_x0000_s1212" style="position:absolute;visibility:visible;mso-wrap-style:square" from="8990,1592" to="9246,1592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7CrYucEAAADbAAAADwAAAGRycy9kb3ducmV2LnhtbERPTWvCQBC9F/wPywje6sYKpaauUgTB&#10;g1aq0vOQHZPU7Gzc3cb4751DocfH+54ve9eojkKsPRuYjDNQxIW3NZcGTsf18xuomJAtNp7JwJ0i&#10;LBeDpznm1t/4i7pDKpWEcMzRQJVSm2sdi4ocxrFviYU7++AwCQyltgFvEu4a/ZJlr9phzdJQYUur&#10;iorL4ddJb1Fuw/X759Jvzrvt+srd7PO4N2Y07D/eQSXq07/4z72xBqayXr7ID9CLBwA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DsKti5wQAAANsAAAAPAAAAAAAAAAAAAAAA&#10;AKECAABkcnMvZG93bnJldi54bWxQSwUGAAAAAAQABAD5AAAAjwMAAAAA&#10;">
                    <v:stroke dashstyle="dash"/>
                  </v:line>
                  <v:shape id="Picture 37" o:spid="_x0000_s1213" type="#_x0000_t75" style="position:absolute;left:9065;top:2030;width:235;height:38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">
                    <v:imagedata r:id="rId152" o:title=""/>
                  </v:shape>
                  <v:shape id="Freeform 36" o:spid="_x0000_s1214" style="position:absolute;left:9065;top:2030;width:235;height:385;visibility:visible;mso-wrap-style:square;v-text-anchor:top" coordsize="235,38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hgP0uxQAA&#10;ANsAAAAPAAAAZHJzL2Rvd25yZXYueG1sRI9Ba8JAFITvBf/D8gRvdaNCKalrKBFBSIs0ltLjM/tM&#10;QrNvw+4a03/vFgoeh5n5hllno+nEQM63lhUs5gkI4srqlmsFn8fd4zMIH5A1dpZJwS95yDaThzWm&#10;2l75g4Yy1CJC2KeooAmhT6X0VUMG/dz2xNE7W2cwROlqqR1eI9x0cpkkT9Jgy3GhwZ7yhqqf8mIU&#10;FIewfdt/y+PO5cV7+VUMi/4klZpNx9cXEIHGcA//t/dawWoJf1/iD5CbG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CGA/S7FAAAA2wAAAA8AAAAAAAAAAAAAAAAAlwIAAGRycy9k&#10;b3ducmV2LnhtbFBLBQYAAAAABAAEAPUAAACJAwAAAAA=&#10;" path="m235,385l0,251,,134,235,,235,385xe" filled="f" strokeweight="1.5pt">
                    <v:path arrowok="t" o:connecttype="custom" o:connectlocs="235,2415;0,2281;0,2164;235,2030;235,2415" o:connectangles="0,0,0,0,0"/>
                  </v:shape>
                  <v:shape id="Picture 35" o:spid="_x0000_s1215" type="#_x0000_t75" style="position:absolute;left:9079;top:749;width:234;height:383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CEN&#10;72TDAAAA2wAAAA8AAABkcnMvZG93bnJldi54bWxEj19rAjEQxN8Lfoewgm81p5Yip1FEFC2Fgv/A&#10;x+Wy5g4vm/MSvfPbm0Khj8Ps/GZnOm9tKR5U+8KxgkE/AUGcOV2wUXA8rN/HIHxA1lg6JgVP8jCf&#10;dd6mmGrX8I4e+2BEhLBPUUEeQpVK6bOcLPq+q4ijd3G1xRBlbaSusYlwW8phknxKiwXHhhwrWuaU&#10;Xfd3G984GXdzH8TN94E31ZdZnX/sSqlet11MQARqw//xX3qrFYxG8LslAkDOXgA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IQ3vZMMAAADbAAAADwAAAAAAAAAAAAAAAACcAgAA&#10;ZHJzL2Rvd25yZXYueG1sUEsFBgAAAAAEAAQA9wAAAIwDAAAAAA==&#10;">
                    <v:imagedata r:id="rId153" o:title=""/>
                  </v:shape>
                  <v:shape id="Freeform 34" o:spid="_x0000_s1216" style="position:absolute;left:9079;top:749;width:234;height:383;visibility:visible;mso-wrap-style:square;v-text-anchor:top" coordsize="234,38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9cicExQAA&#10;ANsAAAAPAAAAZHJzL2Rvd25yZXYueG1sRI9Ba8JAFITvBf/D8gq9FN3VFinRTRBLoVCkaKp4fGZf&#10;k2D2bciuGv+9Wyh4HGbmG2ae9bYRZ+p87VjDeKRAEBfO1Fxq+Mk/hm8gfEA22DgmDVfykKWDhzkm&#10;xl14TedNKEWEsE9QQxVCm0jpi4os+pFriaP36zqLIcqulKbDS4TbRk6UmkqLNceFCltaVlQcNyer&#10;of1e5avJYns6PO/Jffl3Ve6C0vrpsV/MQATqwz383/40Gl5e4e9L/AEyvQE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P1yJwTFAAAA2wAAAA8AAAAAAAAAAAAAAAAAlwIAAGRycy9k&#10;b3ducmV2LnhtbFBLBQYAAAAABAAEAPUAAACJAwAAAAA=&#10;" path="m234,383l0,250,,133,234,,234,383xe" filled="f" strokeweight="1.5pt">
                    <v:path arrowok="t" o:connecttype="custom" o:connectlocs="234,1132;0,999;0,882;234,749;234,1132" o:connectangles="0,0,0,0,0"/>
                  </v:shape>
                  <v:shape id="Freeform 33" o:spid="_x0000_s1217" style="position:absolute;left:9023;top:938;width:354;height:1282;visibility:visible;mso-wrap-style:square;v-text-anchor:top" coordsize="354,128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bwg5wxQAA&#10;ANsAAAAPAAAAZHJzL2Rvd25yZXYueG1sRI9Ba8JAFITvQv/D8oTedKOl0qbZSCoUSi/FWCreHtnX&#10;JJp9G7JrEv99VxA8DjPzDZOsR9OInjpXW1awmEcgiAuray4V/Ow+Zi8gnEfW2FgmBRdysE4fJgnG&#10;2g68pT73pQgQdjEqqLxvYyldUZFBN7ctcfD+bGfQB9mVUnc4BLhp5DKKVtJgzWGhwpY2FRWn/GwU&#10;/A671/P+O2t6mX3R++GYXyirlXqcjtkbCE+jv4dv7U+t4OkZrl/CD5DpP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JvCDnDFAAAA2wAAAA8AAAAAAAAAAAAAAAAAlwIAAGRycy9k&#10;b3ducmV2LnhtbFBLBQYAAAAABAAEAPUAAACJAwAAAAA=&#10;" path="m0,1282l352,1282m3,0l354,0e" filled="f" strokeweight="1.5pt">
                    <v:path arrowok="t" o:connecttype="custom" o:connectlocs="0,2220;352,2220;3,938;354,938" o:connectangles="0,0,0,0"/>
                  </v:shape>
                  <v:shape id="Picture 32" o:spid="_x0000_s1218" type="#_x0000_t75" style="position:absolute;left:9061;top:1187;width:235;height:789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Jh9&#10;cRrEAAAA2wAAAA8AAABkcnMvZG93bnJldi54bWxEj19rwkAQxN8L/Q7HFnwpelEhSPSU0FYplD74&#10;B5+X3JoEc3shtzXx23uFQh+HmfkNs9oMrlE36kLt2cB0koAiLrytuTRwOm7HC1BBkC02nsnAnQJs&#10;1s9PK8ys73lPt4OUKkI4ZGigEmkzrUNRkcMw8S1x9C6+cyhRdqW2HfYR7ho9S5JUO6w5LlTY0ltF&#10;xfXw4wx8f8muvNYf80Z0f17wNE9f33NjRi9DvgQlNMh/+K/9aQ3MU/j9En+AXj8A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Jh9cRrEAAAA2wAAAA8AAAAAAAAAAAAAAAAAnAIA&#10;AGRycy9kb3ducmV2LnhtbFBLBQYAAAAABAAEAPcAAACNAwAAAAA=&#10;">
                    <v:imagedata r:id="rId154" o:title=""/>
                  </v:shape>
                  <v:rect id="Rectangle 31" o:spid="_x0000_s1219" style="position:absolute;left:9061;top:1187;width:235;height:789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Ugb1EwwAA&#10;ANsAAAAPAAAAZHJzL2Rvd25yZXYueG1sRI9BawIxFITvhf6H8ArearaVVlmNsi0VPAlVQb09Ns9k&#10;cfOybFJ3/feNIHgcZuYbZrboXS0u1IbKs4K3YQaCuPS6YqNgt12+TkCEiKyx9kwKrhRgMX9+mmGu&#10;fce/dNlEIxKEQ44KbIxNLmUoLTkMQ98QJ+/kW4cxydZI3WKX4K6W71n2KR1WnBYsNvRtqTxv/pyC&#10;n+a4Lj5MkMU+2sPZf3VLuzZKDV76YgoiUh8f4Xt7pRWMxnD7kn6AnP8D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Ugb1EwwAAANsAAAAPAAAAAAAAAAAAAAAAAJcCAABkcnMvZG93&#10;bnJldi54bWxQSwUGAAAAAAQABAD1AAAAhwMAAAAA&#10;" filled="f"/>
                  <v:line id="Line 30" o:spid="_x0000_s1220" style="position:absolute;visibility:visible;mso-wrap-style:square" from="8969,1577" to="9406,157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" strokecolor="white" strokeweight="3.15pt"/>
                  <v:rect id="Rectangle 29" o:spid="_x0000_s1221" style="position:absolute;left:8969;top:1545;width:437;height:63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KUoytwwAA&#10;ANsAAAAPAAAAZHJzL2Rvd25yZXYueG1sRI9BawIxFITvhf6H8ArearaVFl2Nsi0VPAlVQb09Ns9k&#10;cfOybFJ3/feNIHgcZuYbZrboXS0u1IbKs4K3YQaCuPS6YqNgt12+jkGEiKyx9kwKrhRgMX9+mmGu&#10;fce/dNlEIxKEQ44KbIxNLmUoLTkMQ98QJ+/kW4cxydZI3WKX4K6W71n2KR1WnBYsNvRtqTxv/pyC&#10;n+a4Lj5MkMU+2sPZf3VLuzZKDV76YgoiUh8f4Xt7pRWMJnD7kn6AnP8D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KUoytwwAAANsAAAAPAAAAAAAAAAAAAAAAAJcCAABkcnMvZG93&#10;bnJldi54bWxQSwUGAAAAAAQABAD1AAAAhwMAAAAA&#10;" filled="f"/>
                  <v:shape id="Freeform 28" o:spid="_x0000_s1222" style="position:absolute;left:7399;top:1516;width:1527;height:808;visibility:visible;mso-wrap-style:square;v-text-anchor:top" coordsize="1527,80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qGeWNwAAA&#10;ANsAAAAPAAAAZHJzL2Rvd25yZXYueG1sRE/Pa8IwFL4L+x/CG+wimnYOkc5YhjjY0aowdnskb21Z&#10;8lKSWLv/fjkIO358v7f15KwYKcTes4JyWYAg1t703Cq4nN8XGxAxIRu0nknBL0Wodw+zLVbG37ih&#10;8ZRakUM4VqigS2mopIy6I4dx6QfizH374DBlGFppAt5yuLPyuSjW0mHPuaHDgfYd6Z/T1SkYjdVo&#10;L6vSJn04zNuv5nN1bJR6epzeXkEkmtK/+O7+MApe8vr8Jf8AufsD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AqGeWNwAAAANsAAAAPAAAAAAAAAAAAAAAAAJcCAABkcnMvZG93bnJl&#10;di54bWxQSwUGAAAAAAQABAD1AAAAhAMAAAAA&#10;" path="m135,264l124,242,68,129,,264,45,264,45,807,90,807,90,264,135,264m1527,45l1011,45,1011,,876,67,1011,135,1011,90,1527,90,1527,45e" fillcolor="black" stroked="f">
                    <v:path arrowok="t" o:connecttype="custom" o:connectlocs="135,1780;124,1758;68,1645;0,1780;45,1780;45,2323;90,2323;90,1780;135,1780;1527,1561;1011,1561;1011,1516;876,1583;1011,1651;1011,1606;1527,1606;1527,1561" o:connectangles="0,0,0,0,0,0,0,0,0,0,0,0,0,0,0,0,0"/>
                  </v:shape>
                  <v:line id="Line 27" o:spid="_x0000_s1223" style="position:absolute;visibility:visible;mso-wrap-style:square" from="6186,906" to="6186,1546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1qmhhMIAAADbAAAADwAAAGRycy9kb3ducmV2LnhtbESPQWsCMRSE74X+h/AKvdXsllJlNUqp&#10;FQRPruL5mTw3i5uXZRN19dc3guBxmJlvmMmsd404UxdqzwryQQaCWHtTc6Vgu1l8jECEiGyw8UwK&#10;rhRgNn19mWBh/IXXdC5jJRKEQ4EKbIxtIWXQlhyGgW+Jk3fwncOYZFdJ0+ElwV0jP7PsWzqsOS1Y&#10;bOnXkj6WJ6fgNv/TpV3t9rw66fV8mJeWFlel3t/6nzGISH18hh/tpVHwlcP9S/oBcvoP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1qmhhMIAAADbAAAADwAAAAAAAAAAAAAA&#10;AAChAgAAZHJzL2Rvd25yZXYueG1sUEsFBgAAAAAEAAQA+QAAAJADAAAAAA==&#10;" strokecolor="#9cf" strokeweight="3.8pt"/>
                  <v:rect id="Rectangle 26" o:spid="_x0000_s1224" style="position:absolute;left:6148;top:906;width:76;height:64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c8G2hwwAA&#10;ANsAAAAPAAAAZHJzL2Rvd25yZXYueG1sRI9Ba8JAFITvQv/D8gq96aZBpaSuIRWFnoTaQtvbI/u6&#10;G8y+DdnVxH/vCgWPw8x8w6zK0bXiTH1oPCt4nmUgiGuvGzYKvj530xcQISJrbD2TggsFKNcPkxUW&#10;2g/8QedDNCJBOBSowMbYFVKG2pLDMPMdcfL+fO8wJtkbqXscEty1Ms+ypXTYcFqw2NHGUn08nJyC&#10;bfe7rxYmyOo72p+jfxt2dm+Uenocq1cQkcZ4D/+337WCeQ63L+kHyPUV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c8G2hwwAAANsAAAAPAAAAAAAAAAAAAAAAAJcCAABkcnMvZG93&#10;bnJldi54bWxQSwUGAAAAAAQABAD1AAAAhwMAAAAA&#10;" filled="f"/>
                  <v:line id="Line 25" o:spid="_x0000_s1225" style="position:absolute;visibility:visible;mso-wrap-style:square" from="6221,925" to="6221,1151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0rmi0MQAAADbAAAADwAAAGRycy9kb3ducmV2LnhtbESPT4vCMBTE7wt+h/AEb2vqHxapRtGC&#10;soiXVUG8PZtnW2xeapPV6qc3wsIeh5n5DTOZNaYUN6pdYVlBrxuBIE6tLjhTsN8tP0cgnEfWWFom&#10;BQ9yMJu2PiYYa3vnH7ptfSYChF2MCnLvq1hKl+Zk0HVtRRy8s60N+iDrTOoa7wFuStmPoi9psOCw&#10;kGNFSU7pZftrFIxWi0NyWh5p8LwuaN7PkjVtHkp12s18DMJT4//Df+1vrWA4gPeX8APk9AU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SuaLQxAAAANsAAAAPAAAAAAAAAAAA&#10;AAAAAKECAABkcnMvZG93bnJldi54bWxQSwUGAAAAAAQABAD5AAAAkgMAAAAA&#10;" strokecolor="red" strokeweight="4.45pt"/>
                  <v:rect id="Rectangle 24" o:spid="_x0000_s1226" style="position:absolute;left:6177;top:925;width:89;height:226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8VVBOwwAA&#10;ANsAAAAPAAAAZHJzL2Rvd25yZXYueG1sRI9PawIxFMTvBb9DeIK3mlW0yNYoq1TwJPgHbG+PzWuy&#10;uHlZNqm7/faNIPQ4zMxvmOW6d7W4Uxsqzwom4wwEcel1xUbB5bx7XYAIEVlj7ZkU/FKA9WrwssRc&#10;+46PdD9FIxKEQ44KbIxNLmUoLTkMY98QJ+/btw5jkq2RusUuwV0tp1n2Jh1WnBYsNrS1VN5OP07B&#10;R/N1KOYmyOIa7efNb7qdPRilRsO+eAcRqY//4Wd7rxXMZvD4kn6AXP0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8VVBOwwAAANsAAAAPAAAAAAAAAAAAAAAAAJcCAABkcnMvZG93&#10;bnJldi54bWxQSwUGAAAAAAQABAD1AAAAhwMAAAAA&#10;" filled="f"/>
                  <v:shape id="Freeform 23" o:spid="_x0000_s1227" style="position:absolute;left:2756;top:484;width:3535;height:2925;visibility:visible;mso-wrap-style:square;v-text-anchor:top" coordsize="3535,292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" path="m3449,610l3446,605,3444,600,3437,599,3433,602,277,2570,250,2528,180,2642,314,2630,295,2601,287,2587,3443,619,3448,616,3449,610m3467,456l3463,451,3457,450,120,50,121,47,126,,,45,112,119,118,69,3460,471,3465,467,3466,461,3467,456m3535,2804l3485,2804,3485,699,3481,694,3469,694,3465,699,3465,2804,3415,2804,3475,2924,3520,2834,3535,2804e" fillcolor="red" stroked="f">
                    <v:path arrowok="t" o:connecttype="custom" o:connectlocs="3449,1094;3446,1089;3444,1084;3437,1083;3433,1086;277,3054;250,3012;180,3126;314,3114;295,3085;287,3071;3443,1103;3448,1100;3449,1094;3467,940;3463,935;3457,934;120,534;121,531;126,484;0,529;112,603;118,553;3460,955;3465,951;3466,945;3467,940;3535,3288;3485,3288;3485,1183;3481,1178;3469,1178;3465,1183;3465,3288;3415,3288;3475,3408;3520,3318;3535,3288" o:connectangles="0,0,0,0,0,0,0,0,0,0,0,0,0,0,0,0,0,0,0,0,0,0,0,0,0,0,0,0,0,0,0,0,0,0,0,0,0,0"/>
                  </v:shape>
                  <v:shape id="Freeform 22" o:spid="_x0000_s1228" style="position:absolute;left:6194;top:294;width:2932;height:997;visibility:visible;mso-wrap-style:square;v-text-anchor:top" coordsize="2932,99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VyZ3QxgAA&#10;ANsAAAAPAAAAZHJzL2Rvd25yZXYueG1sRI/NasMwEITvhb6D2EJutWynhOJECcUQyKEE8kNxb1tr&#10;Y7uxVsZSHadPXxUCOQ4z8w2zWI2mFQP1rrGsIIliEMSl1Q1XCo6H9fMrCOeRNbaWScGVHKyWjw8L&#10;zLS98I6Gva9EgLDLUEHtfZdJ6cqaDLrIdsTBO9neoA+yr6Tu8RLgppVpHM+kwYbDQo0d5TWV5/2P&#10;UfC+K3L2n0l6Xh8/vreblIuv36lSk6fxbQ7C0+jv4Vt7oxW8zOD/S/gBcvkH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AVyZ3QxgAAANsAAAAPAAAAAAAAAAAAAAAAAJcCAABkcnMv&#10;ZG93bnJldi54bWxQSwUGAAAAAAQABAD1AAAAigMAAAAA&#10;" path="m2517,23l2932,818m1735,997l1758,997m979,0l0,762e" filled="f" strokeweight=".25pt">
                    <v:path arrowok="t" o:connecttype="custom" o:connectlocs="2517,317;2932,1112;1735,1291;1758,1291;979,294;0,1056" o:connectangles="0,0,0,0,0,0"/>
                  </v:shape>
                  <v:shape id="Freeform 21" o:spid="_x0000_s1229" style="position:absolute;left:4767;top:2557;width:4415;height:796;visibility:visible;mso-wrap-style:square;v-text-anchor:top" coordsize="4415,79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BENmixQAA&#10;ANsAAAAPAAAAZHJzL2Rvd25yZXYueG1sRI9Lb8IwEITvSPwHa5G4oOIUEC0Bg1DFS73xuPS2xEuc&#10;Nl5HsYH039dISD2OZuYbzWzR2FLcqPaFYwWv/QQEceZ0wbmC03H98g7CB2SNpWNS8EseFvN2a4ap&#10;dnfe0+0QchEh7FNUYEKoUil9Zsii77uKOHoXV1sMUda51DXeI9yWcpAkY2mx4LhgsKIPQ9nP4WoV&#10;rJaX7/PYfX1OzHmIbthrttVmr1S30yynIAI14T/8bO+0gtEbPL7EHyDnf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IEQ2aLFAAAA2wAAAA8AAAAAAAAAAAAAAAAAlwIAAGRycy9k&#10;b3ducmV2LnhtbFBLBQYAAAAABAAEAPUAAACJAwAAAAA=&#10;" path="m761,396l761,382,759,368,757,352,754,338,746,308,741,296,741,410,740,426,738,438,736,450,729,476,719,502,706,526,691,550,674,572,654,592,633,610,608,626,583,642,556,654,527,664,466,676,433,678,401,676,370,672,339,664,311,656,283,644,257,630,233,614,211,596,191,576,173,554,158,532,145,508,134,482,126,456,124,442,122,428,120,414,120,400,120,386,121,372,123,358,125,346,132,320,142,294,155,270,170,248,187,226,207,206,229,186,252,170,278,156,305,144,334,134,364,126,395,122,428,120,460,122,492,126,522,132,551,142,578,154,604,168,628,184,650,202,670,222,688,242,703,266,716,290,727,314,735,342,737,354,739,368,741,382,741,410,741,296,735,282,721,256,704,232,685,208,664,188,641,168,615,150,588,136,559,124,546,120,528,114,496,106,463,102,429,100,394,102,361,106,329,114,299,124,270,138,243,152,217,170,194,190,173,212,154,234,138,260,124,286,114,312,106,342,103,354,102,370,100,384,100,400,100,414,102,430,104,444,107,458,115,488,126,516,140,542,157,566,176,588,197,610,220,628,246,646,273,662,302,674,333,684,365,692,398,696,467,696,500,690,532,682,544,678,562,672,591,660,618,644,644,626,667,608,688,586,707,562,723,538,737,512,747,484,755,456,758,442,759,428,761,412,761,400,761,396m821,396l821,380,819,362,817,344,813,326,804,292,790,260,781,242,781,396,781,400,781,414,779,430,777,446,774,462,766,492,754,520,740,548,722,576,702,600,680,622,655,644,628,662,599,678,568,692,536,702,502,710,468,716,395,716,360,710,327,702,294,692,264,678,235,662,208,644,183,624,160,602,140,576,122,550,108,522,96,494,87,462,84,448,82,432,80,416,80,400,80,396,80,382,82,366,84,350,87,336,95,306,107,276,121,248,139,222,159,198,181,174,206,154,233,136,262,120,293,106,325,94,359,86,393,82,430,80,466,82,501,86,534,94,567,106,597,118,626,134,653,152,678,174,701,196,721,220,739,246,753,274,765,304,774,334,777,350,779,366,781,382,781,396,781,242,774,228,754,198,732,170,707,146,679,122,649,102,617,84,608,80,583,68,547,56,510,48,471,42,431,40,392,42,353,48,316,56,280,68,246,82,214,100,184,120,156,144,130,170,108,196,88,226,71,258,58,290,48,324,45,342,42,362,41,380,40,396,40,400,40,416,42,434,44,452,48,470,57,504,71,538,87,570,107,598,129,626,154,652,182,676,212,696,244,714,278,728,314,740,351,750,390,756,469,756,508,750,545,742,581,730,611,716,615,714,647,696,678,676,705,654,731,628,753,600,773,570,790,540,803,506,813,472,816,454,819,436,820,418,821,400,821,396m861,400l861,380,859,358,856,338,852,318,842,282,841,280,841,400,840,420,839,438,836,458,832,478,822,514,807,548,790,582,769,612,745,642,718,668,689,692,657,714,623,732,587,748,550,760,511,770,470,776,429,776,387,774,347,768,308,760,270,748,235,732,201,712,169,690,140,666,114,640,90,610,69,578,52,546,38,510,28,474,25,456,22,436,20,416,20,400,20,396,21,378,22,358,25,340,29,320,40,282,54,248,71,216,92,184,116,156,143,128,172,104,204,82,238,64,274,48,311,36,350,28,391,22,432,20,474,22,514,28,553,38,591,50,627,66,660,84,692,106,721,130,747,158,771,188,792,218,809,252,823,286,833,322,836,342,839,360,841,380,841,400,841,280,828,244,809,210,788,176,763,146,735,116,704,92,672,68,636,48,599,32,565,20,560,18,519,8,477,2,433,,390,2,348,8,307,16,267,30,230,46,194,66,161,88,130,114,102,140,77,172,55,204,36,238,21,276,10,314,5,336,2,356,1,376,,396,,418,2,438,5,458,9,478,19,516,33,552,52,588,73,620,98,652,126,680,157,706,189,728,225,748,262,766,302,778,342,788,384,794,428,796,471,796,513,790,554,780,568,776,594,768,631,752,667,732,700,710,731,684,759,656,784,626,806,594,825,558,840,522,851,482,856,462,859,440,860,420,861,400m4315,404l4315,390,4313,376,4311,362,4308,350,4300,322,4295,310,4295,404,4295,416,4294,430,4292,442,4290,452,4283,478,4274,500,4261,524,4247,544,4229,566,4209,584,4188,602,4164,618,4138,630,4111,642,4081,652,4019,664,3987,666,3954,664,3922,660,3892,654,3863,644,3835,634,3809,620,3785,604,3763,588,3743,570,3725,550,3710,528,3697,506,3687,484,3679,458,3677,446,3675,432,3673,420,3673,408,3673,394,3674,382,3676,370,3678,358,3685,334,3695,310,3707,288,3722,266,3739,246,3759,226,3781,210,3804,194,3830,180,3857,168,3887,158,3917,152,3949,148,3981,146,4046,150,4076,158,4105,166,4133,178,4159,190,4183,206,4205,224,4225,242,4243,262,4258,282,4271,304,4281,328,4289,354,4291,366,4293,378,4295,390,4295,404,4295,310,4289,296,4275,272,4259,250,4240,228,4219,208,4196,190,4170,174,4142,160,4113,148,4107,146,4082,138,4050,132,4017,128,3982,126,3948,128,3914,132,3882,140,3851,150,3823,162,3795,176,3770,192,3746,212,3725,232,3706,254,3690,276,3677,300,3667,326,3659,352,3656,366,3655,378,3653,392,3653,404,3653,408,3653,420,3655,434,3657,448,3660,462,3668,490,3679,514,3693,538,3709,560,3728,582,3749,602,3773,620,3798,636,3826,650,3855,662,3886,672,3918,680,3951,684,4020,684,4086,672,4104,666,4117,662,4146,650,4173,634,4198,618,4222,600,4243,580,4262,558,4278,534,4291,510,4302,484,4309,458,4312,446,4314,432,4315,418,4315,404m4375,404l4375,388,4373,370,4371,354,4367,336,4358,304,4344,274,4335,258,4335,404,4335,420,4333,436,4331,450,4328,464,4320,492,4309,520,4294,546,4277,570,4257,594,4234,616,4209,636,4182,652,4153,668,4122,680,4090,692,4021,704,3949,704,3880,692,3847,682,3816,668,3787,654,3760,636,3735,616,3713,596,3693,572,3675,548,3661,522,3649,494,3640,466,3637,452,3635,436,3633,422,3633,408,3633,404,3633,390,3635,376,3637,360,3640,346,3648,318,3660,290,3674,264,3691,240,3712,216,3734,196,3759,176,3786,158,3815,142,3845,130,3878,120,3912,112,3947,108,3983,106,4019,108,4054,112,4088,120,4121,130,4152,142,4181,158,4208,174,4233,194,4255,216,4275,238,4293,262,4308,288,4319,316,4328,346,4331,360,4333,374,4335,390,4335,404,4335,258,4328,244,4308,216,4285,190,4260,166,4232,144,4202,124,4170,106,4136,92,4100,82,4063,72,4025,68,3985,66,3945,68,3907,72,3869,80,3834,92,3799,106,3767,122,3737,142,3709,164,3684,188,3661,214,3641,242,3625,272,3611,302,3601,336,3598,352,3595,370,3594,388,3593,404,3594,422,3595,440,3597,456,3601,474,3611,506,3624,538,3640,568,3660,596,3683,622,3708,646,3736,668,3766,688,3798,704,3832,718,3868,730,3905,738,3943,744,4023,744,4061,738,4099,730,4134,718,4169,704,4201,688,4231,668,4259,648,4284,624,4307,598,4327,570,4343,540,4357,508,4367,476,4370,458,4373,440,4375,424,4375,408,4375,404m4415,408l4415,388,4413,368,4410,348,4406,328,4396,294,4395,292,4395,404,4395,408,4394,426,4393,444,4390,462,4386,482,4375,516,4361,550,4343,580,4322,610,4298,638,4271,662,4242,686,4210,706,4176,724,4140,738,4103,750,4064,758,4024,764,3982,764,3941,762,3901,758,3862,748,3824,736,3789,722,3755,704,3723,684,3694,660,3668,634,3644,608,3623,578,3605,546,3591,512,3581,478,3578,460,3575,442,3574,424,3573,404,3574,386,3575,368,3578,348,3582,330,3593,294,3607,262,3625,230,3646,200,3670,174,3697,148,3726,126,3758,106,3792,88,3828,72,3865,62,3904,52,3944,48,3986,46,4027,48,4068,54,4106,62,4144,74,4179,90,4213,106,4245,128,4274,150,4300,176,4324,204,4345,234,4363,266,4377,300,4387,332,4391,352,4393,370,4395,388,4395,404,4395,292,4381,258,4363,224,4341,192,4316,162,4288,136,4257,112,4224,90,4189,72,4152,56,4119,46,4112,44,4072,34,4030,28,3987,26,3943,28,3902,32,3861,42,3822,54,3784,70,3749,88,3715,108,3685,132,3656,158,3631,188,3609,218,3590,252,3574,288,3563,324,3559,344,3556,364,3554,384,3553,404,3554,424,3555,444,3558,462,3562,482,3572,518,3587,554,3605,588,3627,618,3653,648,3680,674,3711,700,3744,720,3779,740,3816,756,3856,768,3896,778,3938,782,3981,784,4025,784,4067,778,4107,770,4127,764,4146,758,4184,742,4219,724,4253,702,4284,678,4312,652,4337,624,4359,592,4378,558,4394,524,4405,486,4410,466,4413,446,4414,428,4415,408e" fillcolor="black" stroked="f">
                    <v:path arrowok="t" o:connecttype="custom" o:connectlocs="706,3083;311,3213;120,2957;305,2701;688,2799;664,2745;270,2695;100,2971;333,3241;723,3095;804,2849;680,3179;208,3201;82,2923;359,2643;753,2831;617,2641;156,2701;44,3009;390,3313;803,3063;841,2957;587,3305;90,3167;40,2839;474,2579;836,2899;565,2577;77,2729;33,3109;513,3347;856,3019;4292,2999;3987,3223;3679,3015;3759,2783;4183,2763;4275,2829;3914,2689;3655,2935;3773,3177;4222,3157;4371,2911;4257,3151;3735,3173;3637,2917;3947,2665;4319,2873;4136,2649;3661,2771;3624,3095;4099,3287;4375,2981;4390,3019;4024,3321;3591,3069;3670,2731;4179,2647;4395,2849;3987,2583;3563,2881;3680,3231;4184,3299" o:connectangles="0,0,0,0,0,0,0,0,0,0,0,0,0,0,0,0,0,0,0,0,0,0,0,0,0,0,0,0,0,0,0,0,0,0,0,0,0,0,0,0,0,0,0,0,0,0,0,0,0,0,0,0,0,0,0,0,0,0,0,0,0,0,0"/>
                  </v:shape>
                  <v:shape id="Freeform 20" o:spid="_x0000_s1230" style="position:absolute;left:4468;top:2556;width:4886;height:226;visibility:visible;mso-wrap-style:square;v-text-anchor:top" coordsize="4886,22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cBVEYwAAA&#10;ANsAAAAPAAAAZHJzL2Rvd25yZXYueG1sRE/Pa8IwFL4P9j+EN9htphYR6YwioiB4mZ2wHR/NaxrW&#10;vJQk2u6/Xw7Cjh/f7/V2cr24U4jWs4L5rABB3Hht2Si4fh7fViBiQtbYeyYFvxRhu3l+WmOl/cgX&#10;utfJiBzCsUIFXUpDJWVsOnIYZ34gzlzrg8OUYTBSBxxzuOtlWRRL6dBybuhwoH1HzU99cwrO/lB/&#10;L4wxYWw/DrYt3dfOlkq9vky7dxCJpvQvfrhPWsEij81f8g+Qmz8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AcBVEYwAAAANsAAAAPAAAAAAAAAAAAAAAAAJcCAABkcnMvZG93bnJl&#10;di54bWxQSwUGAAAAAAQABAD1AAAAhAMAAAAA&#10;" path="m4773,0l113,,69,9,33,33,9,69,,113,9,157,33,193,69,217,113,226,4773,226,4817,217,4853,193,4877,157,4886,113,4877,69,4853,33,4817,9,4773,0xe" fillcolor="#333" stroked="f">
                    <v:path arrowok="t" o:connecttype="custom" o:connectlocs="4773,2556;113,2556;69,2565;33,2589;9,2625;0,2669;9,2713;33,2749;69,2773;113,2782;4773,2782;4817,2773;4853,2749;4877,2713;4886,2669;4877,2625;4853,2589;4817,2565;4773,2556" o:connectangles="0,0,0,0,0,0,0,0,0,0,0,0,0,0,0,0,0,0,0"/>
                  </v:shape>
                  <v:shape id="Freeform 19" o:spid="_x0000_s1231" style="position:absolute;left:4468;top:2556;width:4886;height:226;visibility:visible;mso-wrap-style:square;v-text-anchor:top" coordsize="4886,22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SSX72xAAA&#10;ANsAAAAPAAAAZHJzL2Rvd25yZXYueG1sRI9BawIxFITvgv8hvIIXqVlFxG6NsgqlBS82be+Pzetm&#10;6eZl3aS6++9NoeBxmJlvmM2ud424UBdqzwrmswwEcelNzZWCz4+XxzWIEJENNp5JwUABdtvxaIO5&#10;8Vd+p4uOlUgQDjkqsDG2uZShtOQwzHxLnLxv3zmMSXaVNB1eE9w1cpFlK+mw5rRgsaWDpfJH/zoF&#10;er+c9uchhLU9v54KXejjVzEoNXnoi2cQkfp4D/+334yC5RP8fUk/QG5v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kkl+9sQAAADbAAAADwAAAAAAAAAAAAAAAACXAgAAZHJzL2Rv&#10;d25yZXYueG1sUEsFBgAAAAAEAAQA9QAAAIgDAAAAAA==&#10;" path="m113,0l69,9,33,33,9,69,,113,9,157,33,193,69,217,113,226,4773,226,4817,217,4853,193,4877,157,4886,113,4877,69,4853,33,4817,9,4773,,113,0xe" filled="f">
                    <v:path arrowok="t" o:connecttype="custom" o:connectlocs="113,2556;69,2565;33,2589;9,2625;0,2669;9,2713;33,2749;69,2773;113,2782;4773,2782;4817,2773;4853,2749;4877,2713;4886,2669;4877,2625;4853,2589;4817,2565;4773,2556;113,2556" o:connectangles="0,0,0,0,0,0,0,0,0,0,0,0,0,0,0,0,0,0,0"/>
                  </v:shape>
                  <v:rect id="Rectangle 18" o:spid="_x0000_s1232" style="position:absolute;left:6636;top:2270;width:1656;height:489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aduaGxAAA&#10;ANsAAAAPAAAAZHJzL2Rvd25yZXYueG1sRE9Na8JAEL0L/Q/LFLw1m4paG7MREQR7kWqL1duYnSZp&#10;s7Mhu2r013cPBY+P953OOlOLM7WusqzgOYpBEOdWV1wo+PxYPk1AOI+ssbZMCq7kYJY99FJMtL3w&#10;hs5bX4gQwi5BBaX3TSKly0sy6CLbEAfu27YGfYBtIXWLlxBuajmI47E0WHFoKLGhRUn57/ZkFNzc&#10;Pn9brgev/nD7+jnu3tfj4Qsp1X/s5lMQnjp/F/+7V1rBKKwPX8IPkNkf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GnbmhsQAAADbAAAADwAAAAAAAAAAAAAAAACXAgAAZHJzL2Rv&#10;d25yZXYueG1sUEsFBgAAAAAEAAQA9QAAAIgDAAAAAA==&#10;" fillcolor="#ddd" stroked="f"/>
                  <v:rect id="Rectangle 17" o:spid="_x0000_s1233" style="position:absolute;left:6636;top:2270;width:1656;height:489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ka+FsxQAA&#10;ANsAAAAPAAAAZHJzL2Rvd25yZXYueG1sRI9BawIxFITvBf9DeEIvRbOWVmQ1igiCYKF0q6C3R/Lc&#10;Xdy8rEnU9d83hUKPw8x8w8wWnW3EjXyoHSsYDTMQxNqZmksFu+/1YAIiRGSDjWNS8KAAi3nvaYa5&#10;cXf+olsRS5EgHHJUUMXY5lIGXZHFMHQtcfJOzluMSfpSGo/3BLeNfM2ysbRYc1qosKVVRfpcXK2C&#10;l7exNfvD5eGPxfaw/5zo5UfQSj33u+UURKQu/of/2huj4H0Ev1/SD5DzH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KRr4WzFAAAA2wAAAA8AAAAAAAAAAAAAAAAAlwIAAGRycy9k&#10;b3ducmV2LnhtbFBLBQYAAAAABAAEAPUAAACJAwAAAAA=&#10;" filled="f" strokeweight="1.5pt"/>
                  <v:shape id="Picture 16" o:spid="_x0000_s1234" type="#_x0000_t75" style="position:absolute;left:6854;top:2324;width:1230;height:36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N1G&#10;OMHEAAAA2wAAAA8AAABkcnMvZG93bnJldi54bWxEj81qwzAQhO+FvoPYQG6NHENM4kQJpeASQkrz&#10;094Xa2ObWisjqbbz9lWh0OMwM98wm91oWtGT841lBfNZAoK4tLrhSsHHtXhagvABWWNrmRTcycNu&#10;+/iwwVzbgc/UX0IlIoR9jgrqELpcSl/WZNDPbEccvZt1BkOUrpLa4RDhppVpkmTSYMNxocaOXmoq&#10;vy7fRsGSaV9k7ep1cfh0704fV5yd3pSaTsbnNYhAY/gP/7X3WsEihd8v8QfI7Q8A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N1GOMHEAAAA2wAAAA8AAAAAAAAAAAAAAAAAnAIA&#10;AGRycy9kb3ducmV2LnhtbFBLBQYAAAAABAAEAPcAAACNAwAAAAA=&#10;">
                    <v:imagedata r:id="rId155" o:title=""/>
                  </v:shape>
                  <v:rect id="Rectangle 15" o:spid="_x0000_s1235" style="position:absolute;left:6854;top:2324;width:1230;height:36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2ZV7nwwAA&#10;ANsAAAAPAAAAZHJzL2Rvd25yZXYueG1sRI9Ba8JAFITvQv/D8gq96aYtSoluJC0VehKqQvX2yD53&#10;Q7JvQ3Zr0n/vCgWPw8x8w6zWo2vFhfpQe1bwPMtAEFde12wUHPab6RuIEJE1tp5JwR8FWBcPkxXm&#10;2g/8TZddNCJBOOSowMbY5VKGypLDMPMdcfLOvncYk+yN1D0OCe5a+ZJlC+mw5rRgsaMPS1Wz+3UK&#10;PrvTtpybIMufaI+Nfx82dmuUenocyyWISGO8h//bX1rB/BVuX9IPkMUV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2ZV7nwwAAANsAAAAPAAAAAAAAAAAAAAAAAJcCAABkcnMvZG93&#10;bnJldi54bWxQSwUGAAAAAAQABAD1AAAAhwMAAAAA&#10;" filled="f"/>
                  <v:line id="Line 14" o:spid="_x0000_s1236" style="position:absolute;visibility:visible;mso-wrap-style:square" from="7458,2303" to="7458,2569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Ts47GsQAAADbAAAADwAAAGRycy9kb3ducmV2LnhtbESPS2sCMRSF90L/Q7iF7mqmpYodJ0op&#10;CC584FhcXyZ3HnVyMybpOP33jVBweTiPj5MtB9OKnpxvLCt4GScgiAurG64UfB1XzzMQPiBrbC2T&#10;gl/ysFw8jDJMtb3ygfo8VCKOsE9RQR1Cl0rpi5oM+rHtiKNXWmcwROkqqR1e47hp5WuSTKXBhiOh&#10;xo4+ayrO+Y+J3KLauMvp+zysy+1mdeH+fXfcK/X0OHzMQQQawj38315rBZM3uH2JP0Au/g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OzjsaxAAAANsAAAAPAAAAAAAAAAAA&#10;AAAAAKECAABkcnMvZG93bnJldi54bWxQSwUGAAAAAAQABAD5AAAAkgMAAAAA&#10;">
                    <v:stroke dashstyle="dash"/>
                  </v:line>
                  <v:shape id="Picture 13" o:spid="_x0000_s1237" type="#_x0000_t75" style="position:absolute;left:6666;top:2380;width:370;height:24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">
                    <v:imagedata r:id="rId156" o:title=""/>
                  </v:shape>
                  <v:shape id="Freeform 12" o:spid="_x0000_s1238" style="position:absolute;left:6666;top:2380;width:370;height:245;visibility:visible;mso-wrap-style:square;v-text-anchor:top" coordsize="370,24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VWnNqwgAA&#10;ANsAAAAPAAAAZHJzL2Rvd25yZXYueG1sRI/RisIwFETfBf8hXMEX0XRFi1ajyIJoQRZW/YBLc22L&#10;zU1pou3+/UYQfBxm5gyz3namEk9qXGlZwdckAkGcWV1yruB62Y8XIJxH1lhZJgV/5GC76ffWmGjb&#10;8i89zz4XAcIuQQWF93UipcsKMugmtiYO3s02Bn2QTS51g22Am0pOoyiWBksOCwXW9F1Qdj8/jIK0&#10;PJhUR6M4m7VLefpZ0JzTh1LDQbdbgfDU+U/43T5qBfMYXl/CD5Cbf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BVac2rCAAAA2wAAAA8AAAAAAAAAAAAAAAAAlwIAAGRycy9kb3du&#10;cmV2LnhtbFBLBQYAAAAABAAEAPUAAACGAwAAAAA=&#10;" path="m0,245l129,,241,,370,245,,245xe" filled="f" strokeweight="1.5pt">
                    <v:path arrowok="t" o:connecttype="custom" o:connectlocs="0,2625;129,2380;241,2380;370,2625;0,2625" o:connectangles="0,0,0,0,0"/>
                  </v:shape>
                  <v:shape id="Picture 11" o:spid="_x0000_s1239" type="#_x0000_t75" style="position:absolute;left:7901;top:2395;width:368;height:244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Dqq&#10;eL3DAAAA2wAAAA8AAABkcnMvZG93bnJldi54bWxEj0FrwkAUhO+F/oflCb3VjUJtm7pKiS148VD1&#10;0tsj+8wGs29D9pmk/74rCB6HmfmGWa5H36ieulgHNjCbZqCIy2BrrgwcD9/Pb6CiIFtsApOBP4qw&#10;Xj0+LDG3YeAf6vdSqQThmKMBJ9LmWsfSkcc4DS1x8k6h8yhJdpW2HQ4J7hs9z7KF9lhzWnDYUuGo&#10;PO8v3sBwyn53RV9u4vtGiuDofBT/ZczTZPz8ACU0yj18a2+tgZdXuH5JP0Cv/gE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Oqp4vcMAAADbAAAADwAAAAAAAAAAAAAAAACcAgAA&#10;ZHJzL2Rvd25yZXYueG1sUEsFBgAAAAAEAAQA9wAAAIwDAAAAAA==&#10;">
                    <v:imagedata r:id="rId157" o:title=""/>
                  </v:shape>
                  <v:shape id="Freeform 10" o:spid="_x0000_s1240" style="position:absolute;left:7901;top:2395;width:368;height:244;visibility:visible;mso-wrap-style:square;v-text-anchor:top" coordsize="368,24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zqj1BwAAA&#10;ANsAAAAPAAAAZHJzL2Rvd25yZXYueG1sRE9LawIxEL4X/A9hhN5q1kJ9bI0igkUEDz4Qehs2083S&#10;zWTdjLr+++ZQ8PjxvWeLztfqRm2sAhsYDjJQxEWwFZcGTsf12wRUFGSLdWAy8KAIi3nvZYa5DXfe&#10;0+0gpUohHHM04ESaXOtYOPIYB6EhTtxPaD1Kgm2pbYv3FO5r/Z5lI+2x4tTgsKGVo+L3cPUGxu6s&#10;mVw1lfHla/d9rWW921pjXvvd8hOUUCdP8b97Yw18pLHpS/oBev4H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zqj1BwAAAANsAAAAPAAAAAAAAAAAAAAAAAJcCAABkcnMvZG93bnJl&#10;di54bWxQSwUGAAAAAAQABAD1AAAAhAMAAAAA&#10;" path="m0,244l128,,240,,368,244,,244xe" filled="f" strokeweight="1.5pt">
                    <v:path arrowok="t" o:connecttype="custom" o:connectlocs="0,2639;128,2395;240,2395;368,2639;0,2639" o:connectangles="0,0,0,0,0"/>
                  </v:shape>
                  <v:shape id="Freeform 9" o:spid="_x0000_s1241" style="position:absolute;left:6853;top:2336;width:1234;height:369;visibility:visible;mso-wrap-style:square;v-text-anchor:top" coordsize="1234,369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/o1GmxgAA&#10;ANsAAAAPAAAAZHJzL2Rvd25yZXYueG1sRI9Pa8JAFMTvQr/D8gq9iG5sNWh0lbZYiBfBP+D1mX0m&#10;odm3YXersZ++Wyj0OMzMb5jFqjONuJLztWUFo2ECgriwuuZSwfHwMZiC8AFZY2OZFNzJw2r50Ftg&#10;pu2Nd3Tdh1JECPsMFVQhtJmUvqjIoB/aljh6F+sMhihdKbXDW4SbRj4nSSoN1hwXKmzpvaLic/9l&#10;FOT3bdLPR99vnLrty3l8Wo8nm7VST4/d6xxEoC78h//auVYwmcHvl/gD5PIH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B/o1GmxgAAANsAAAAPAAAAAAAAAAAAAAAAAJcCAABkcnMv&#10;ZG93bnJldi54bWxQSwUGAAAAAAQABAD1AAAAigMAAAAA&#10;" path="m0,0l0,367m1234,4l1234,369e" filled="f" strokeweight="1.5pt">
                    <v:path arrowok="t" o:connecttype="custom" o:connectlocs="0,2336;0,2703;1234,2340;1234,2705" o:connectangles="0,0,0,0"/>
                  </v:shape>
                  <v:shape id="Picture 8" o:spid="_x0000_s1242" type="#_x0000_t75" style="position:absolute;left:7088;top:2376;width:760;height:24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">
                    <v:imagedata r:id="rId158" o:title=""/>
                  </v:shape>
                  <v:rect id="Rectangle 7" o:spid="_x0000_s1243" style="position:absolute;left:7088;top:2376;width:760;height:24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nl6+2wwAA&#10;ANsAAAAPAAAAZHJzL2Rvd25yZXYueG1sRI9Ba8JAFITvBf/D8gRvdWNBKdE1RKngSagtVG+P7HM3&#10;JPs2ZFeT/vtuodDjMDPfMJtidK14UB9qzwoW8wwEceV1zUbB58fh+RVEiMgaW8+k4JsCFNvJ0wZz&#10;7Qd+p8c5GpEgHHJUYGPscilDZclhmPuOOHk33zuMSfZG6h6HBHetfMmylXRYc1qw2NHeUtWc707B&#10;W3c9lUsTZPkV7aXxu+FgT0ap2XQs1yAijfE//Nc+agWrBfx+ST9Abn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nl6+2wwAAANsAAAAPAAAAAAAAAAAAAAAAAJcCAABkcnMvZG93&#10;bnJldi54bWxQSwUGAAAAAAQABAD1AAAAhwMAAAAA&#10;" filled="f"/>
                  <v:line id="Line 6" o:spid="_x0000_s1244" style="position:absolute;visibility:visible;mso-wrap-style:square" from="7471,2280" to="7471,273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IaDPDcMAAADbAAAADwAAAGRycy9kb3ducmV2LnhtbESPQWsCMRSE7wX/Q3iCt5pVUWRrFFcs&#10;CL20q/T83Lzuhm5eliTV1V/fFAoeh5n5hlltetuKC/lgHCuYjDMQxJXThmsFp+Pr8xJEiMgaW8ek&#10;4EYBNuvB0wpz7a78QZcy1iJBOOSooImxy6UMVUMWw9h1xMn7ct5iTNLXUnu8Jrht5TTLFtKi4bTQ&#10;YEe7hqrv8scqsPvPmTmV8wKL++HtPC+8ea/OSo2G/fYFRKQ+PsL/7YNWsJjC35f0A+T6Fw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CGgzw3DAAAA2wAAAA8AAAAAAAAAAAAA&#10;AAAAoQIAAGRycy9kb3ducmV2LnhtbFBLBQYAAAAABAAEAPkAAACRAwAAAAA=&#10;" strokecolor="white" strokeweight="3.05pt"/>
                  <v:rect id="Rectangle 5" o:spid="_x0000_s1245" style="position:absolute;left:7441;top:2280;width:61;height:45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4CZRawwAA&#10;ANsAAAAPAAAAZHJzL2Rvd25yZXYueG1sRI9Ba8JAFITvQv/D8gq96aYWpUQ3kkqFnoSqUL09ss/d&#10;kOzbkN2a9N+7hUKPw8x8w6w3o2vFjfpQe1bwPMtAEFde12wUnI676SuIEJE1tp5JwQ8F2BQPkzXm&#10;2g/8SbdDNCJBOOSowMbY5VKGypLDMPMdcfKuvncYk+yN1D0OCe5aOc+ypXRYc1qw2NHWUtUcvp2C&#10;9+6yLxcmyPIr2nPj34ad3Rulnh7HcgUi0hj/w3/tD61g+QK/X9IPkMUd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4CZRawwAAANsAAAAPAAAAAAAAAAAAAAAAAJcCAABkcnMvZG93&#10;bnJldi54bWxQSwUGAAAAAAQABAD1AAAAhwMAAAAA&#10;" filled="f"/>
                  <v:shape id="Text Box 4" o:spid="_x0000_s1246" type="#_x0000_t202" style="position:absolute;left:6846;top:1335;width:221;height:297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yBNfJxAAA&#10;ANsAAAAPAAAAZHJzL2Rvd25yZXYueG1sRI9Ba8JAFITvBf/D8oTe6sZSQhvdiEgLQqEY48HjM/uS&#10;LGbfptlV03/fFQo9DjPzDbNcjbYTVxq8caxgPktAEFdOG24UHMqPp1cQPiBr7ByTgh/ysMonD0vM&#10;tLtxQdd9aESEsM9QQRtCn0npq5Ys+pnriaNXu8FiiHJopB7wFuG2k89JkkqLhuNCiz1tWqrO+4tV&#10;sD5y8W6+v067oi5MWb4l/JmelXqcjusFiEBj+A//tbdaQfoC9y/xB8j8F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MgTXycQAAADbAAAADwAAAAAAAAAAAAAAAACXAgAAZHJzL2Rv&#10;d25yZXYueG1sUEsFBgAAAAAEAAQA9QAAAIgDAAAAAA==&#10;" filled="f" stroked="f">
                    <v:textbox inset="0,0,0,0">
                      <w:txbxContent>
                        <w:p w14:paraId="076767E2" w14:textId="77777777" w:rsidR="007A0068" w:rsidRDefault="008B6956">
                          <w:pPr>
                            <w:spacing w:line="296" w:lineRule="exact"/>
                            <w:ind w:right="-19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rPr>
                              <w:rFonts w:ascii="Calibri"/>
                              <w:b/>
                            </w:rPr>
                            <w:t>F</w:t>
                          </w:r>
                          <w:r>
                            <w:rPr>
                              <w:rFonts w:ascii="Calibri"/>
                              <w:position w:val="-3"/>
                              <w:sz w:val="18"/>
                            </w:rPr>
                            <w:t>2</w:t>
                          </w:r>
                        </w:p>
                      </w:txbxContent>
                    </v:textbox>
                  </v:shape>
                  <v:shape id="Text Box 3" o:spid="_x0000_s1247" type="#_x0000_t202" style="position:absolute;left:8241;top:1145;width:221;height:297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dSHJSxAAA&#10;ANsAAAAPAAAAZHJzL2Rvd25yZXYueG1sRI9Ba8JAFITvBf/D8oTe6sZCQxvdiEgLQqEY48HjM/uS&#10;LGbfptlV03/fFQo9DjPzDbNcjbYTVxq8caxgPktAEFdOG24UHMqPp1cQPiBr7ByTgh/ysMonD0vM&#10;tLtxQdd9aESEsM9QQRtCn0npq5Ys+pnriaNXu8FiiHJopB7wFuG2k89JkkqLhuNCiz1tWqrO+4tV&#10;sD5y8W6+v067oi5MWb4l/JmelXqcjusFiEBj+A//tbdaQfoC9y/xB8j8F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XUhyUsQAAADbAAAADwAAAAAAAAAAAAAAAACXAgAAZHJzL2Rv&#10;d25yZXYueG1sUEsFBgAAAAAEAAQA9QAAAIgDAAAAAA==&#10;" filled="f" stroked="f">
                    <v:textbox inset="0,0,0,0">
                      <w:txbxContent>
                        <w:p w14:paraId="666998F1" w14:textId="77777777" w:rsidR="007A0068" w:rsidRDefault="008B6956">
                          <w:pPr>
                            <w:spacing w:line="296" w:lineRule="exact"/>
                            <w:ind w:right="-19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rPr>
                              <w:rFonts w:ascii="Calibri"/>
                              <w:b/>
                            </w:rPr>
                            <w:t>F</w:t>
                          </w:r>
                          <w:r>
                            <w:rPr>
                              <w:rFonts w:ascii="Calibri"/>
                              <w:position w:val="-3"/>
                              <w:sz w:val="18"/>
                            </w:rPr>
                            <w:t>1</w:t>
                          </w:r>
                        </w:p>
                      </w:txbxContent>
                    </v:textbox>
                  </v:shape>
                </v:group>
                <v:shape id="Надпись 223" o:spid="_x0000_s1248" type="#_x0000_t202" style="position:absolute;top:2075688;width:5076000;height:6912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z9IodxgAA&#10;ANwAAAAPAAAAZHJzL2Rvd25yZXYueG1sRI9BawIxFITvQv9DeIVeRLNdRcpqFJEWWi/SrRdvj81z&#10;s3bzsiRZ3f57Uyj0OMzMN8xqM9hWXMmHxrGC52kGgrhyuuFawfHrbfICIkRkja1jUvBDATbrh9EK&#10;C+1u/EnXMtYiQTgUqMDE2BVShsqQxTB1HXHyzs5bjEn6WmqPtwS3rcyzbCEtNpwWDHa0M1R9l71V&#10;cJifDmbcn1/32/nMfxz73eJSl0o9PQ7bJYhIQ/wP/7XftYI8n8HvmXQE5PoO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Dz9IodxgAAANwAAAAPAAAAAAAAAAAAAAAAAJcCAABkcnMv&#10;ZG93bnJldi54bWxQSwUGAAAAAAQABAD1AAAAigMAAAAA&#10;" stroked="f">
                  <v:textbox style="mso-fit-shape-to-text:t" inset="0,0,0,0">
                    <w:txbxContent>
                      <w:p w14:paraId="5E5F741D" w14:textId="59264367" w:rsidR="00644356" w:rsidRPr="00644356" w:rsidRDefault="00644356" w:rsidP="00644356">
                        <w:pPr>
                          <w:pStyle w:val="ab"/>
                          <w:rPr>
                            <w:sz w:val="28"/>
                            <w:szCs w:val="28"/>
                          </w:rPr>
                        </w:pPr>
                        <w:r>
                          <w:t>Рисунок 10.8. Внедорожник на антигравитационной подушке с двумя квантовыми двигателями</w:t>
                        </w:r>
                        <w:r>
                          <w:br/>
                          <w:t xml:space="preserve">1 и 2 с горизонтальной </w:t>
                        </w:r>
                        <w:r>
                          <w:rPr>
                            <w:lang w:val="en-US"/>
                          </w:rPr>
                          <w:t>F</w:t>
                        </w:r>
                        <w:r>
                          <w:rPr>
                            <w:vertAlign w:val="subscript"/>
                            <w:lang w:val="en-US"/>
                          </w:rPr>
                          <w:t>1</w:t>
                        </w:r>
                        <w:r>
                          <w:rPr>
                            <w:lang w:val="en-US"/>
                          </w:rPr>
                          <w:t xml:space="preserve"> и </w:t>
                        </w:r>
                        <w:r w:rsidRPr="003A232A">
                          <w:t>вертикальной</w:t>
                        </w:r>
                        <w:r>
                          <w:rPr>
                            <w:lang w:val="en-US"/>
                          </w:rPr>
                          <w:t xml:space="preserve"> F</w:t>
                        </w:r>
                        <w:r>
                          <w:rPr>
                            <w:vertAlign w:val="subscript"/>
                            <w:lang w:val="en-US"/>
                          </w:rPr>
                          <w:t>2</w:t>
                        </w:r>
                        <w:r>
                          <w:t xml:space="preserve"> тягами и с радаром-сканером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14:paraId="046FADEF" w14:textId="77777777" w:rsidR="007A0068" w:rsidRPr="000D5616" w:rsidRDefault="008B6956" w:rsidP="00644356">
      <w:r w:rsidRPr="000D5616">
        <w:lastRenderedPageBreak/>
        <w:t>Пока стоимость квантового двигателя можно рассчитывать из условия 1000$ за 1 киловатт установленной мощности. Двигатель мощностью 100 кВт будет стоить 100 тыс. $. При выпуске 1 млн. двигателей в год, их стоимость можно снизить на порядок, то есть в 10 раз.</w:t>
      </w:r>
    </w:p>
    <w:p w14:paraId="4B706D8F" w14:textId="0B95A1DF" w:rsidR="007A0068" w:rsidRPr="000D5616" w:rsidRDefault="008B6956" w:rsidP="00055F4B">
      <w:r w:rsidRPr="000D5616">
        <w:t>На рис. 10.8 представлена схема внедорожника на антигравитацио</w:t>
      </w:r>
      <w:r w:rsidR="00055F4B">
        <w:t>нной подушке, который не боится</w:t>
      </w:r>
      <w:r w:rsidRPr="000D5616">
        <w:t xml:space="preserve"> как бездорожья, так и водных преград (рек, болот). Внедорожнику на антигравитационной подушке не нужны мосты. По сути дела, это локально летающий автомобиль на </w:t>
      </w:r>
      <w:r w:rsidRPr="000D5616">
        <w:t xml:space="preserve">фиксированной высоте от водной поверхности (например, 10…50 см). Стабилизацию высоты </w:t>
      </w:r>
      <w:r w:rsidR="00055F4B" w:rsidRPr="000D5616">
        <w:t>полёта</w:t>
      </w:r>
      <w:r w:rsidRPr="000D5616">
        <w:t xml:space="preserve"> через преграду обеспечивает система автоматики, которая управляется радаром-сканером 3. Одновременно радар-сканер обеспечивает безопасное движение автомобиля на тра</w:t>
      </w:r>
      <w:r w:rsidRPr="000D5616">
        <w:t xml:space="preserve">ссе, предотвращая столкновение транспортных средств. Радар–сканер, </w:t>
      </w:r>
      <w:r w:rsidR="00055F4B" w:rsidRPr="000D5616">
        <w:t>снабжённый</w:t>
      </w:r>
      <w:r w:rsidRPr="000D5616">
        <w:t xml:space="preserve"> микропроцессорным управлением автомобиля, способен обеспечивать его движение в режиме автопилота.</w:t>
      </w:r>
    </w:p>
    <w:p w14:paraId="1D12699B" w14:textId="066FAAB4" w:rsidR="007A0068" w:rsidRPr="00055F4B" w:rsidRDefault="008B6956" w:rsidP="00055F4B">
      <w:r w:rsidRPr="000D5616">
        <w:t>Можно создать полностью летающий автомобиль без ограничений по высоте, но это бу</w:t>
      </w:r>
      <w:r w:rsidRPr="000D5616">
        <w:t>дет уже не автомобиль, а летательный аппарат, требующих особых навыков в управлении и разрешительных документов на управление.</w:t>
      </w:r>
    </w:p>
    <w:p w14:paraId="666A321A" w14:textId="2E59E2D3" w:rsidR="007A0068" w:rsidRPr="000D5616" w:rsidRDefault="008B6956" w:rsidP="00055F4B">
      <w:pPr>
        <w:pStyle w:val="1"/>
      </w:pPr>
      <w:r w:rsidRPr="000D5616">
        <w:t xml:space="preserve">Что практического </w:t>
      </w:r>
      <w:r w:rsidR="00055F4B" w:rsidRPr="000D5616">
        <w:t>даёт</w:t>
      </w:r>
      <w:r w:rsidRPr="000D5616">
        <w:t xml:space="preserve"> теория Суперобъединения на примере использования антигравитационного квантового двигателя (КвД)?</w:t>
      </w:r>
    </w:p>
    <w:p w14:paraId="131104A3" w14:textId="77777777" w:rsidR="007A0068" w:rsidRPr="000D5616" w:rsidRDefault="008B6956" w:rsidP="00055F4B">
      <w:r w:rsidRPr="000D5616">
        <w:t>Существу</w:t>
      </w:r>
      <w:r w:rsidRPr="000D5616">
        <w:t>ет миф, что фундаментальное открытие будет востребовано через столетие. Однако это не так. Истинные фундаментальные открытия дают очень скорый технологический и экономический скачок. Пример тому IT – технологии. Другой пример: открытия Николы Тесла в облас</w:t>
      </w:r>
      <w:r w:rsidRPr="000D5616">
        <w:t xml:space="preserve">ти электромагнетизма (переменный ток, асинхронный и синхронный двигатели, генераторы переменного тока, высоковольтные трансформаторы и линии переменного тока и многое другое), послужили основой создания на протяжении всего 20 века современной энергетики и </w:t>
      </w:r>
      <w:r w:rsidRPr="000D5616">
        <w:t>промышленности, как высокоэффективного бизнеса, увеличив многократно финансовые возможности человечества. И таких примеров немало.</w:t>
      </w:r>
    </w:p>
    <w:p w14:paraId="0EEB97FE" w14:textId="20D669AB" w:rsidR="007A0068" w:rsidRPr="000D5616" w:rsidRDefault="008B6956" w:rsidP="00E15B89">
      <w:r w:rsidRPr="000D5616">
        <w:lastRenderedPageBreak/>
        <w:t xml:space="preserve">Если Тесла 100 лет назад сделал прорыв в области практического освоения </w:t>
      </w:r>
      <w:r w:rsidRPr="000D5616">
        <w:rPr>
          <w:b/>
        </w:rPr>
        <w:t>электромагнетизма</w:t>
      </w:r>
      <w:r w:rsidRPr="000D5616">
        <w:t xml:space="preserve">, то теория </w:t>
      </w:r>
      <w:r w:rsidRPr="000D5616">
        <w:rPr>
          <w:b/>
        </w:rPr>
        <w:t xml:space="preserve">Суперобъединения </w:t>
      </w:r>
      <w:r w:rsidRPr="000D5616">
        <w:t xml:space="preserve">делает </w:t>
      </w:r>
      <w:r w:rsidRPr="000D5616">
        <w:t xml:space="preserve">подобный прорыв в области управления </w:t>
      </w:r>
      <w:r w:rsidRPr="000D5616">
        <w:rPr>
          <w:b/>
        </w:rPr>
        <w:t>гравитацией (антигравитацией) и инерцией. С</w:t>
      </w:r>
      <w:r w:rsidRPr="000D5616">
        <w:t xml:space="preserve">тало возможным создание искусственной силы тяготения в локальной области пространства за </w:t>
      </w:r>
      <w:r w:rsidR="003A232A" w:rsidRPr="000D5616">
        <w:t>счёт</w:t>
      </w:r>
      <w:r w:rsidRPr="000D5616">
        <w:t xml:space="preserve"> работы антигравитационного квантового двигателя (КвД). Вектор силы тяги КвД действ</w:t>
      </w:r>
      <w:r w:rsidRPr="000D5616">
        <w:t>ует как против сил земного тяготения (антигравитация), так и в любом направлении независимо от земного притяжения, в том числе, в открытом космосе.</w:t>
      </w:r>
    </w:p>
    <w:p w14:paraId="41C3CE4F" w14:textId="2C0F0EBF" w:rsidR="007A0068" w:rsidRPr="00E15B89" w:rsidRDefault="008B6956" w:rsidP="00E15B89">
      <w:pPr>
        <w:rPr>
          <w:b/>
        </w:rPr>
      </w:pPr>
      <w:r w:rsidRPr="000D5616">
        <w:t>Принцип работы квантового (КвД) двигателя основан на электромагнитном эффекте Леонова, обеспечивающем непрер</w:t>
      </w:r>
      <w:r w:rsidRPr="000D5616">
        <w:t xml:space="preserve">ывную циркуляцию электрической энергии в рабочих органах квантового двигателя при взаимодействии с полем СЭВ в момент создания импульса тяги по принципу квантового генератора: </w:t>
      </w:r>
      <w:r w:rsidRPr="000D5616">
        <w:rPr>
          <w:b/>
        </w:rPr>
        <w:t>энергетическая накачка – импульс  тяги</w:t>
      </w:r>
      <w:r w:rsidR="00E15B89">
        <w:rPr>
          <w:b/>
        </w:rPr>
        <w:t xml:space="preserve"> </w:t>
      </w:r>
      <w:r w:rsidRPr="000D5616">
        <w:rPr>
          <w:b/>
        </w:rPr>
        <w:t>– рекуперация энергии.</w:t>
      </w:r>
      <w:r w:rsidRPr="000D5616">
        <w:rPr>
          <w:b/>
        </w:rPr>
        <w:t xml:space="preserve"> </w:t>
      </w:r>
      <w:r w:rsidRPr="000D5616">
        <w:t>При этом в момент создания импульса тяги, электрическая энергия, предварительно накаченная в рабочих органах двигателя, выбрасывается (освобождается) из рабочих органов КвД. Но это есть электрическая энергия, и е</w:t>
      </w:r>
      <w:r w:rsidR="00E15B89">
        <w:t>ё</w:t>
      </w:r>
      <w:r w:rsidRPr="000D5616">
        <w:t xml:space="preserve"> можно использовать во втором цикле создан</w:t>
      </w:r>
      <w:r w:rsidRPr="000D5616">
        <w:t xml:space="preserve">ия импульса тяги за </w:t>
      </w:r>
      <w:r w:rsidR="00E15B89" w:rsidRPr="000D5616">
        <w:t>счёт</w:t>
      </w:r>
      <w:r w:rsidRPr="000D5616">
        <w:t xml:space="preserve"> рекуперации (накопления) энергии, обеспечивая экономичный режим работы КвД. В реактивном же двигателе (РД) импульс тяги также </w:t>
      </w:r>
      <w:r w:rsidR="00E15B89" w:rsidRPr="000D5616">
        <w:t>создаётся</w:t>
      </w:r>
      <w:r w:rsidRPr="000D5616">
        <w:t xml:space="preserve"> в момент выброса энергии, но это энергия тепловая безвозмездно рассеивается в окружающую среду,</w:t>
      </w:r>
      <w:r w:rsidRPr="000D5616">
        <w:t xml:space="preserve"> как и в ДВС.</w:t>
      </w:r>
    </w:p>
    <w:p w14:paraId="0FCE82A5" w14:textId="77777777" w:rsidR="007A0068" w:rsidRPr="000D5616" w:rsidRDefault="008B6956" w:rsidP="00E15B89">
      <w:r w:rsidRPr="000D5616">
        <w:t>Итак, в КвД реализуются принципиально новые высокоэкономичные энергетические циклы создания силы тяги, обеспечивающие непрерывную циркуляцию электрической энергии в рабочих органах, подобную резонансной. Природа уже реализует подобный резонансный (волновой</w:t>
      </w:r>
      <w:r w:rsidRPr="000D5616">
        <w:t>) принцип при движении по инерции без внешних затрат энергии через взаимодействие с энергии СЭВ. Теперь стало возможным создание высокоэкономичного движения с ускорением (с непрерывной тягой) с минимальным потреблением внешней энергии, которая необходима н</w:t>
      </w:r>
      <w:r w:rsidRPr="000D5616">
        <w:t>а компенсацию только тепловых потерь в проводах питания КвД и в подшипниках. Эти потери не превышают 5% (КПД 95%) и менее.</w:t>
      </w:r>
    </w:p>
    <w:p w14:paraId="0076B489" w14:textId="6C9AAD90" w:rsidR="007A0068" w:rsidRPr="000D5616" w:rsidRDefault="008B6956" w:rsidP="00E15B89">
      <w:r w:rsidRPr="000D5616">
        <w:t xml:space="preserve">Так при развиваемой мощности КвД в 100 кВт, внешняя  энергетическая подпитка при КПД 95% составит всего 5 кВт. Такого эффекта не </w:t>
      </w:r>
      <w:r w:rsidR="003A232A" w:rsidRPr="000D5616">
        <w:t>даёт</w:t>
      </w:r>
      <w:r w:rsidRPr="000D5616">
        <w:t xml:space="preserve"> ни один из современных двигателей. При стендовых </w:t>
      </w:r>
      <w:r w:rsidRPr="000D5616">
        <w:lastRenderedPageBreak/>
        <w:t xml:space="preserve">испытаниях, без </w:t>
      </w:r>
      <w:r w:rsidR="003A232A" w:rsidRPr="000D5616">
        <w:t>учёта</w:t>
      </w:r>
      <w:r w:rsidRPr="000D5616">
        <w:t xml:space="preserve"> потерь энергии (при идеальном КПД ~ 100%) на 1 кВт мощности КвД развивает тягу в 1 Ньютон, что в 5000 раз эффективнее реактивного двигателя (РД). В трансформаторах Тесла также циркулир</w:t>
      </w:r>
      <w:r w:rsidRPr="000D5616">
        <w:t xml:space="preserve">ует колоссальная реактивная электрическая энергия СЭВ многократно превышающая затраченную энергию питания. Но </w:t>
      </w:r>
      <w:r w:rsidR="003A232A" w:rsidRPr="000D5616">
        <w:t>ещё</w:t>
      </w:r>
      <w:r w:rsidRPr="000D5616">
        <w:t xml:space="preserve"> никому не удалось освободить эту энергию (возможно кроме самого Тесла), в отличие от освобождения энергии СЭВ в момент создания импульса тяги </w:t>
      </w:r>
      <w:r w:rsidRPr="000D5616">
        <w:t>в</w:t>
      </w:r>
      <w:r w:rsidRPr="000D5616">
        <w:rPr>
          <w:spacing w:val="-11"/>
        </w:rPr>
        <w:t xml:space="preserve"> </w:t>
      </w:r>
      <w:r w:rsidRPr="000D5616">
        <w:t>КвД.</w:t>
      </w:r>
    </w:p>
    <w:p w14:paraId="64F88EE9" w14:textId="77777777" w:rsidR="007A0068" w:rsidRPr="000D5616" w:rsidRDefault="008B6956" w:rsidP="00E15B89">
      <w:r w:rsidRPr="000D5616">
        <w:t>Стендовые испытания КвД показали, что эра реактивных двигателей (РД) и двигателей внутреннего сгорания (ДВС) заканчивается ввиду их низкой экономичности. Начинается эра квантовых двигателей (КвД) и энергии СЭВ. В книге Леонова «Теория Суперобъединен</w:t>
      </w:r>
      <w:r w:rsidRPr="000D5616">
        <w:t>ия. Квантовая энергетика» [1, 2] в главе 10 приведены примеры применения КвД для наземного, морского и космического транспорта нового поколения.</w:t>
      </w:r>
    </w:p>
    <w:p w14:paraId="2E8F61C1" w14:textId="463C4427" w:rsidR="007A0068" w:rsidRPr="000D5616" w:rsidRDefault="008B6956" w:rsidP="00E15B89">
      <w:pPr>
        <w:rPr>
          <w:b/>
          <w:i/>
        </w:rPr>
      </w:pPr>
      <w:r w:rsidRPr="000D5616">
        <w:t>В положительном Заключении Министерства обороны России по проблеме освоения серийного производства квантовых дв</w:t>
      </w:r>
      <w:r w:rsidRPr="000D5616">
        <w:t xml:space="preserve">игателей отмечается, что: </w:t>
      </w:r>
      <w:r w:rsidRPr="000D5616">
        <w:rPr>
          <w:b/>
          <w:i/>
        </w:rPr>
        <w:t xml:space="preserve">«Практически речь </w:t>
      </w:r>
      <w:r w:rsidR="00E15B89" w:rsidRPr="000D5616">
        <w:rPr>
          <w:b/>
          <w:i/>
        </w:rPr>
        <w:t>идёт</w:t>
      </w:r>
      <w:r w:rsidRPr="000D5616">
        <w:rPr>
          <w:b/>
          <w:i/>
        </w:rPr>
        <w:t xml:space="preserve"> о создании новейшей отрасли отечественной промышленности (аналогичной ракетостроению в 40- х…50-х годах прошлого столетия)».</w:t>
      </w:r>
    </w:p>
    <w:p w14:paraId="4DA5F7A3" w14:textId="77777777" w:rsidR="007A0068" w:rsidRPr="000D5616" w:rsidRDefault="008B6956" w:rsidP="00E15B89">
      <w:r w:rsidRPr="000D5616">
        <w:t>Итак, перед российской промышленностью и бизнесом стоит задача первыми в мире осво</w:t>
      </w:r>
      <w:r w:rsidRPr="000D5616">
        <w:t>ить серийное производство квантовых двигателей (КвД) и транспортных средств нового поколения с КвД с использованием энергии СЭВ.</w:t>
      </w:r>
    </w:p>
    <w:sectPr w:rsidR="007A0068" w:rsidRPr="000D5616" w:rsidSect="00832AF1">
      <w:headerReference w:type="default" r:id="rId159"/>
      <w:footerReference w:type="even" r:id="rId160"/>
      <w:footerReference w:type="default" r:id="rId161"/>
      <w:pgSz w:w="11910" w:h="16850"/>
      <w:pgMar w:top="1134" w:right="850" w:bottom="1134" w:left="1701" w:header="761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137364" w14:textId="77777777" w:rsidR="008B6956" w:rsidRDefault="008B6956">
      <w:pPr>
        <w:spacing w:before="0" w:line="240" w:lineRule="auto"/>
      </w:pPr>
      <w:r>
        <w:separator/>
      </w:r>
    </w:p>
  </w:endnote>
  <w:endnote w:type="continuationSeparator" w:id="0">
    <w:p w14:paraId="7B00ADB6" w14:textId="77777777" w:rsidR="008B6956" w:rsidRDefault="008B6956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46C5B4" w14:textId="77777777" w:rsidR="001B1048" w:rsidRDefault="001B1048" w:rsidP="00221F9B">
    <w:pPr>
      <w:pStyle w:val="a8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59E76627" w14:textId="77777777" w:rsidR="001B1048" w:rsidRDefault="001B1048">
    <w:pPr>
      <w:pStyle w:val="a8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DE5B0E" w14:textId="77777777" w:rsidR="001B1048" w:rsidRDefault="001B1048" w:rsidP="001B1048">
    <w:pPr>
      <w:pStyle w:val="a8"/>
      <w:framePr w:wrap="none" w:vAnchor="text" w:hAnchor="page" w:x="5902" w:y="-446"/>
      <w:ind w:firstLine="0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D8051B">
      <w:rPr>
        <w:rStyle w:val="af2"/>
        <w:noProof/>
      </w:rPr>
      <w:t>7</w:t>
    </w:r>
    <w:r>
      <w:rPr>
        <w:rStyle w:val="af2"/>
      </w:rPr>
      <w:fldChar w:fldCharType="end"/>
    </w:r>
  </w:p>
  <w:p w14:paraId="16883823" w14:textId="77777777" w:rsidR="001B1048" w:rsidRDefault="001B1048">
    <w:pPr>
      <w:pStyle w:val="a8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9D2778" w14:textId="77777777" w:rsidR="008B6956" w:rsidRDefault="008B6956">
      <w:pPr>
        <w:spacing w:before="0" w:line="240" w:lineRule="auto"/>
      </w:pPr>
      <w:r>
        <w:separator/>
      </w:r>
    </w:p>
  </w:footnote>
  <w:footnote w:type="continuationSeparator" w:id="0">
    <w:p w14:paraId="4EA436E6" w14:textId="77777777" w:rsidR="008B6956" w:rsidRDefault="008B6956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35FAC0" w14:textId="66E3EE8A" w:rsidR="007A0068" w:rsidRDefault="007A0068">
    <w:pPr>
      <w:pStyle w:val="a4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C7E12"/>
    <w:multiLevelType w:val="hybridMultilevel"/>
    <w:tmpl w:val="CBEA666C"/>
    <w:lvl w:ilvl="0" w:tplc="890CF814">
      <w:start w:val="1"/>
      <w:numFmt w:val="bullet"/>
      <w:lvlText w:val="–"/>
      <w:lvlJc w:val="left"/>
      <w:pPr>
        <w:ind w:left="102" w:hanging="231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B79A38C6">
      <w:start w:val="1"/>
      <w:numFmt w:val="bullet"/>
      <w:lvlText w:val="-"/>
      <w:lvlJc w:val="left"/>
      <w:pPr>
        <w:ind w:left="822" w:hanging="360"/>
      </w:pPr>
      <w:rPr>
        <w:rFonts w:ascii="Times New Roman" w:hAnsi="Times New Roman" w:cs="Times New Roman" w:hint="default"/>
        <w:w w:val="100"/>
        <w:sz w:val="28"/>
        <w:szCs w:val="28"/>
      </w:rPr>
    </w:lvl>
    <w:lvl w:ilvl="2" w:tplc="E5989870">
      <w:start w:val="1"/>
      <w:numFmt w:val="bullet"/>
      <w:lvlText w:val="•"/>
      <w:lvlJc w:val="left"/>
      <w:pPr>
        <w:ind w:left="1702" w:hanging="264"/>
      </w:pPr>
      <w:rPr>
        <w:rFonts w:hint="default"/>
      </w:rPr>
    </w:lvl>
    <w:lvl w:ilvl="3" w:tplc="7DCC5D0A">
      <w:start w:val="1"/>
      <w:numFmt w:val="bullet"/>
      <w:lvlText w:val="•"/>
      <w:lvlJc w:val="left"/>
      <w:pPr>
        <w:ind w:left="2685" w:hanging="264"/>
      </w:pPr>
      <w:rPr>
        <w:rFonts w:hint="default"/>
      </w:rPr>
    </w:lvl>
    <w:lvl w:ilvl="4" w:tplc="E2E04CFC">
      <w:start w:val="1"/>
      <w:numFmt w:val="bullet"/>
      <w:lvlText w:val="•"/>
      <w:lvlJc w:val="left"/>
      <w:pPr>
        <w:ind w:left="3668" w:hanging="264"/>
      </w:pPr>
      <w:rPr>
        <w:rFonts w:hint="default"/>
      </w:rPr>
    </w:lvl>
    <w:lvl w:ilvl="5" w:tplc="B34AAC36">
      <w:start w:val="1"/>
      <w:numFmt w:val="bullet"/>
      <w:lvlText w:val="•"/>
      <w:lvlJc w:val="left"/>
      <w:pPr>
        <w:ind w:left="4651" w:hanging="264"/>
      </w:pPr>
      <w:rPr>
        <w:rFonts w:hint="default"/>
      </w:rPr>
    </w:lvl>
    <w:lvl w:ilvl="6" w:tplc="FF8EAF80">
      <w:start w:val="1"/>
      <w:numFmt w:val="bullet"/>
      <w:lvlText w:val="•"/>
      <w:lvlJc w:val="left"/>
      <w:pPr>
        <w:ind w:left="5634" w:hanging="264"/>
      </w:pPr>
      <w:rPr>
        <w:rFonts w:hint="default"/>
      </w:rPr>
    </w:lvl>
    <w:lvl w:ilvl="7" w:tplc="363C15C0">
      <w:start w:val="1"/>
      <w:numFmt w:val="bullet"/>
      <w:lvlText w:val="•"/>
      <w:lvlJc w:val="left"/>
      <w:pPr>
        <w:ind w:left="6617" w:hanging="264"/>
      </w:pPr>
      <w:rPr>
        <w:rFonts w:hint="default"/>
      </w:rPr>
    </w:lvl>
    <w:lvl w:ilvl="8" w:tplc="D8D63C0E">
      <w:start w:val="1"/>
      <w:numFmt w:val="bullet"/>
      <w:lvlText w:val="•"/>
      <w:lvlJc w:val="left"/>
      <w:pPr>
        <w:ind w:left="7600" w:hanging="264"/>
      </w:pPr>
      <w:rPr>
        <w:rFonts w:hint="default"/>
      </w:rPr>
    </w:lvl>
  </w:abstractNum>
  <w:abstractNum w:abstractNumId="1">
    <w:nsid w:val="0CBB25E4"/>
    <w:multiLevelType w:val="hybridMultilevel"/>
    <w:tmpl w:val="81F40EB0"/>
    <w:lvl w:ilvl="0" w:tplc="378C5D9A">
      <w:start w:val="1"/>
      <w:numFmt w:val="decimal"/>
      <w:pStyle w:val="a"/>
      <w:lvlText w:val="%1."/>
      <w:lvlJc w:val="left"/>
      <w:pPr>
        <w:ind w:left="0" w:firstLine="227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722781"/>
    <w:multiLevelType w:val="hybridMultilevel"/>
    <w:tmpl w:val="536A66C6"/>
    <w:lvl w:ilvl="0" w:tplc="175A390C">
      <w:start w:val="1"/>
      <w:numFmt w:val="decimal"/>
      <w:lvlText w:val="%1."/>
      <w:lvlJc w:val="left"/>
      <w:pPr>
        <w:ind w:left="102" w:hanging="24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E3FCE3CE">
      <w:start w:val="1"/>
      <w:numFmt w:val="bullet"/>
      <w:lvlText w:val="•"/>
      <w:lvlJc w:val="left"/>
      <w:pPr>
        <w:ind w:left="1046" w:hanging="243"/>
      </w:pPr>
      <w:rPr>
        <w:rFonts w:hint="default"/>
      </w:rPr>
    </w:lvl>
    <w:lvl w:ilvl="2" w:tplc="E7FE8764">
      <w:start w:val="1"/>
      <w:numFmt w:val="bullet"/>
      <w:lvlText w:val="•"/>
      <w:lvlJc w:val="left"/>
      <w:pPr>
        <w:ind w:left="1993" w:hanging="243"/>
      </w:pPr>
      <w:rPr>
        <w:rFonts w:hint="default"/>
      </w:rPr>
    </w:lvl>
    <w:lvl w:ilvl="3" w:tplc="B2701D96">
      <w:start w:val="1"/>
      <w:numFmt w:val="bullet"/>
      <w:lvlText w:val="•"/>
      <w:lvlJc w:val="left"/>
      <w:pPr>
        <w:ind w:left="2939" w:hanging="243"/>
      </w:pPr>
      <w:rPr>
        <w:rFonts w:hint="default"/>
      </w:rPr>
    </w:lvl>
    <w:lvl w:ilvl="4" w:tplc="86946840">
      <w:start w:val="1"/>
      <w:numFmt w:val="bullet"/>
      <w:lvlText w:val="•"/>
      <w:lvlJc w:val="left"/>
      <w:pPr>
        <w:ind w:left="3886" w:hanging="243"/>
      </w:pPr>
      <w:rPr>
        <w:rFonts w:hint="default"/>
      </w:rPr>
    </w:lvl>
    <w:lvl w:ilvl="5" w:tplc="CBF2B9DA">
      <w:start w:val="1"/>
      <w:numFmt w:val="bullet"/>
      <w:lvlText w:val="•"/>
      <w:lvlJc w:val="left"/>
      <w:pPr>
        <w:ind w:left="4833" w:hanging="243"/>
      </w:pPr>
      <w:rPr>
        <w:rFonts w:hint="default"/>
      </w:rPr>
    </w:lvl>
    <w:lvl w:ilvl="6" w:tplc="7312D6EC">
      <w:start w:val="1"/>
      <w:numFmt w:val="bullet"/>
      <w:lvlText w:val="•"/>
      <w:lvlJc w:val="left"/>
      <w:pPr>
        <w:ind w:left="5779" w:hanging="243"/>
      </w:pPr>
      <w:rPr>
        <w:rFonts w:hint="default"/>
      </w:rPr>
    </w:lvl>
    <w:lvl w:ilvl="7" w:tplc="A1384920">
      <w:start w:val="1"/>
      <w:numFmt w:val="bullet"/>
      <w:lvlText w:val="•"/>
      <w:lvlJc w:val="left"/>
      <w:pPr>
        <w:ind w:left="6726" w:hanging="243"/>
      </w:pPr>
      <w:rPr>
        <w:rFonts w:hint="default"/>
      </w:rPr>
    </w:lvl>
    <w:lvl w:ilvl="8" w:tplc="CC50AAB2">
      <w:start w:val="1"/>
      <w:numFmt w:val="bullet"/>
      <w:lvlText w:val="•"/>
      <w:lvlJc w:val="left"/>
      <w:pPr>
        <w:ind w:left="7673" w:hanging="243"/>
      </w:pPr>
      <w:rPr>
        <w:rFonts w:hint="default"/>
      </w:rPr>
    </w:lvl>
  </w:abstractNum>
  <w:abstractNum w:abstractNumId="3">
    <w:nsid w:val="1C0A6301"/>
    <w:multiLevelType w:val="hybridMultilevel"/>
    <w:tmpl w:val="C5D2A7B4"/>
    <w:lvl w:ilvl="0" w:tplc="46E8934E">
      <w:start w:val="1"/>
      <w:numFmt w:val="decimal"/>
      <w:lvlText w:val="%1."/>
      <w:lvlJc w:val="left"/>
      <w:pPr>
        <w:ind w:left="442" w:hanging="341"/>
        <w:jc w:val="left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</w:rPr>
    </w:lvl>
    <w:lvl w:ilvl="1" w:tplc="9AF06280">
      <w:start w:val="1"/>
      <w:numFmt w:val="bullet"/>
      <w:lvlText w:val="•"/>
      <w:lvlJc w:val="left"/>
      <w:pPr>
        <w:ind w:left="760" w:hanging="341"/>
      </w:pPr>
      <w:rPr>
        <w:rFonts w:hint="default"/>
      </w:rPr>
    </w:lvl>
    <w:lvl w:ilvl="2" w:tplc="49941418">
      <w:start w:val="1"/>
      <w:numFmt w:val="bullet"/>
      <w:lvlText w:val="•"/>
      <w:lvlJc w:val="left"/>
      <w:pPr>
        <w:ind w:left="1360" w:hanging="341"/>
      </w:pPr>
      <w:rPr>
        <w:rFonts w:hint="default"/>
      </w:rPr>
    </w:lvl>
    <w:lvl w:ilvl="3" w:tplc="4D62042A">
      <w:start w:val="1"/>
      <w:numFmt w:val="bullet"/>
      <w:lvlText w:val="•"/>
      <w:lvlJc w:val="left"/>
      <w:pPr>
        <w:ind w:left="1840" w:hanging="341"/>
      </w:pPr>
      <w:rPr>
        <w:rFonts w:hint="default"/>
      </w:rPr>
    </w:lvl>
    <w:lvl w:ilvl="4" w:tplc="3EF23490">
      <w:start w:val="1"/>
      <w:numFmt w:val="bullet"/>
      <w:lvlText w:val="•"/>
      <w:lvlJc w:val="left"/>
      <w:pPr>
        <w:ind w:left="2943" w:hanging="341"/>
      </w:pPr>
      <w:rPr>
        <w:rFonts w:hint="default"/>
      </w:rPr>
    </w:lvl>
    <w:lvl w:ilvl="5" w:tplc="C3F627BA">
      <w:start w:val="1"/>
      <w:numFmt w:val="bullet"/>
      <w:lvlText w:val="•"/>
      <w:lvlJc w:val="left"/>
      <w:pPr>
        <w:ind w:left="4047" w:hanging="341"/>
      </w:pPr>
      <w:rPr>
        <w:rFonts w:hint="default"/>
      </w:rPr>
    </w:lvl>
    <w:lvl w:ilvl="6" w:tplc="58D0A97A">
      <w:start w:val="1"/>
      <w:numFmt w:val="bullet"/>
      <w:lvlText w:val="•"/>
      <w:lvlJc w:val="left"/>
      <w:pPr>
        <w:ind w:left="5151" w:hanging="341"/>
      </w:pPr>
      <w:rPr>
        <w:rFonts w:hint="default"/>
      </w:rPr>
    </w:lvl>
    <w:lvl w:ilvl="7" w:tplc="5F747F50">
      <w:start w:val="1"/>
      <w:numFmt w:val="bullet"/>
      <w:lvlText w:val="•"/>
      <w:lvlJc w:val="left"/>
      <w:pPr>
        <w:ind w:left="6255" w:hanging="341"/>
      </w:pPr>
      <w:rPr>
        <w:rFonts w:hint="default"/>
      </w:rPr>
    </w:lvl>
    <w:lvl w:ilvl="8" w:tplc="BC94FF42">
      <w:start w:val="1"/>
      <w:numFmt w:val="bullet"/>
      <w:lvlText w:val="•"/>
      <w:lvlJc w:val="left"/>
      <w:pPr>
        <w:ind w:left="7358" w:hanging="341"/>
      </w:pPr>
      <w:rPr>
        <w:rFonts w:hint="default"/>
      </w:rPr>
    </w:lvl>
  </w:abstractNum>
  <w:abstractNum w:abstractNumId="4">
    <w:nsid w:val="385B315A"/>
    <w:multiLevelType w:val="hybridMultilevel"/>
    <w:tmpl w:val="0AA22DF4"/>
    <w:lvl w:ilvl="0" w:tplc="4DCCEAB2">
      <w:start w:val="1"/>
      <w:numFmt w:val="decimal"/>
      <w:pStyle w:val="a"/>
      <w:lvlText w:val="%1."/>
      <w:lvlJc w:val="left"/>
      <w:pPr>
        <w:ind w:left="227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7" w:hanging="360"/>
      </w:pPr>
    </w:lvl>
    <w:lvl w:ilvl="2" w:tplc="0419001B" w:tentative="1">
      <w:start w:val="1"/>
      <w:numFmt w:val="lowerRoman"/>
      <w:lvlText w:val="%3."/>
      <w:lvlJc w:val="right"/>
      <w:pPr>
        <w:ind w:left="2387" w:hanging="180"/>
      </w:pPr>
    </w:lvl>
    <w:lvl w:ilvl="3" w:tplc="0419000F" w:tentative="1">
      <w:start w:val="1"/>
      <w:numFmt w:val="decimal"/>
      <w:lvlText w:val="%4."/>
      <w:lvlJc w:val="left"/>
      <w:pPr>
        <w:ind w:left="3107" w:hanging="360"/>
      </w:pPr>
    </w:lvl>
    <w:lvl w:ilvl="4" w:tplc="04190019" w:tentative="1">
      <w:start w:val="1"/>
      <w:numFmt w:val="lowerLetter"/>
      <w:lvlText w:val="%5."/>
      <w:lvlJc w:val="left"/>
      <w:pPr>
        <w:ind w:left="3827" w:hanging="360"/>
      </w:pPr>
    </w:lvl>
    <w:lvl w:ilvl="5" w:tplc="0419001B" w:tentative="1">
      <w:start w:val="1"/>
      <w:numFmt w:val="lowerRoman"/>
      <w:lvlText w:val="%6."/>
      <w:lvlJc w:val="right"/>
      <w:pPr>
        <w:ind w:left="4547" w:hanging="180"/>
      </w:pPr>
    </w:lvl>
    <w:lvl w:ilvl="6" w:tplc="0419000F" w:tentative="1">
      <w:start w:val="1"/>
      <w:numFmt w:val="decimal"/>
      <w:lvlText w:val="%7."/>
      <w:lvlJc w:val="left"/>
      <w:pPr>
        <w:ind w:left="5267" w:hanging="360"/>
      </w:pPr>
    </w:lvl>
    <w:lvl w:ilvl="7" w:tplc="04190019" w:tentative="1">
      <w:start w:val="1"/>
      <w:numFmt w:val="lowerLetter"/>
      <w:lvlText w:val="%8."/>
      <w:lvlJc w:val="left"/>
      <w:pPr>
        <w:ind w:left="5987" w:hanging="360"/>
      </w:pPr>
    </w:lvl>
    <w:lvl w:ilvl="8" w:tplc="041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5">
    <w:nsid w:val="4F732DA3"/>
    <w:multiLevelType w:val="multilevel"/>
    <w:tmpl w:val="6A666CCA"/>
    <w:lvl w:ilvl="0">
      <w:start w:val="1"/>
      <w:numFmt w:val="decimal"/>
      <w:suff w:val="space"/>
      <w:lvlText w:val="%1."/>
      <w:lvlJc w:val="left"/>
      <w:pPr>
        <w:ind w:left="432" w:hanging="432"/>
      </w:pPr>
      <w:rPr>
        <w:rFonts w:ascii="Georgia" w:hAnsi="Georgia" w:hint="default"/>
        <w:b/>
        <w:i w:val="0"/>
        <w:color w:val="0432FF"/>
        <w:sz w:val="32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>
    <w:nsid w:val="75E363B6"/>
    <w:multiLevelType w:val="multilevel"/>
    <w:tmpl w:val="067C4436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6"/>
  </w:num>
  <w:num w:numId="7">
    <w:abstractNumId w:val="4"/>
  </w:num>
  <w:num w:numId="8">
    <w:abstractNumId w:val="4"/>
    <w:lvlOverride w:ilvl="0">
      <w:startOverride w:val="1"/>
    </w:lvlOverride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9"/>
  <w:proofState w:grammar="clean"/>
  <w:attachedTemplate r:id="rId1"/>
  <w:linkStyles/>
  <w:defaultTabStop w:val="720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068"/>
    <w:rsid w:val="00055F4B"/>
    <w:rsid w:val="00096628"/>
    <w:rsid w:val="000D5616"/>
    <w:rsid w:val="001B1048"/>
    <w:rsid w:val="003A232A"/>
    <w:rsid w:val="004C2B49"/>
    <w:rsid w:val="00601104"/>
    <w:rsid w:val="00644356"/>
    <w:rsid w:val="00671A92"/>
    <w:rsid w:val="006F039B"/>
    <w:rsid w:val="007A0068"/>
    <w:rsid w:val="00832AF1"/>
    <w:rsid w:val="008B6956"/>
    <w:rsid w:val="00D8051B"/>
    <w:rsid w:val="00E15B89"/>
    <w:rsid w:val="00E73661"/>
    <w:rsid w:val="00E86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CA91E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0">
    <w:name w:val="Normal"/>
    <w:qFormat/>
    <w:rsid w:val="000D5616"/>
    <w:pPr>
      <w:widowControl/>
      <w:spacing w:before="240" w:line="360" w:lineRule="exact"/>
      <w:ind w:firstLine="720"/>
      <w:jc w:val="both"/>
    </w:pPr>
    <w:rPr>
      <w:rFonts w:ascii="Georgia" w:hAnsi="Georgia" w:cs="Times New Roman"/>
      <w:sz w:val="28"/>
      <w:szCs w:val="28"/>
      <w:lang w:val="ru-RU"/>
    </w:rPr>
  </w:style>
  <w:style w:type="paragraph" w:styleId="1">
    <w:name w:val="heading 1"/>
    <w:basedOn w:val="a0"/>
    <w:next w:val="a0"/>
    <w:link w:val="10"/>
    <w:autoRedefine/>
    <w:uiPriority w:val="9"/>
    <w:qFormat/>
    <w:rsid w:val="000D5616"/>
    <w:pPr>
      <w:keepNext/>
      <w:keepLines/>
      <w:numPr>
        <w:numId w:val="6"/>
      </w:numPr>
      <w:spacing w:before="480" w:after="240" w:line="240" w:lineRule="auto"/>
      <w:ind w:left="431" w:hanging="431"/>
      <w:jc w:val="center"/>
      <w:outlineLvl w:val="0"/>
    </w:pPr>
    <w:rPr>
      <w:rFonts w:eastAsiaTheme="majorEastAsia" w:cstheme="majorBidi"/>
      <w:b/>
      <w:color w:val="0432FF"/>
      <w:sz w:val="32"/>
      <w:szCs w:val="44"/>
    </w:rPr>
  </w:style>
  <w:style w:type="paragraph" w:styleId="2">
    <w:name w:val="heading 2"/>
    <w:basedOn w:val="1"/>
    <w:link w:val="20"/>
    <w:autoRedefine/>
    <w:uiPriority w:val="1"/>
    <w:qFormat/>
    <w:rsid w:val="000D5616"/>
    <w:pPr>
      <w:numPr>
        <w:numId w:val="0"/>
      </w:numPr>
      <w:spacing w:line="276" w:lineRule="auto"/>
      <w:ind w:left="576" w:hanging="576"/>
      <w:outlineLvl w:val="1"/>
    </w:pPr>
    <w:rPr>
      <w:rFonts w:eastAsia="Times New Roman"/>
      <w:b w:val="0"/>
      <w:bCs/>
      <w:szCs w:val="24"/>
    </w:rPr>
  </w:style>
  <w:style w:type="character" w:default="1" w:styleId="a1">
    <w:name w:val="Default Paragraph Font"/>
    <w:uiPriority w:val="1"/>
    <w:semiHidden/>
    <w:unhideWhenUsed/>
    <w:rsid w:val="000D5616"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  <w:rsid w:val="000D5616"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0"/>
    <w:uiPriority w:val="1"/>
    <w:qFormat/>
    <w:rPr>
      <w:rFonts w:ascii="Times New Roman" w:eastAsia="Times New Roman" w:hAnsi="Times New Roman"/>
    </w:rPr>
  </w:style>
  <w:style w:type="paragraph" w:styleId="a5">
    <w:name w:val="List Paragraph"/>
    <w:basedOn w:val="a0"/>
    <w:uiPriority w:val="34"/>
    <w:qFormat/>
    <w:rsid w:val="000D5616"/>
    <w:pPr>
      <w:ind w:left="720"/>
      <w:contextualSpacing/>
    </w:pPr>
  </w:style>
  <w:style w:type="paragraph" w:customStyle="1" w:styleId="TableParagraph">
    <w:name w:val="Table Paragraph"/>
    <w:basedOn w:val="a0"/>
    <w:uiPriority w:val="1"/>
    <w:qFormat/>
  </w:style>
  <w:style w:type="character" w:customStyle="1" w:styleId="20">
    <w:name w:val="Заголовок 2 Знак"/>
    <w:basedOn w:val="a1"/>
    <w:link w:val="2"/>
    <w:uiPriority w:val="1"/>
    <w:rsid w:val="000D5616"/>
    <w:rPr>
      <w:rFonts w:ascii="Georgia" w:eastAsia="Times New Roman" w:hAnsi="Georgia" w:cstheme="majorBidi"/>
      <w:bCs/>
      <w:color w:val="0432FF"/>
      <w:sz w:val="32"/>
      <w:szCs w:val="24"/>
      <w:lang w:val="ru-RU"/>
    </w:rPr>
  </w:style>
  <w:style w:type="paragraph" w:styleId="a6">
    <w:name w:val="header"/>
    <w:basedOn w:val="a0"/>
    <w:link w:val="a7"/>
    <w:rsid w:val="000D5616"/>
    <w:pPr>
      <w:pBdr>
        <w:bottom w:val="double" w:sz="6" w:space="4" w:color="auto"/>
      </w:pBdr>
      <w:tabs>
        <w:tab w:val="center" w:pos="4677"/>
        <w:tab w:val="right" w:pos="9355"/>
      </w:tabs>
      <w:jc w:val="center"/>
    </w:pPr>
    <w:rPr>
      <w:rFonts w:ascii="Times New Roman" w:hAnsi="Times New Roman"/>
      <w:bCs/>
      <w:sz w:val="20"/>
      <w:lang w:eastAsia="ru-RU"/>
    </w:rPr>
  </w:style>
  <w:style w:type="character" w:customStyle="1" w:styleId="a7">
    <w:name w:val="Верхний колонтитул Знак"/>
    <w:basedOn w:val="a1"/>
    <w:link w:val="a6"/>
    <w:rsid w:val="000D5616"/>
    <w:rPr>
      <w:rFonts w:ascii="Times New Roman" w:hAnsi="Times New Roman" w:cs="Times New Roman"/>
      <w:bCs/>
      <w:sz w:val="20"/>
      <w:szCs w:val="28"/>
      <w:lang w:val="ru-RU" w:eastAsia="ru-RU"/>
    </w:rPr>
  </w:style>
  <w:style w:type="character" w:customStyle="1" w:styleId="10">
    <w:name w:val="Заголовок 1 Знак"/>
    <w:basedOn w:val="a1"/>
    <w:link w:val="1"/>
    <w:uiPriority w:val="9"/>
    <w:rsid w:val="000D5616"/>
    <w:rPr>
      <w:rFonts w:ascii="Georgia" w:eastAsiaTheme="majorEastAsia" w:hAnsi="Georgia" w:cstheme="majorBidi"/>
      <w:b/>
      <w:color w:val="0432FF"/>
      <w:sz w:val="32"/>
      <w:szCs w:val="44"/>
      <w:lang w:val="ru-RU"/>
    </w:rPr>
  </w:style>
  <w:style w:type="paragraph" w:styleId="a8">
    <w:name w:val="footer"/>
    <w:basedOn w:val="a0"/>
    <w:link w:val="a9"/>
    <w:uiPriority w:val="99"/>
    <w:unhideWhenUsed/>
    <w:rsid w:val="000D5616"/>
    <w:pPr>
      <w:tabs>
        <w:tab w:val="center" w:pos="4677"/>
        <w:tab w:val="right" w:pos="9355"/>
      </w:tabs>
      <w:spacing w:before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0D5616"/>
    <w:rPr>
      <w:rFonts w:ascii="Georgia" w:hAnsi="Georgia" w:cs="Times New Roman"/>
      <w:sz w:val="28"/>
      <w:szCs w:val="28"/>
      <w:lang w:val="ru-RU"/>
    </w:rPr>
  </w:style>
  <w:style w:type="character" w:styleId="aa">
    <w:name w:val="Hyperlink"/>
    <w:basedOn w:val="a1"/>
    <w:uiPriority w:val="99"/>
    <w:unhideWhenUsed/>
    <w:rsid w:val="000D5616"/>
    <w:rPr>
      <w:color w:val="0000FF" w:themeColor="hyperlink"/>
      <w:u w:val="single"/>
    </w:rPr>
  </w:style>
  <w:style w:type="paragraph" w:styleId="ab">
    <w:name w:val="caption"/>
    <w:basedOn w:val="a0"/>
    <w:next w:val="a0"/>
    <w:autoRedefine/>
    <w:uiPriority w:val="35"/>
    <w:unhideWhenUsed/>
    <w:qFormat/>
    <w:rsid w:val="000D5616"/>
    <w:pPr>
      <w:spacing w:before="0" w:line="240" w:lineRule="auto"/>
      <w:ind w:firstLine="0"/>
      <w:jc w:val="center"/>
    </w:pPr>
    <w:rPr>
      <w:b/>
      <w:iCs/>
      <w:sz w:val="24"/>
      <w:szCs w:val="18"/>
    </w:rPr>
  </w:style>
  <w:style w:type="paragraph" w:customStyle="1" w:styleId="ac">
    <w:name w:val="жирный курсив"/>
    <w:basedOn w:val="a0"/>
    <w:autoRedefine/>
    <w:qFormat/>
    <w:rsid w:val="000D5616"/>
    <w:pPr>
      <w:widowControl w:val="0"/>
      <w:autoSpaceDE w:val="0"/>
      <w:autoSpaceDN w:val="0"/>
      <w:adjustRightInd w:val="0"/>
      <w:spacing w:line="240" w:lineRule="auto"/>
    </w:pPr>
    <w:rPr>
      <w:rFonts w:cs="Arial"/>
      <w:b/>
      <w:bCs/>
      <w:i/>
      <w:iCs/>
      <w:color w:val="1A1A1A"/>
      <w:sz w:val="26"/>
      <w:szCs w:val="26"/>
    </w:rPr>
  </w:style>
  <w:style w:type="paragraph" w:customStyle="1" w:styleId="ad">
    <w:name w:val="подзаголвок"/>
    <w:basedOn w:val="a0"/>
    <w:autoRedefine/>
    <w:qFormat/>
    <w:rsid w:val="000D5616"/>
    <w:pPr>
      <w:widowControl w:val="0"/>
      <w:autoSpaceDE w:val="0"/>
      <w:autoSpaceDN w:val="0"/>
      <w:adjustRightInd w:val="0"/>
      <w:spacing w:after="120" w:line="240" w:lineRule="auto"/>
      <w:ind w:firstLine="0"/>
      <w:jc w:val="center"/>
    </w:pPr>
    <w:rPr>
      <w:rFonts w:cs="Arial"/>
      <w:b/>
      <w:color w:val="1A1A1A"/>
      <w:szCs w:val="26"/>
    </w:rPr>
  </w:style>
  <w:style w:type="paragraph" w:customStyle="1" w:styleId="ae">
    <w:name w:val="нумерация жирная"/>
    <w:basedOn w:val="a5"/>
    <w:autoRedefine/>
    <w:qFormat/>
    <w:rsid w:val="000D5616"/>
    <w:pPr>
      <w:widowControl w:val="0"/>
      <w:autoSpaceDE w:val="0"/>
      <w:autoSpaceDN w:val="0"/>
      <w:adjustRightInd w:val="0"/>
      <w:spacing w:before="0"/>
      <w:ind w:left="0" w:firstLine="0"/>
    </w:pPr>
    <w:rPr>
      <w:b/>
      <w:bCs/>
      <w:color w:val="1A1A1A"/>
      <w:szCs w:val="32"/>
    </w:rPr>
  </w:style>
  <w:style w:type="paragraph" w:customStyle="1" w:styleId="af">
    <w:name w:val="синий"/>
    <w:basedOn w:val="a0"/>
    <w:autoRedefine/>
    <w:qFormat/>
    <w:rsid w:val="000D5616"/>
    <w:rPr>
      <w:rFonts w:eastAsia="Times New Roman"/>
      <w:color w:val="0432FF"/>
      <w:szCs w:val="27"/>
    </w:rPr>
  </w:style>
  <w:style w:type="paragraph" w:customStyle="1" w:styleId="a">
    <w:name w:val="нумерация"/>
    <w:basedOn w:val="a5"/>
    <w:autoRedefine/>
    <w:qFormat/>
    <w:rsid w:val="001B1048"/>
    <w:pPr>
      <w:widowControl w:val="0"/>
      <w:numPr>
        <w:numId w:val="7"/>
      </w:numPr>
      <w:autoSpaceDE w:val="0"/>
      <w:autoSpaceDN w:val="0"/>
      <w:adjustRightInd w:val="0"/>
      <w:spacing w:before="0" w:line="276" w:lineRule="auto"/>
      <w:jc w:val="left"/>
    </w:pPr>
    <w:rPr>
      <w:bCs/>
      <w:color w:val="1A1A1A"/>
      <w:szCs w:val="32"/>
    </w:rPr>
  </w:style>
  <w:style w:type="paragraph" w:styleId="af0">
    <w:name w:val="Title"/>
    <w:basedOn w:val="a0"/>
    <w:next w:val="a0"/>
    <w:link w:val="af1"/>
    <w:autoRedefine/>
    <w:uiPriority w:val="10"/>
    <w:qFormat/>
    <w:rsid w:val="000D5616"/>
    <w:pPr>
      <w:spacing w:before="0" w:after="720" w:line="240" w:lineRule="auto"/>
      <w:ind w:firstLine="0"/>
      <w:contextualSpacing/>
      <w:jc w:val="center"/>
    </w:pPr>
    <w:rPr>
      <w:rFonts w:eastAsiaTheme="majorEastAsia" w:cstheme="majorBidi"/>
      <w:b/>
      <w:color w:val="0432FF"/>
      <w:spacing w:val="-10"/>
      <w:kern w:val="28"/>
      <w:sz w:val="40"/>
      <w:szCs w:val="56"/>
    </w:rPr>
  </w:style>
  <w:style w:type="character" w:customStyle="1" w:styleId="af1">
    <w:name w:val="Название Знак"/>
    <w:basedOn w:val="a1"/>
    <w:link w:val="af0"/>
    <w:uiPriority w:val="10"/>
    <w:rsid w:val="000D5616"/>
    <w:rPr>
      <w:rFonts w:ascii="Georgia" w:eastAsiaTheme="majorEastAsia" w:hAnsi="Georgia" w:cstheme="majorBidi"/>
      <w:b/>
      <w:color w:val="0432FF"/>
      <w:spacing w:val="-10"/>
      <w:kern w:val="28"/>
      <w:sz w:val="40"/>
      <w:szCs w:val="56"/>
      <w:lang w:val="ru-RU"/>
    </w:rPr>
  </w:style>
  <w:style w:type="character" w:styleId="af2">
    <w:name w:val="page number"/>
    <w:basedOn w:val="a1"/>
    <w:uiPriority w:val="99"/>
    <w:semiHidden/>
    <w:unhideWhenUsed/>
    <w:rsid w:val="001B10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142" Type="http://schemas.openxmlformats.org/officeDocument/2006/relationships/image" Target="media/image136.png"/><Relationship Id="rId143" Type="http://schemas.openxmlformats.org/officeDocument/2006/relationships/image" Target="media/image137.png"/><Relationship Id="rId144" Type="http://schemas.openxmlformats.org/officeDocument/2006/relationships/image" Target="media/image138.png"/><Relationship Id="rId145" Type="http://schemas.openxmlformats.org/officeDocument/2006/relationships/image" Target="media/image139.png"/><Relationship Id="rId146" Type="http://schemas.openxmlformats.org/officeDocument/2006/relationships/image" Target="media/image140.png"/><Relationship Id="rId147" Type="http://schemas.openxmlformats.org/officeDocument/2006/relationships/image" Target="media/image141.png"/><Relationship Id="rId148" Type="http://schemas.openxmlformats.org/officeDocument/2006/relationships/image" Target="media/image142.png"/><Relationship Id="rId149" Type="http://schemas.openxmlformats.org/officeDocument/2006/relationships/image" Target="media/image143.png"/><Relationship Id="rId40" Type="http://schemas.openxmlformats.org/officeDocument/2006/relationships/image" Target="media/image34.png"/><Relationship Id="rId41" Type="http://schemas.openxmlformats.org/officeDocument/2006/relationships/image" Target="media/image35.png"/><Relationship Id="rId42" Type="http://schemas.openxmlformats.org/officeDocument/2006/relationships/image" Target="media/image36.png"/><Relationship Id="rId43" Type="http://schemas.openxmlformats.org/officeDocument/2006/relationships/image" Target="media/image37.png"/><Relationship Id="rId44" Type="http://schemas.openxmlformats.org/officeDocument/2006/relationships/image" Target="media/image38.png"/><Relationship Id="rId45" Type="http://schemas.openxmlformats.org/officeDocument/2006/relationships/image" Target="media/image39.png"/><Relationship Id="rId46" Type="http://schemas.openxmlformats.org/officeDocument/2006/relationships/image" Target="media/image40.png"/><Relationship Id="rId47" Type="http://schemas.openxmlformats.org/officeDocument/2006/relationships/image" Target="media/image41.png"/><Relationship Id="rId48" Type="http://schemas.openxmlformats.org/officeDocument/2006/relationships/image" Target="media/image42.png"/><Relationship Id="rId49" Type="http://schemas.openxmlformats.org/officeDocument/2006/relationships/image" Target="media/image43.png"/><Relationship Id="rId80" Type="http://schemas.openxmlformats.org/officeDocument/2006/relationships/image" Target="media/image74.png"/><Relationship Id="rId81" Type="http://schemas.openxmlformats.org/officeDocument/2006/relationships/image" Target="media/image75.png"/><Relationship Id="rId82" Type="http://schemas.openxmlformats.org/officeDocument/2006/relationships/image" Target="media/image76.png"/><Relationship Id="rId83" Type="http://schemas.openxmlformats.org/officeDocument/2006/relationships/image" Target="media/image77.png"/><Relationship Id="rId84" Type="http://schemas.openxmlformats.org/officeDocument/2006/relationships/image" Target="media/image78.png"/><Relationship Id="rId85" Type="http://schemas.openxmlformats.org/officeDocument/2006/relationships/image" Target="media/image79.png"/><Relationship Id="rId86" Type="http://schemas.openxmlformats.org/officeDocument/2006/relationships/image" Target="media/image80.png"/><Relationship Id="rId87" Type="http://schemas.openxmlformats.org/officeDocument/2006/relationships/image" Target="media/image81.png"/><Relationship Id="rId88" Type="http://schemas.openxmlformats.org/officeDocument/2006/relationships/image" Target="media/image82.png"/><Relationship Id="rId89" Type="http://schemas.openxmlformats.org/officeDocument/2006/relationships/image" Target="media/image83.png"/><Relationship Id="rId110" Type="http://schemas.openxmlformats.org/officeDocument/2006/relationships/image" Target="media/image104.png"/><Relationship Id="rId111" Type="http://schemas.openxmlformats.org/officeDocument/2006/relationships/image" Target="media/image105.png"/><Relationship Id="rId112" Type="http://schemas.openxmlformats.org/officeDocument/2006/relationships/image" Target="media/image106.png"/><Relationship Id="rId113" Type="http://schemas.openxmlformats.org/officeDocument/2006/relationships/image" Target="media/image107.png"/><Relationship Id="rId114" Type="http://schemas.openxmlformats.org/officeDocument/2006/relationships/image" Target="media/image108.png"/><Relationship Id="rId115" Type="http://schemas.openxmlformats.org/officeDocument/2006/relationships/image" Target="media/image109.png"/><Relationship Id="rId116" Type="http://schemas.openxmlformats.org/officeDocument/2006/relationships/image" Target="media/image110.png"/><Relationship Id="rId117" Type="http://schemas.openxmlformats.org/officeDocument/2006/relationships/image" Target="media/image111.png"/><Relationship Id="rId118" Type="http://schemas.openxmlformats.org/officeDocument/2006/relationships/image" Target="media/image112.png"/><Relationship Id="rId119" Type="http://schemas.openxmlformats.org/officeDocument/2006/relationships/image" Target="media/image113.png"/><Relationship Id="rId150" Type="http://schemas.openxmlformats.org/officeDocument/2006/relationships/image" Target="media/image144.png"/><Relationship Id="rId151" Type="http://schemas.openxmlformats.org/officeDocument/2006/relationships/image" Target="media/image145.png"/><Relationship Id="rId152" Type="http://schemas.openxmlformats.org/officeDocument/2006/relationships/image" Target="media/image146.png"/><Relationship Id="rId10" Type="http://schemas.openxmlformats.org/officeDocument/2006/relationships/image" Target="media/image4.png"/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image" Target="media/image9.png"/><Relationship Id="rId16" Type="http://schemas.openxmlformats.org/officeDocument/2006/relationships/image" Target="media/image10.png"/><Relationship Id="rId17" Type="http://schemas.openxmlformats.org/officeDocument/2006/relationships/image" Target="media/image11.png"/><Relationship Id="rId18" Type="http://schemas.openxmlformats.org/officeDocument/2006/relationships/image" Target="media/image12.png"/><Relationship Id="rId19" Type="http://schemas.openxmlformats.org/officeDocument/2006/relationships/image" Target="media/image13.png"/><Relationship Id="rId153" Type="http://schemas.openxmlformats.org/officeDocument/2006/relationships/image" Target="media/image147.png"/><Relationship Id="rId154" Type="http://schemas.openxmlformats.org/officeDocument/2006/relationships/image" Target="media/image148.png"/><Relationship Id="rId155" Type="http://schemas.openxmlformats.org/officeDocument/2006/relationships/image" Target="media/image149.png"/><Relationship Id="rId156" Type="http://schemas.openxmlformats.org/officeDocument/2006/relationships/image" Target="media/image150.png"/><Relationship Id="rId157" Type="http://schemas.openxmlformats.org/officeDocument/2006/relationships/image" Target="media/image151.png"/><Relationship Id="rId158" Type="http://schemas.openxmlformats.org/officeDocument/2006/relationships/image" Target="media/image152.png"/><Relationship Id="rId159" Type="http://schemas.openxmlformats.org/officeDocument/2006/relationships/header" Target="header1.xml"/><Relationship Id="rId50" Type="http://schemas.openxmlformats.org/officeDocument/2006/relationships/image" Target="media/image44.png"/><Relationship Id="rId51" Type="http://schemas.openxmlformats.org/officeDocument/2006/relationships/image" Target="media/image45.png"/><Relationship Id="rId52" Type="http://schemas.openxmlformats.org/officeDocument/2006/relationships/image" Target="media/image46.png"/><Relationship Id="rId53" Type="http://schemas.openxmlformats.org/officeDocument/2006/relationships/image" Target="media/image47.png"/><Relationship Id="rId54" Type="http://schemas.openxmlformats.org/officeDocument/2006/relationships/image" Target="media/image48.png"/><Relationship Id="rId55" Type="http://schemas.openxmlformats.org/officeDocument/2006/relationships/image" Target="media/image49.png"/><Relationship Id="rId56" Type="http://schemas.openxmlformats.org/officeDocument/2006/relationships/image" Target="media/image50.png"/><Relationship Id="rId57" Type="http://schemas.openxmlformats.org/officeDocument/2006/relationships/image" Target="media/image51.png"/><Relationship Id="rId58" Type="http://schemas.openxmlformats.org/officeDocument/2006/relationships/image" Target="media/image52.png"/><Relationship Id="rId59" Type="http://schemas.openxmlformats.org/officeDocument/2006/relationships/image" Target="media/image53.png"/><Relationship Id="rId90" Type="http://schemas.openxmlformats.org/officeDocument/2006/relationships/image" Target="media/image84.png"/><Relationship Id="rId91" Type="http://schemas.openxmlformats.org/officeDocument/2006/relationships/image" Target="media/image85.png"/><Relationship Id="rId92" Type="http://schemas.openxmlformats.org/officeDocument/2006/relationships/image" Target="media/image86.png"/><Relationship Id="rId93" Type="http://schemas.openxmlformats.org/officeDocument/2006/relationships/image" Target="media/image87.png"/><Relationship Id="rId94" Type="http://schemas.openxmlformats.org/officeDocument/2006/relationships/image" Target="media/image88.png"/><Relationship Id="rId95" Type="http://schemas.openxmlformats.org/officeDocument/2006/relationships/image" Target="media/image89.png"/><Relationship Id="rId96" Type="http://schemas.openxmlformats.org/officeDocument/2006/relationships/image" Target="media/image90.png"/><Relationship Id="rId97" Type="http://schemas.openxmlformats.org/officeDocument/2006/relationships/image" Target="media/image91.png"/><Relationship Id="rId98" Type="http://schemas.openxmlformats.org/officeDocument/2006/relationships/image" Target="media/image92.png"/><Relationship Id="rId99" Type="http://schemas.openxmlformats.org/officeDocument/2006/relationships/image" Target="media/image93.png"/><Relationship Id="rId120" Type="http://schemas.openxmlformats.org/officeDocument/2006/relationships/image" Target="media/image114.png"/><Relationship Id="rId121" Type="http://schemas.openxmlformats.org/officeDocument/2006/relationships/image" Target="media/image115.png"/><Relationship Id="rId122" Type="http://schemas.openxmlformats.org/officeDocument/2006/relationships/image" Target="media/image116.png"/><Relationship Id="rId123" Type="http://schemas.openxmlformats.org/officeDocument/2006/relationships/image" Target="media/image117.png"/><Relationship Id="rId124" Type="http://schemas.openxmlformats.org/officeDocument/2006/relationships/image" Target="media/image118.png"/><Relationship Id="rId125" Type="http://schemas.openxmlformats.org/officeDocument/2006/relationships/image" Target="media/image119.png"/><Relationship Id="rId126" Type="http://schemas.openxmlformats.org/officeDocument/2006/relationships/image" Target="media/image120.png"/><Relationship Id="rId127" Type="http://schemas.openxmlformats.org/officeDocument/2006/relationships/image" Target="media/image121.png"/><Relationship Id="rId128" Type="http://schemas.openxmlformats.org/officeDocument/2006/relationships/image" Target="media/image122.png"/><Relationship Id="rId129" Type="http://schemas.openxmlformats.org/officeDocument/2006/relationships/image" Target="media/image123.png"/><Relationship Id="rId160" Type="http://schemas.openxmlformats.org/officeDocument/2006/relationships/footer" Target="footer1.xml"/><Relationship Id="rId161" Type="http://schemas.openxmlformats.org/officeDocument/2006/relationships/footer" Target="footer2.xml"/><Relationship Id="rId162" Type="http://schemas.openxmlformats.org/officeDocument/2006/relationships/fontTable" Target="fontTable.xml"/><Relationship Id="rId20" Type="http://schemas.openxmlformats.org/officeDocument/2006/relationships/image" Target="media/image14.png"/><Relationship Id="rId21" Type="http://schemas.openxmlformats.org/officeDocument/2006/relationships/image" Target="media/image15.png"/><Relationship Id="rId22" Type="http://schemas.openxmlformats.org/officeDocument/2006/relationships/image" Target="media/image16.png"/><Relationship Id="rId23" Type="http://schemas.openxmlformats.org/officeDocument/2006/relationships/image" Target="media/image17.png"/><Relationship Id="rId24" Type="http://schemas.openxmlformats.org/officeDocument/2006/relationships/image" Target="media/image18.png"/><Relationship Id="rId25" Type="http://schemas.openxmlformats.org/officeDocument/2006/relationships/image" Target="media/image19.png"/><Relationship Id="rId26" Type="http://schemas.openxmlformats.org/officeDocument/2006/relationships/image" Target="media/image20.png"/><Relationship Id="rId27" Type="http://schemas.openxmlformats.org/officeDocument/2006/relationships/image" Target="media/image21.png"/><Relationship Id="rId28" Type="http://schemas.openxmlformats.org/officeDocument/2006/relationships/image" Target="media/image22.png"/><Relationship Id="rId29" Type="http://schemas.openxmlformats.org/officeDocument/2006/relationships/image" Target="media/image23.png"/><Relationship Id="rId163" Type="http://schemas.openxmlformats.org/officeDocument/2006/relationships/theme" Target="theme/theme1.xml"/><Relationship Id="rId60" Type="http://schemas.openxmlformats.org/officeDocument/2006/relationships/image" Target="media/image54.png"/><Relationship Id="rId61" Type="http://schemas.openxmlformats.org/officeDocument/2006/relationships/image" Target="media/image55.png"/><Relationship Id="rId62" Type="http://schemas.openxmlformats.org/officeDocument/2006/relationships/image" Target="media/image56.png"/><Relationship Id="rId63" Type="http://schemas.openxmlformats.org/officeDocument/2006/relationships/image" Target="media/image57.png"/><Relationship Id="rId64" Type="http://schemas.openxmlformats.org/officeDocument/2006/relationships/image" Target="media/image58.png"/><Relationship Id="rId65" Type="http://schemas.openxmlformats.org/officeDocument/2006/relationships/image" Target="media/image59.png"/><Relationship Id="rId66" Type="http://schemas.openxmlformats.org/officeDocument/2006/relationships/image" Target="media/image60.png"/><Relationship Id="rId67" Type="http://schemas.openxmlformats.org/officeDocument/2006/relationships/image" Target="media/image61.png"/><Relationship Id="rId68" Type="http://schemas.openxmlformats.org/officeDocument/2006/relationships/image" Target="media/image62.png"/><Relationship Id="rId69" Type="http://schemas.openxmlformats.org/officeDocument/2006/relationships/image" Target="media/image63.png"/><Relationship Id="rId130" Type="http://schemas.openxmlformats.org/officeDocument/2006/relationships/image" Target="media/image124.png"/><Relationship Id="rId131" Type="http://schemas.openxmlformats.org/officeDocument/2006/relationships/image" Target="media/image125.png"/><Relationship Id="rId132" Type="http://schemas.openxmlformats.org/officeDocument/2006/relationships/image" Target="media/image126.png"/><Relationship Id="rId133" Type="http://schemas.openxmlformats.org/officeDocument/2006/relationships/image" Target="media/image127.png"/><Relationship Id="rId134" Type="http://schemas.openxmlformats.org/officeDocument/2006/relationships/image" Target="media/image128.png"/><Relationship Id="rId135" Type="http://schemas.openxmlformats.org/officeDocument/2006/relationships/image" Target="media/image129.png"/><Relationship Id="rId136" Type="http://schemas.openxmlformats.org/officeDocument/2006/relationships/image" Target="media/image130.png"/><Relationship Id="rId137" Type="http://schemas.openxmlformats.org/officeDocument/2006/relationships/image" Target="media/image131.png"/><Relationship Id="rId138" Type="http://schemas.openxmlformats.org/officeDocument/2006/relationships/image" Target="media/image132.png"/><Relationship Id="rId139" Type="http://schemas.openxmlformats.org/officeDocument/2006/relationships/image" Target="media/image133.png"/><Relationship Id="rId30" Type="http://schemas.openxmlformats.org/officeDocument/2006/relationships/image" Target="media/image24.png"/><Relationship Id="rId31" Type="http://schemas.openxmlformats.org/officeDocument/2006/relationships/image" Target="media/image25.png"/><Relationship Id="rId32" Type="http://schemas.openxmlformats.org/officeDocument/2006/relationships/image" Target="media/image26.png"/><Relationship Id="rId33" Type="http://schemas.openxmlformats.org/officeDocument/2006/relationships/image" Target="media/image27.png"/><Relationship Id="rId34" Type="http://schemas.openxmlformats.org/officeDocument/2006/relationships/image" Target="media/image28.png"/><Relationship Id="rId35" Type="http://schemas.openxmlformats.org/officeDocument/2006/relationships/image" Target="media/image29.png"/><Relationship Id="rId36" Type="http://schemas.openxmlformats.org/officeDocument/2006/relationships/image" Target="media/image30.png"/><Relationship Id="rId37" Type="http://schemas.openxmlformats.org/officeDocument/2006/relationships/image" Target="media/image31.png"/><Relationship Id="rId38" Type="http://schemas.openxmlformats.org/officeDocument/2006/relationships/image" Target="media/image32.png"/><Relationship Id="rId39" Type="http://schemas.openxmlformats.org/officeDocument/2006/relationships/image" Target="media/image33.png"/><Relationship Id="rId70" Type="http://schemas.openxmlformats.org/officeDocument/2006/relationships/image" Target="media/image64.png"/><Relationship Id="rId71" Type="http://schemas.openxmlformats.org/officeDocument/2006/relationships/image" Target="media/image65.png"/><Relationship Id="rId72" Type="http://schemas.openxmlformats.org/officeDocument/2006/relationships/image" Target="media/image66.png"/><Relationship Id="rId73" Type="http://schemas.openxmlformats.org/officeDocument/2006/relationships/image" Target="media/image67.png"/><Relationship Id="rId74" Type="http://schemas.openxmlformats.org/officeDocument/2006/relationships/image" Target="media/image68.png"/><Relationship Id="rId75" Type="http://schemas.openxmlformats.org/officeDocument/2006/relationships/image" Target="media/image69.png"/><Relationship Id="rId76" Type="http://schemas.openxmlformats.org/officeDocument/2006/relationships/image" Target="media/image70.png"/><Relationship Id="rId77" Type="http://schemas.openxmlformats.org/officeDocument/2006/relationships/image" Target="media/image71.png"/><Relationship Id="rId78" Type="http://schemas.openxmlformats.org/officeDocument/2006/relationships/image" Target="media/image72.png"/><Relationship Id="rId79" Type="http://schemas.openxmlformats.org/officeDocument/2006/relationships/image" Target="media/image73.png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100" Type="http://schemas.openxmlformats.org/officeDocument/2006/relationships/image" Target="media/image94.png"/><Relationship Id="rId101" Type="http://schemas.openxmlformats.org/officeDocument/2006/relationships/image" Target="media/image95.png"/><Relationship Id="rId102" Type="http://schemas.openxmlformats.org/officeDocument/2006/relationships/image" Target="media/image96.png"/><Relationship Id="rId103" Type="http://schemas.openxmlformats.org/officeDocument/2006/relationships/image" Target="media/image97.png"/><Relationship Id="rId104" Type="http://schemas.openxmlformats.org/officeDocument/2006/relationships/image" Target="media/image98.png"/><Relationship Id="rId105" Type="http://schemas.openxmlformats.org/officeDocument/2006/relationships/image" Target="media/image99.png"/><Relationship Id="rId106" Type="http://schemas.openxmlformats.org/officeDocument/2006/relationships/image" Target="media/image100.png"/><Relationship Id="rId107" Type="http://schemas.openxmlformats.org/officeDocument/2006/relationships/image" Target="media/image101.png"/><Relationship Id="rId108" Type="http://schemas.openxmlformats.org/officeDocument/2006/relationships/image" Target="media/image102.png"/><Relationship Id="rId109" Type="http://schemas.openxmlformats.org/officeDocument/2006/relationships/image" Target="media/image103.png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40" Type="http://schemas.openxmlformats.org/officeDocument/2006/relationships/image" Target="media/image134.png"/><Relationship Id="rId141" Type="http://schemas.openxmlformats.org/officeDocument/2006/relationships/image" Target="media/image13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localhost/Users/Darya/Documents/&#1042;&#1086;&#1079;&#1088;&#1086;&#1078;&#1076;&#1077;&#1085;&#1080;&#1077;/&#1060;&#1077;&#776;&#1076;&#1086;&#1088;%20&#1044;&#1084;&#1080;&#1090;&#1088;&#1080;&#1077;&#1074;&#1080;&#1095;/&#1057;&#1072;&#1080;&#774;&#1090;/&#1055;&#1091;&#1073;&#1083;&#1080;&#1082;&#1072;&#1094;&#1080;&#1080;/&#1044;&#1088;&#1091;&#1075;&#1080;&#1077;%20&#1072;&#1074;&#1090;&#1086;&#1088;&#1099;/&#1051;&#1077;&#1086;&#1085;&#1086;&#1074;/leonov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leonov.dotx</Template>
  <TotalTime>95</TotalTime>
  <Pages>7</Pages>
  <Words>1547</Words>
  <Characters>8822</Characters>
  <Application>Microsoft Macintosh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</dc:creator>
  <cp:lastModifiedBy>Дарья Кузнецова</cp:lastModifiedBy>
  <cp:revision>10</cp:revision>
  <cp:lastPrinted>2016-10-23T12:08:00Z</cp:lastPrinted>
  <dcterms:created xsi:type="dcterms:W3CDTF">2016-10-22T05:09:00Z</dcterms:created>
  <dcterms:modified xsi:type="dcterms:W3CDTF">2016-10-23T21:57:00Z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2016-05-21T00:00:00Z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2016-10-20T00:00:00Z</vt:filetime>
  </property>
</Properties>
</file>